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B42D64" w14:textId="77777777" w:rsidR="003C75D6" w:rsidRPr="008932A3" w:rsidRDefault="00D16784" w:rsidP="00092C6E">
      <w:pPr>
        <w:jc w:val="center"/>
        <w:rPr>
          <w:b/>
          <w:sz w:val="56"/>
          <w:szCs w:val="56"/>
        </w:rPr>
      </w:pPr>
      <w:bookmarkStart w:id="0" w:name="_Hlk151197606"/>
      <w:r>
        <w:rPr>
          <w:b/>
          <w:color w:val="0099FF"/>
          <w:sz w:val="56"/>
          <w:szCs w:val="56"/>
        </w:rPr>
        <w:t>S</w:t>
      </w:r>
      <w:r w:rsidR="003C75D6" w:rsidRPr="008932A3">
        <w:rPr>
          <w:b/>
          <w:color w:val="0099FF"/>
          <w:sz w:val="56"/>
          <w:szCs w:val="56"/>
        </w:rPr>
        <w:t>hire</w:t>
      </w:r>
      <w:r w:rsidR="003C75D6" w:rsidRPr="008932A3">
        <w:rPr>
          <w:b/>
          <w:sz w:val="56"/>
          <w:szCs w:val="56"/>
        </w:rPr>
        <w:t xml:space="preserve"> Amateur Photographers’ Society</w:t>
      </w:r>
    </w:p>
    <w:p w14:paraId="1C3E52D6" w14:textId="77777777" w:rsidR="003C75D6" w:rsidRPr="008932A3" w:rsidRDefault="009D51D8" w:rsidP="003C75D6">
      <w:pPr>
        <w:spacing w:line="276" w:lineRule="auto"/>
        <w:ind w:left="-142" w:firstLine="142"/>
        <w:jc w:val="center"/>
        <w:rPr>
          <w:b/>
          <w:i/>
        </w:rPr>
      </w:pPr>
      <w:r>
        <w:rPr>
          <w:b/>
          <w:i/>
        </w:rPr>
        <w:t xml:space="preserve"> </w:t>
      </w:r>
      <w:r w:rsidR="003C75D6" w:rsidRPr="008932A3">
        <w:rPr>
          <w:b/>
          <w:i/>
        </w:rPr>
        <w:t>‘Our aim is not to compete against each other – rather, to learn from each other’</w:t>
      </w:r>
    </w:p>
    <w:p w14:paraId="1DFC98D0" w14:textId="77777777" w:rsidR="003C75D6" w:rsidRPr="008932A3" w:rsidRDefault="009D51D8" w:rsidP="009D51D8">
      <w:pPr>
        <w:spacing w:line="276" w:lineRule="auto"/>
        <w:ind w:left="-142"/>
        <w:jc w:val="center"/>
        <w:rPr>
          <w:sz w:val="8"/>
          <w:szCs w:val="8"/>
        </w:rPr>
      </w:pPr>
      <w:r>
        <w:rPr>
          <w:sz w:val="8"/>
          <w:szCs w:val="8"/>
        </w:rPr>
        <w:t>___</w:t>
      </w:r>
      <w:r w:rsidR="003C75D6" w:rsidRPr="008932A3">
        <w:rPr>
          <w:sz w:val="8"/>
          <w:szCs w:val="8"/>
        </w:rPr>
        <w:t>_</w:t>
      </w:r>
      <w:r>
        <w:rPr>
          <w:sz w:val="8"/>
          <w:szCs w:val="8"/>
        </w:rPr>
        <w:t>_______________</w:t>
      </w:r>
      <w:r w:rsidR="003C75D6" w:rsidRPr="008932A3">
        <w:rPr>
          <w:sz w:val="8"/>
          <w:szCs w:val="8"/>
        </w:rPr>
        <w:t>________________________________________________________________________________________________________________________________________________________________</w:t>
      </w:r>
      <w:r w:rsidR="0073137C">
        <w:rPr>
          <w:sz w:val="8"/>
          <w:szCs w:val="8"/>
        </w:rPr>
        <w:t>_________</w:t>
      </w:r>
      <w:r w:rsidR="003C75D6" w:rsidRPr="008932A3">
        <w:rPr>
          <w:sz w:val="8"/>
          <w:szCs w:val="8"/>
        </w:rPr>
        <w:t>_________________________________________________________________________________</w:t>
      </w:r>
    </w:p>
    <w:p w14:paraId="7E7F1875" w14:textId="77777777" w:rsidR="003C75D6" w:rsidRPr="008932A3" w:rsidRDefault="003C75D6" w:rsidP="003C75D6">
      <w:pPr>
        <w:spacing w:line="276" w:lineRule="auto"/>
        <w:rPr>
          <w:b/>
          <w:sz w:val="8"/>
          <w:szCs w:val="8"/>
        </w:rPr>
      </w:pPr>
    </w:p>
    <w:p w14:paraId="6CDA49D8" w14:textId="77777777" w:rsidR="00D86E6F" w:rsidRDefault="003C75D6" w:rsidP="00462AB3">
      <w:pPr>
        <w:rPr>
          <w:rFonts w:cs="Calibri"/>
          <w:bCs/>
          <w:i/>
          <w:sz w:val="16"/>
          <w:szCs w:val="16"/>
          <w:lang w:val="en-US"/>
        </w:rPr>
      </w:pPr>
      <w:r w:rsidRPr="00D86E6F">
        <w:rPr>
          <w:rFonts w:cs="Calibri"/>
          <w:b/>
          <w:bCs/>
          <w:i/>
          <w:sz w:val="16"/>
          <w:szCs w:val="16"/>
          <w:lang w:val="en-US"/>
        </w:rPr>
        <w:t xml:space="preserve"> Greg Ford </w:t>
      </w:r>
      <w:r w:rsidR="00462AB3" w:rsidRPr="00D86E6F">
        <w:rPr>
          <w:rFonts w:cs="Calibri"/>
          <w:b/>
          <w:bCs/>
          <w:i/>
          <w:sz w:val="16"/>
          <w:szCs w:val="16"/>
          <w:lang w:val="en-US"/>
        </w:rPr>
        <w:t xml:space="preserve"> </w:t>
      </w:r>
      <w:r w:rsidRPr="00D86E6F">
        <w:rPr>
          <w:rFonts w:cs="Calibri"/>
          <w:bCs/>
          <w:i/>
          <w:sz w:val="16"/>
          <w:szCs w:val="16"/>
          <w:lang w:val="en-US"/>
        </w:rPr>
        <w:t xml:space="preserve">0415 412 </w:t>
      </w:r>
      <w:r w:rsidR="0073137C" w:rsidRPr="00D86E6F">
        <w:rPr>
          <w:rFonts w:cs="Calibri"/>
          <w:bCs/>
          <w:i/>
          <w:sz w:val="16"/>
          <w:szCs w:val="16"/>
          <w:lang w:val="en-US"/>
        </w:rPr>
        <w:t>244</w:t>
      </w:r>
      <w:r w:rsidR="00B14062" w:rsidRPr="00D86E6F">
        <w:rPr>
          <w:rFonts w:cs="Calibri"/>
          <w:bCs/>
          <w:i/>
          <w:sz w:val="16"/>
          <w:szCs w:val="16"/>
          <w:lang w:val="en-US"/>
        </w:rPr>
        <w:t xml:space="preserve"> </w:t>
      </w:r>
      <w:r w:rsidR="0073137C" w:rsidRPr="00D86E6F">
        <w:rPr>
          <w:rFonts w:cs="Calibri"/>
          <w:bCs/>
          <w:i/>
          <w:sz w:val="16"/>
          <w:szCs w:val="16"/>
          <w:lang w:val="en-US"/>
        </w:rPr>
        <w:t xml:space="preserve"> </w:t>
      </w:r>
      <w:r w:rsidR="00D86E6F">
        <w:rPr>
          <w:rFonts w:cs="Calibri"/>
          <w:bCs/>
          <w:i/>
          <w:sz w:val="16"/>
          <w:szCs w:val="16"/>
          <w:lang w:val="en-US"/>
        </w:rPr>
        <w:t xml:space="preserve">         </w:t>
      </w:r>
      <w:r w:rsidR="0073137C" w:rsidRPr="00D86E6F">
        <w:rPr>
          <w:rFonts w:cs="Calibri"/>
          <w:bCs/>
          <w:i/>
          <w:sz w:val="16"/>
          <w:szCs w:val="16"/>
          <w:lang w:val="en-US"/>
        </w:rPr>
        <w:t xml:space="preserve">  </w:t>
      </w:r>
      <w:r w:rsidR="00B14062" w:rsidRPr="00D86E6F">
        <w:rPr>
          <w:rFonts w:cs="Calibri"/>
          <w:bCs/>
          <w:i/>
          <w:sz w:val="16"/>
          <w:szCs w:val="16"/>
          <w:lang w:val="en-US"/>
        </w:rPr>
        <w:t xml:space="preserve"> Website</w:t>
      </w:r>
      <w:r w:rsidRPr="00D86E6F">
        <w:rPr>
          <w:rFonts w:cs="Calibri"/>
          <w:b/>
          <w:bCs/>
          <w:i/>
          <w:sz w:val="16"/>
          <w:szCs w:val="16"/>
          <w:lang w:val="en-US"/>
        </w:rPr>
        <w:t>:</w:t>
      </w:r>
      <w:r w:rsidRPr="00D86E6F">
        <w:rPr>
          <w:rFonts w:cs="Calibri"/>
          <w:bCs/>
          <w:i/>
          <w:sz w:val="16"/>
          <w:szCs w:val="16"/>
          <w:lang w:val="en-US"/>
        </w:rPr>
        <w:t xml:space="preserve"> </w:t>
      </w:r>
      <w:hyperlink r:id="rId8" w:history="1">
        <w:r w:rsidR="0073137C" w:rsidRPr="00D86E6F">
          <w:rPr>
            <w:rStyle w:val="Hyperlink"/>
            <w:i/>
            <w:sz w:val="16"/>
            <w:szCs w:val="16"/>
            <w:lang w:val="en-GB"/>
          </w:rPr>
          <w:t>https://sutherlandshirephotography.com.au/photographic-society-2/</w:t>
        </w:r>
      </w:hyperlink>
      <w:r w:rsidR="00462AB3" w:rsidRPr="00D86E6F">
        <w:rPr>
          <w:i/>
          <w:color w:val="0000FF"/>
          <w:sz w:val="16"/>
          <w:szCs w:val="16"/>
          <w:lang w:val="en-GB"/>
        </w:rPr>
        <w:t xml:space="preserve">     </w:t>
      </w:r>
      <w:r w:rsidR="00D86E6F">
        <w:rPr>
          <w:i/>
          <w:color w:val="0000FF"/>
          <w:sz w:val="16"/>
          <w:szCs w:val="16"/>
          <w:lang w:val="en-GB"/>
        </w:rPr>
        <w:t xml:space="preserve">        </w:t>
      </w:r>
      <w:r w:rsidR="00462AB3" w:rsidRPr="00D86E6F">
        <w:rPr>
          <w:i/>
          <w:color w:val="0000FF"/>
          <w:sz w:val="16"/>
          <w:szCs w:val="16"/>
          <w:lang w:val="en-GB"/>
        </w:rPr>
        <w:t xml:space="preserve"> </w:t>
      </w:r>
      <w:r w:rsidR="00B14062" w:rsidRPr="00D86E6F">
        <w:rPr>
          <w:rFonts w:cs="Calibri"/>
          <w:bCs/>
          <w:i/>
          <w:sz w:val="16"/>
          <w:szCs w:val="16"/>
          <w:lang w:val="en-US"/>
        </w:rPr>
        <w:t>E</w:t>
      </w:r>
      <w:r w:rsidRPr="00D86E6F">
        <w:rPr>
          <w:rFonts w:cs="Calibri"/>
          <w:bCs/>
          <w:i/>
          <w:sz w:val="16"/>
          <w:szCs w:val="16"/>
          <w:lang w:val="en-US"/>
        </w:rPr>
        <w:t>mail:</w:t>
      </w:r>
      <w:r w:rsidR="0073137C" w:rsidRPr="00D86E6F">
        <w:rPr>
          <w:rFonts w:cs="Calibri"/>
          <w:bCs/>
          <w:i/>
          <w:sz w:val="16"/>
          <w:szCs w:val="16"/>
          <w:lang w:val="en-US"/>
        </w:rPr>
        <w:t xml:space="preserve"> </w:t>
      </w:r>
      <w:hyperlink r:id="rId9" w:history="1">
        <w:r w:rsidRPr="00D86E6F">
          <w:rPr>
            <w:rFonts w:cs="Calibri"/>
            <w:bCs/>
            <w:i/>
            <w:color w:val="000000"/>
            <w:sz w:val="16"/>
            <w:szCs w:val="16"/>
            <w:lang w:val="en-US"/>
          </w:rPr>
          <w:t>gfphoto@optusnet.com.au</w:t>
        </w:r>
      </w:hyperlink>
      <w:r w:rsidRPr="00D86E6F">
        <w:rPr>
          <w:rFonts w:cs="Calibri"/>
          <w:bCs/>
          <w:i/>
          <w:sz w:val="16"/>
          <w:szCs w:val="16"/>
          <w:lang w:val="en-US"/>
        </w:rPr>
        <w:t xml:space="preserve">    </w:t>
      </w:r>
    </w:p>
    <w:p w14:paraId="0D4FE1BA" w14:textId="77777777" w:rsidR="003C75D6" w:rsidRPr="00D86E6F" w:rsidRDefault="003C75D6" w:rsidP="00462AB3">
      <w:pPr>
        <w:rPr>
          <w:rFonts w:cs="Calibri"/>
          <w:bCs/>
          <w:i/>
          <w:sz w:val="8"/>
          <w:szCs w:val="8"/>
          <w:lang w:val="en-US"/>
        </w:rPr>
      </w:pPr>
      <w:r w:rsidRPr="00D86E6F">
        <w:rPr>
          <w:rFonts w:cs="Calibri"/>
          <w:bCs/>
          <w:i/>
          <w:sz w:val="8"/>
          <w:szCs w:val="8"/>
          <w:lang w:val="en-US"/>
        </w:rPr>
        <w:t xml:space="preserve">      </w:t>
      </w:r>
    </w:p>
    <w:p w14:paraId="4C935298" w14:textId="77777777" w:rsidR="003C60AC" w:rsidRPr="003C60AC" w:rsidRDefault="003C60AC" w:rsidP="003C75D6">
      <w:pPr>
        <w:spacing w:line="276" w:lineRule="auto"/>
        <w:rPr>
          <w:b/>
          <w:sz w:val="4"/>
          <w:szCs w:val="24"/>
        </w:rPr>
      </w:pPr>
    </w:p>
    <w:p w14:paraId="4AD469A2" w14:textId="3699E3B2" w:rsidR="003C75D6" w:rsidRDefault="00534806" w:rsidP="003C75D6">
      <w:pPr>
        <w:spacing w:line="276" w:lineRule="auto"/>
        <w:rPr>
          <w:i/>
          <w:sz w:val="14"/>
          <w:szCs w:val="14"/>
        </w:rPr>
      </w:pPr>
      <w:r>
        <w:rPr>
          <w:noProof/>
          <w:sz w:val="18"/>
        </w:rPr>
        <w:drawing>
          <wp:anchor distT="0" distB="0" distL="114300" distR="114300" simplePos="0" relativeHeight="251658240" behindDoc="1" locked="0" layoutInCell="1" allowOverlap="1" wp14:anchorId="2C7C4646" wp14:editId="372139B5">
            <wp:simplePos x="0" y="0"/>
            <wp:positionH relativeFrom="column">
              <wp:posOffset>3371215</wp:posOffset>
            </wp:positionH>
            <wp:positionV relativeFrom="paragraph">
              <wp:posOffset>13335</wp:posOffset>
            </wp:positionV>
            <wp:extent cx="678815" cy="300355"/>
            <wp:effectExtent l="0" t="0" r="0" b="0"/>
            <wp:wrapThrough wrapText="bothSides">
              <wp:wrapPolygon edited="0">
                <wp:start x="0" y="0"/>
                <wp:lineTo x="0" y="20550"/>
                <wp:lineTo x="21216" y="20550"/>
                <wp:lineTo x="21216" y="0"/>
                <wp:lineTo x="0" y="0"/>
              </wp:wrapPolygon>
            </wp:wrapThrough>
            <wp:docPr id="1589090248" name="Picture 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815" cy="300355"/>
                    </a:xfrm>
                    <a:prstGeom prst="rect">
                      <a:avLst/>
                    </a:prstGeom>
                    <a:noFill/>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57216" behindDoc="1" locked="0" layoutInCell="1" allowOverlap="1" wp14:anchorId="36A0B6F5" wp14:editId="6EC282CF">
            <wp:simplePos x="0" y="0"/>
            <wp:positionH relativeFrom="column">
              <wp:posOffset>43180</wp:posOffset>
            </wp:positionH>
            <wp:positionV relativeFrom="paragraph">
              <wp:posOffset>13335</wp:posOffset>
            </wp:positionV>
            <wp:extent cx="748030" cy="305435"/>
            <wp:effectExtent l="0" t="0" r="0" b="0"/>
            <wp:wrapThrough wrapText="right">
              <wp:wrapPolygon edited="0">
                <wp:start x="0" y="0"/>
                <wp:lineTo x="0" y="20208"/>
                <wp:lineTo x="20903" y="20208"/>
                <wp:lineTo x="20903" y="0"/>
                <wp:lineTo x="0" y="0"/>
              </wp:wrapPolygon>
            </wp:wrapThrough>
            <wp:docPr id="968616177"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8030" cy="305435"/>
                    </a:xfrm>
                    <a:prstGeom prst="rect">
                      <a:avLst/>
                    </a:prstGeom>
                    <a:noFill/>
                  </pic:spPr>
                </pic:pic>
              </a:graphicData>
            </a:graphic>
            <wp14:sizeRelH relativeFrom="page">
              <wp14:pctWidth>0</wp14:pctWidth>
            </wp14:sizeRelH>
            <wp14:sizeRelV relativeFrom="page">
              <wp14:pctHeight>0</wp14:pctHeight>
            </wp14:sizeRelV>
          </wp:anchor>
        </w:drawing>
      </w:r>
      <w:r w:rsidR="00462AB3">
        <w:rPr>
          <w:b/>
          <w:sz w:val="20"/>
          <w:szCs w:val="24"/>
        </w:rPr>
        <w:t xml:space="preserve">   </w:t>
      </w:r>
      <w:r w:rsidR="003C75D6" w:rsidRPr="003C60AC">
        <w:rPr>
          <w:b/>
          <w:sz w:val="20"/>
          <w:szCs w:val="24"/>
        </w:rPr>
        <w:t xml:space="preserve">S.A.P.S. </w:t>
      </w:r>
      <w:r w:rsidR="003C75D6" w:rsidRPr="008932A3">
        <w:rPr>
          <w:i/>
          <w:sz w:val="14"/>
          <w:szCs w:val="14"/>
        </w:rPr>
        <w:t>(Shire Amateur Photographers’ Society)</w:t>
      </w:r>
      <w:r w:rsidR="003C75D6" w:rsidRPr="008932A3">
        <w:rPr>
          <w:sz w:val="16"/>
          <w:szCs w:val="16"/>
        </w:rPr>
        <w:t xml:space="preserve">     </w:t>
      </w:r>
      <w:r w:rsidR="003C60AC">
        <w:rPr>
          <w:sz w:val="16"/>
          <w:szCs w:val="16"/>
        </w:rPr>
        <w:t xml:space="preserve">                </w:t>
      </w:r>
      <w:r w:rsidR="00764C33">
        <w:rPr>
          <w:sz w:val="16"/>
          <w:szCs w:val="16"/>
        </w:rPr>
        <w:t xml:space="preserve">  </w:t>
      </w:r>
      <w:r w:rsidR="003C60AC">
        <w:rPr>
          <w:sz w:val="16"/>
          <w:szCs w:val="16"/>
        </w:rPr>
        <w:t xml:space="preserve">                                                                                    </w:t>
      </w:r>
      <w:r w:rsidR="00764C33">
        <w:rPr>
          <w:sz w:val="16"/>
          <w:szCs w:val="16"/>
        </w:rPr>
        <w:t xml:space="preserve">    </w:t>
      </w:r>
      <w:r w:rsidR="003C60AC">
        <w:rPr>
          <w:sz w:val="16"/>
          <w:szCs w:val="16"/>
        </w:rPr>
        <w:t xml:space="preserve">         </w:t>
      </w:r>
      <w:r w:rsidR="00764C33">
        <w:rPr>
          <w:sz w:val="16"/>
          <w:szCs w:val="16"/>
        </w:rPr>
        <w:t xml:space="preserve">                 </w:t>
      </w:r>
      <w:r w:rsidR="003C75D6" w:rsidRPr="008932A3">
        <w:rPr>
          <w:sz w:val="16"/>
          <w:szCs w:val="16"/>
        </w:rPr>
        <w:t xml:space="preserve">          </w:t>
      </w:r>
      <w:r w:rsidR="00764C33">
        <w:rPr>
          <w:sz w:val="16"/>
          <w:szCs w:val="16"/>
        </w:rPr>
        <w:t xml:space="preserve">  </w:t>
      </w:r>
      <w:r w:rsidR="003561C8">
        <w:rPr>
          <w:sz w:val="16"/>
          <w:szCs w:val="16"/>
        </w:rPr>
        <w:t xml:space="preserve">                                                                                              </w:t>
      </w:r>
      <w:r w:rsidR="003C60AC">
        <w:rPr>
          <w:sz w:val="16"/>
          <w:szCs w:val="16"/>
        </w:rPr>
        <w:t xml:space="preserve">                                                                                                    </w:t>
      </w:r>
      <w:r w:rsidR="00462AB3">
        <w:rPr>
          <w:sz w:val="16"/>
          <w:szCs w:val="16"/>
        </w:rPr>
        <w:t xml:space="preserve">                           </w:t>
      </w:r>
      <w:r w:rsidR="003C75D6" w:rsidRPr="008932A3">
        <w:rPr>
          <w:b/>
          <w:sz w:val="20"/>
          <w:szCs w:val="20"/>
        </w:rPr>
        <w:t>Shire Amateur Photographers’ Society</w:t>
      </w:r>
      <w:r w:rsidR="003561C8">
        <w:rPr>
          <w:b/>
          <w:sz w:val="20"/>
          <w:szCs w:val="20"/>
        </w:rPr>
        <w:t xml:space="preserve"> </w:t>
      </w:r>
      <w:r w:rsidR="003561C8" w:rsidRPr="003561C8">
        <w:rPr>
          <w:i/>
          <w:sz w:val="14"/>
          <w:szCs w:val="14"/>
        </w:rPr>
        <w:t>(SAPS)</w:t>
      </w:r>
    </w:p>
    <w:p w14:paraId="51E55294" w14:textId="77777777" w:rsidR="00FE766A" w:rsidRDefault="00FE766A" w:rsidP="003C75D6">
      <w:pPr>
        <w:spacing w:line="276" w:lineRule="auto"/>
        <w:rPr>
          <w:i/>
          <w:sz w:val="18"/>
          <w:szCs w:val="14"/>
        </w:rPr>
      </w:pPr>
      <w:r>
        <w:rPr>
          <w:i/>
          <w:sz w:val="14"/>
          <w:szCs w:val="14"/>
        </w:rPr>
        <w:t xml:space="preserve"> </w:t>
      </w:r>
      <w:hyperlink r:id="rId12" w:history="1">
        <w:r w:rsidR="0073137C" w:rsidRPr="008323C3">
          <w:rPr>
            <w:rStyle w:val="Hyperlink"/>
            <w:i/>
            <w:sz w:val="18"/>
            <w:szCs w:val="14"/>
          </w:rPr>
          <w:t>https://www.flickr.com/groups/saps/pool/</w:t>
        </w:r>
      </w:hyperlink>
      <w:r>
        <w:rPr>
          <w:i/>
          <w:sz w:val="18"/>
          <w:szCs w:val="14"/>
        </w:rPr>
        <w:t xml:space="preserve">      </w:t>
      </w:r>
      <w:r w:rsidR="003C60AC">
        <w:rPr>
          <w:i/>
          <w:sz w:val="18"/>
          <w:szCs w:val="14"/>
        </w:rPr>
        <w:t xml:space="preserve">     </w:t>
      </w:r>
      <w:r w:rsidR="0073137C">
        <w:rPr>
          <w:i/>
          <w:sz w:val="18"/>
          <w:szCs w:val="14"/>
        </w:rPr>
        <w:t xml:space="preserve"> </w:t>
      </w:r>
      <w:hyperlink r:id="rId13" w:history="1">
        <w:r w:rsidR="0073137C" w:rsidRPr="008323C3">
          <w:rPr>
            <w:rStyle w:val="Hyperlink"/>
            <w:i/>
            <w:sz w:val="18"/>
            <w:szCs w:val="14"/>
          </w:rPr>
          <w:t>https://www.facebook.com/groups/shireAmateur/</w:t>
        </w:r>
      </w:hyperlink>
    </w:p>
    <w:p w14:paraId="659DD2BA" w14:textId="77777777" w:rsidR="000B0928" w:rsidRDefault="000B0928" w:rsidP="005154EA">
      <w:pPr>
        <w:pBdr>
          <w:bottom w:val="single" w:sz="12" w:space="1" w:color="auto"/>
        </w:pBdr>
        <w:spacing w:line="276" w:lineRule="auto"/>
        <w:jc w:val="center"/>
        <w:rPr>
          <w:i/>
          <w:sz w:val="8"/>
          <w:szCs w:val="14"/>
        </w:rPr>
      </w:pPr>
    </w:p>
    <w:p w14:paraId="72AA170A" w14:textId="77777777" w:rsidR="000B0928" w:rsidRDefault="000B0928" w:rsidP="005154EA">
      <w:pPr>
        <w:spacing w:line="276" w:lineRule="auto"/>
        <w:jc w:val="center"/>
        <w:rPr>
          <w:i/>
          <w:sz w:val="8"/>
          <w:szCs w:val="14"/>
        </w:rPr>
      </w:pPr>
    </w:p>
    <w:p w14:paraId="0242C2F0" w14:textId="6C1936D9" w:rsidR="003C75D6" w:rsidRPr="009B1D3C" w:rsidRDefault="004D0F01" w:rsidP="003C75D6">
      <w:pPr>
        <w:spacing w:line="276" w:lineRule="auto"/>
        <w:jc w:val="center"/>
        <w:rPr>
          <w:i/>
          <w:sz w:val="28"/>
          <w:szCs w:val="36"/>
          <w:lang w:val="en-US"/>
        </w:rPr>
      </w:pPr>
      <w:r>
        <w:rPr>
          <w:b/>
          <w:color w:val="FF0000"/>
          <w:sz w:val="48"/>
          <w:szCs w:val="36"/>
          <w:lang w:val="en-US"/>
        </w:rPr>
        <w:t xml:space="preserve">NEWSLETTER </w:t>
      </w:r>
      <w:r w:rsidR="003C75D6" w:rsidRPr="00615C9B">
        <w:rPr>
          <w:b/>
          <w:color w:val="FF0000"/>
          <w:sz w:val="48"/>
          <w:szCs w:val="36"/>
          <w:lang w:val="en-US"/>
        </w:rPr>
        <w:t xml:space="preserve">No </w:t>
      </w:r>
      <w:r w:rsidR="00B47F0C" w:rsidRPr="00615C9B">
        <w:rPr>
          <w:b/>
          <w:color w:val="FF0000"/>
          <w:sz w:val="48"/>
          <w:szCs w:val="36"/>
          <w:lang w:val="en-US"/>
        </w:rPr>
        <w:t>2</w:t>
      </w:r>
      <w:r w:rsidR="00B56D83">
        <w:rPr>
          <w:b/>
          <w:color w:val="FF0000"/>
          <w:sz w:val="48"/>
          <w:szCs w:val="36"/>
          <w:lang w:val="en-US"/>
        </w:rPr>
        <w:t>7</w:t>
      </w:r>
      <w:r w:rsidR="00014448">
        <w:rPr>
          <w:b/>
          <w:color w:val="FF0000"/>
          <w:sz w:val="48"/>
          <w:szCs w:val="36"/>
          <w:lang w:val="en-US"/>
        </w:rPr>
        <w:t>9</w:t>
      </w:r>
      <w:r w:rsidR="00C11002">
        <w:rPr>
          <w:b/>
          <w:color w:val="FF0000"/>
          <w:sz w:val="48"/>
          <w:szCs w:val="36"/>
          <w:lang w:val="en-US"/>
        </w:rPr>
        <w:t xml:space="preserve"> </w:t>
      </w:r>
      <w:r w:rsidR="00C11002" w:rsidRPr="009B1D3C">
        <w:rPr>
          <w:i/>
          <w:sz w:val="28"/>
          <w:szCs w:val="36"/>
          <w:lang w:val="en-US"/>
        </w:rPr>
        <w:t>(</w:t>
      </w:r>
      <w:r w:rsidR="003F2B48">
        <w:rPr>
          <w:i/>
          <w:sz w:val="28"/>
          <w:szCs w:val="36"/>
          <w:lang w:val="en-US"/>
        </w:rPr>
        <w:t>2</w:t>
      </w:r>
      <w:r w:rsidR="00014448">
        <w:rPr>
          <w:i/>
          <w:sz w:val="28"/>
          <w:szCs w:val="36"/>
          <w:lang w:val="en-US"/>
        </w:rPr>
        <w:t>8</w:t>
      </w:r>
      <w:r w:rsidR="003F2B48">
        <w:rPr>
          <w:i/>
          <w:sz w:val="28"/>
          <w:szCs w:val="36"/>
          <w:lang w:val="en-US"/>
        </w:rPr>
        <w:t>/</w:t>
      </w:r>
      <w:r w:rsidR="00014448">
        <w:rPr>
          <w:i/>
          <w:sz w:val="28"/>
          <w:szCs w:val="36"/>
          <w:lang w:val="en-US"/>
        </w:rPr>
        <w:t>11</w:t>
      </w:r>
      <w:r w:rsidR="00942497">
        <w:rPr>
          <w:i/>
          <w:sz w:val="28"/>
          <w:szCs w:val="36"/>
          <w:lang w:val="en-US"/>
        </w:rPr>
        <w:t>/2025</w:t>
      </w:r>
      <w:r w:rsidR="00C11002" w:rsidRPr="009B1D3C">
        <w:rPr>
          <w:i/>
          <w:sz w:val="28"/>
          <w:szCs w:val="36"/>
          <w:lang w:val="en-US"/>
        </w:rPr>
        <w:t>)</w:t>
      </w:r>
    </w:p>
    <w:bookmarkEnd w:id="0"/>
    <w:p w14:paraId="563D1EAB" w14:textId="77777777" w:rsidR="00581205" w:rsidRPr="00581205" w:rsidRDefault="003C75D6" w:rsidP="00581205">
      <w:pPr>
        <w:spacing w:line="276" w:lineRule="auto"/>
        <w:rPr>
          <w:b/>
          <w:sz w:val="6"/>
          <w:szCs w:val="12"/>
        </w:rPr>
      </w:pPr>
      <w:r w:rsidRPr="00581205">
        <w:rPr>
          <w:b/>
          <w:sz w:val="6"/>
          <w:szCs w:val="12"/>
        </w:rPr>
        <w:t>___________________________________________________________________________________________________________________________________________________________________</w:t>
      </w:r>
      <w:r w:rsidR="009D51D8" w:rsidRPr="00581205">
        <w:rPr>
          <w:b/>
          <w:sz w:val="6"/>
          <w:szCs w:val="12"/>
        </w:rPr>
        <w:t>_</w:t>
      </w:r>
      <w:r w:rsidRPr="00581205">
        <w:rPr>
          <w:b/>
          <w:sz w:val="6"/>
          <w:szCs w:val="12"/>
        </w:rPr>
        <w:t>_____</w:t>
      </w:r>
      <w:r w:rsidR="009D51D8" w:rsidRPr="00581205">
        <w:rPr>
          <w:b/>
          <w:sz w:val="6"/>
          <w:szCs w:val="12"/>
        </w:rPr>
        <w:t>___</w:t>
      </w:r>
      <w:r w:rsidRPr="00581205">
        <w:rPr>
          <w:b/>
          <w:sz w:val="6"/>
          <w:szCs w:val="12"/>
        </w:rPr>
        <w:t>_</w:t>
      </w:r>
      <w:r w:rsidR="00581205" w:rsidRPr="00581205">
        <w:rPr>
          <w:b/>
          <w:sz w:val="6"/>
          <w:szCs w:val="12"/>
        </w:rPr>
        <w:t>_____________________________________________________________________________________________________________________________________________________________________________</w:t>
      </w:r>
    </w:p>
    <w:p w14:paraId="01CE69C8" w14:textId="77777777" w:rsidR="00824FEE" w:rsidRDefault="00824FEE" w:rsidP="00E20015">
      <w:pPr>
        <w:rPr>
          <w:rFonts w:cs="Calibri"/>
          <w:color w:val="000000"/>
          <w:sz w:val="24"/>
          <w:szCs w:val="24"/>
          <w:lang w:eastAsia="en-GB"/>
        </w:rPr>
      </w:pPr>
    </w:p>
    <w:p w14:paraId="66BCD819" w14:textId="77777777" w:rsidR="00AD72E7" w:rsidRDefault="00AD72E7" w:rsidP="00AD72E7">
      <w:pPr>
        <w:rPr>
          <w:sz w:val="24"/>
          <w:szCs w:val="24"/>
        </w:rPr>
      </w:pPr>
      <w:r w:rsidRPr="00866C35">
        <w:rPr>
          <w:sz w:val="24"/>
          <w:szCs w:val="24"/>
        </w:rPr>
        <w:t>Hi everybody</w:t>
      </w:r>
      <w:r>
        <w:rPr>
          <w:sz w:val="24"/>
          <w:szCs w:val="24"/>
        </w:rPr>
        <w:t>,</w:t>
      </w:r>
    </w:p>
    <w:p w14:paraId="75BB2AFF" w14:textId="77777777" w:rsidR="00942497" w:rsidRDefault="00942497" w:rsidP="00AD72E7">
      <w:pPr>
        <w:rPr>
          <w:sz w:val="24"/>
          <w:szCs w:val="24"/>
        </w:rPr>
      </w:pPr>
    </w:p>
    <w:p w14:paraId="5870D8C2" w14:textId="272CC0EA" w:rsidR="00014448" w:rsidRDefault="00014448" w:rsidP="00014448">
      <w:pPr>
        <w:rPr>
          <w:sz w:val="24"/>
          <w:szCs w:val="24"/>
        </w:rPr>
      </w:pPr>
      <w:r>
        <w:rPr>
          <w:sz w:val="24"/>
          <w:szCs w:val="24"/>
        </w:rPr>
        <w:t>Firstly, earmark in your calendar for the beginning of December, two activities.</w:t>
      </w:r>
    </w:p>
    <w:p w14:paraId="43F477F4" w14:textId="77777777" w:rsidR="00014448" w:rsidRDefault="00014448" w:rsidP="00014448">
      <w:pPr>
        <w:rPr>
          <w:sz w:val="24"/>
          <w:szCs w:val="24"/>
        </w:rPr>
      </w:pPr>
    </w:p>
    <w:p w14:paraId="7A16F6A9" w14:textId="1E8AF283" w:rsidR="00014448" w:rsidRDefault="00014448" w:rsidP="00014448">
      <w:pPr>
        <w:rPr>
          <w:sz w:val="24"/>
          <w:szCs w:val="24"/>
        </w:rPr>
      </w:pPr>
      <w:r>
        <w:rPr>
          <w:sz w:val="24"/>
          <w:szCs w:val="24"/>
        </w:rPr>
        <w:t>Thursday 4</w:t>
      </w:r>
      <w:r w:rsidRPr="00014448">
        <w:rPr>
          <w:sz w:val="24"/>
          <w:szCs w:val="24"/>
          <w:vertAlign w:val="superscript"/>
        </w:rPr>
        <w:t>th</w:t>
      </w:r>
      <w:r>
        <w:rPr>
          <w:sz w:val="24"/>
          <w:szCs w:val="24"/>
        </w:rPr>
        <w:t xml:space="preserve"> for the last Photographic</w:t>
      </w:r>
      <w:r w:rsidR="00BF3C82">
        <w:rPr>
          <w:sz w:val="24"/>
          <w:szCs w:val="24"/>
        </w:rPr>
        <w:t xml:space="preserve"> Society</w:t>
      </w:r>
      <w:r>
        <w:rPr>
          <w:sz w:val="24"/>
          <w:szCs w:val="24"/>
        </w:rPr>
        <w:t xml:space="preserve"> Meeting for the year at Tradies, Gymea at 7pm</w:t>
      </w:r>
      <w:r w:rsidR="00685E2B">
        <w:rPr>
          <w:sz w:val="24"/>
          <w:szCs w:val="24"/>
        </w:rPr>
        <w:t>.</w:t>
      </w:r>
      <w:r>
        <w:rPr>
          <w:sz w:val="24"/>
          <w:szCs w:val="24"/>
        </w:rPr>
        <w:t xml:space="preserve">  </w:t>
      </w:r>
    </w:p>
    <w:p w14:paraId="7F77A9D0" w14:textId="77777777" w:rsidR="00014448" w:rsidRDefault="00014448" w:rsidP="00014448">
      <w:pPr>
        <w:rPr>
          <w:sz w:val="24"/>
          <w:szCs w:val="24"/>
        </w:rPr>
      </w:pPr>
    </w:p>
    <w:p w14:paraId="67A20472" w14:textId="47E30D70" w:rsidR="00014448" w:rsidRDefault="00BF3C82" w:rsidP="00014448">
      <w:pPr>
        <w:rPr>
          <w:sz w:val="24"/>
          <w:szCs w:val="24"/>
        </w:rPr>
      </w:pPr>
      <w:r>
        <w:rPr>
          <w:sz w:val="24"/>
          <w:szCs w:val="24"/>
        </w:rPr>
        <w:t xml:space="preserve">Then </w:t>
      </w:r>
      <w:r w:rsidR="00014448">
        <w:rPr>
          <w:sz w:val="24"/>
          <w:szCs w:val="24"/>
        </w:rPr>
        <w:t xml:space="preserve">Saturday the </w:t>
      </w:r>
      <w:proofErr w:type="gramStart"/>
      <w:r w:rsidR="00014448">
        <w:rPr>
          <w:sz w:val="24"/>
          <w:szCs w:val="24"/>
        </w:rPr>
        <w:t>6</w:t>
      </w:r>
      <w:r w:rsidR="00014448" w:rsidRPr="00063405">
        <w:rPr>
          <w:sz w:val="24"/>
          <w:szCs w:val="24"/>
          <w:vertAlign w:val="superscript"/>
        </w:rPr>
        <w:t>th</w:t>
      </w:r>
      <w:proofErr w:type="gramEnd"/>
      <w:r w:rsidR="00014448">
        <w:rPr>
          <w:sz w:val="24"/>
          <w:szCs w:val="24"/>
          <w:vertAlign w:val="superscript"/>
        </w:rPr>
        <w:t xml:space="preserve">  </w:t>
      </w:r>
      <w:r w:rsidR="00014448" w:rsidRPr="00063405">
        <w:rPr>
          <w:sz w:val="24"/>
          <w:szCs w:val="24"/>
        </w:rPr>
        <w:t>December</w:t>
      </w:r>
      <w:r>
        <w:rPr>
          <w:sz w:val="24"/>
          <w:szCs w:val="24"/>
        </w:rPr>
        <w:t>,</w:t>
      </w:r>
      <w:r w:rsidR="00014448">
        <w:rPr>
          <w:sz w:val="24"/>
          <w:szCs w:val="24"/>
        </w:rPr>
        <w:t xml:space="preserve"> as the date for the Society Xmas Picnic Day at Bundeena House, Bundeena, from 10am – 3pm.</w:t>
      </w:r>
    </w:p>
    <w:p w14:paraId="4D918891" w14:textId="53EA24A6" w:rsidR="00014448" w:rsidRDefault="00014448" w:rsidP="00014448">
      <w:pPr>
        <w:rPr>
          <w:sz w:val="24"/>
          <w:szCs w:val="24"/>
        </w:rPr>
      </w:pPr>
      <w:r>
        <w:rPr>
          <w:sz w:val="24"/>
          <w:szCs w:val="24"/>
        </w:rPr>
        <w:t xml:space="preserve">All welcome friends and family, to share a social day amongst friends. </w:t>
      </w:r>
    </w:p>
    <w:p w14:paraId="633105E1" w14:textId="26A61046" w:rsidR="00014448" w:rsidRDefault="00014448" w:rsidP="00014448">
      <w:pPr>
        <w:rPr>
          <w:sz w:val="24"/>
          <w:szCs w:val="24"/>
        </w:rPr>
      </w:pPr>
      <w:r>
        <w:rPr>
          <w:sz w:val="24"/>
          <w:szCs w:val="24"/>
        </w:rPr>
        <w:t>It is now a picnic day rather than barbecue, and it is BYO.  It would be good if people could bring a sweet or something to share</w:t>
      </w:r>
      <w:r w:rsidR="00BF3C82">
        <w:rPr>
          <w:sz w:val="24"/>
          <w:szCs w:val="24"/>
        </w:rPr>
        <w:t xml:space="preserve"> as well</w:t>
      </w:r>
      <w:r>
        <w:rPr>
          <w:sz w:val="24"/>
          <w:szCs w:val="24"/>
        </w:rPr>
        <w:t>.</w:t>
      </w:r>
    </w:p>
    <w:p w14:paraId="6ABB7575" w14:textId="5349F083" w:rsidR="00014448" w:rsidRDefault="00014448" w:rsidP="00014448">
      <w:pPr>
        <w:rPr>
          <w:sz w:val="24"/>
          <w:szCs w:val="24"/>
        </w:rPr>
      </w:pPr>
      <w:r>
        <w:rPr>
          <w:sz w:val="24"/>
          <w:szCs w:val="24"/>
        </w:rPr>
        <w:t xml:space="preserve">Tea and coffee facilities are available, and a good day is </w:t>
      </w:r>
      <w:r w:rsidR="00BF3C82">
        <w:rPr>
          <w:sz w:val="24"/>
          <w:szCs w:val="24"/>
        </w:rPr>
        <w:t xml:space="preserve">always </w:t>
      </w:r>
      <w:r>
        <w:rPr>
          <w:sz w:val="24"/>
          <w:szCs w:val="24"/>
        </w:rPr>
        <w:t xml:space="preserve">had by all.  </w:t>
      </w:r>
      <w:r w:rsidR="00BF3C82">
        <w:rPr>
          <w:sz w:val="24"/>
          <w:szCs w:val="24"/>
        </w:rPr>
        <w:t>C</w:t>
      </w:r>
      <w:r>
        <w:rPr>
          <w:sz w:val="24"/>
          <w:szCs w:val="24"/>
        </w:rPr>
        <w:t>atch-up before Xmas break</w:t>
      </w:r>
      <w:r w:rsidR="00685E2B">
        <w:rPr>
          <w:sz w:val="24"/>
          <w:szCs w:val="24"/>
        </w:rPr>
        <w:t xml:space="preserve"> …</w:t>
      </w:r>
    </w:p>
    <w:p w14:paraId="2FACAA1F" w14:textId="77777777" w:rsidR="00014448" w:rsidRDefault="00014448" w:rsidP="00014448">
      <w:pPr>
        <w:rPr>
          <w:sz w:val="24"/>
          <w:szCs w:val="24"/>
        </w:rPr>
      </w:pPr>
    </w:p>
    <w:p w14:paraId="453BA885" w14:textId="6DDEFF2B" w:rsidR="00014448" w:rsidRDefault="00014448" w:rsidP="00014448">
      <w:pPr>
        <w:rPr>
          <w:sz w:val="24"/>
          <w:szCs w:val="24"/>
        </w:rPr>
      </w:pPr>
      <w:r>
        <w:rPr>
          <w:sz w:val="24"/>
          <w:szCs w:val="24"/>
        </w:rPr>
        <w:t xml:space="preserve">This is the last event for the society for 2025 although there will be some outings promoted before our </w:t>
      </w:r>
      <w:r w:rsidR="00A15887">
        <w:rPr>
          <w:sz w:val="24"/>
          <w:szCs w:val="24"/>
        </w:rPr>
        <w:t xml:space="preserve">first </w:t>
      </w:r>
      <w:r>
        <w:rPr>
          <w:sz w:val="24"/>
          <w:szCs w:val="24"/>
        </w:rPr>
        <w:t xml:space="preserve"> </w:t>
      </w:r>
      <w:r w:rsidR="00A15887">
        <w:rPr>
          <w:sz w:val="24"/>
          <w:szCs w:val="24"/>
        </w:rPr>
        <w:t>S</w:t>
      </w:r>
      <w:r>
        <w:rPr>
          <w:sz w:val="24"/>
          <w:szCs w:val="24"/>
        </w:rPr>
        <w:t xml:space="preserve">ociety </w:t>
      </w:r>
      <w:r w:rsidR="00A15887">
        <w:rPr>
          <w:sz w:val="24"/>
          <w:szCs w:val="24"/>
        </w:rPr>
        <w:t>M</w:t>
      </w:r>
      <w:r>
        <w:rPr>
          <w:sz w:val="24"/>
          <w:szCs w:val="24"/>
        </w:rPr>
        <w:t>eeting</w:t>
      </w:r>
      <w:r w:rsidR="00A15887">
        <w:rPr>
          <w:sz w:val="24"/>
          <w:szCs w:val="24"/>
        </w:rPr>
        <w:t xml:space="preserve"> for 2026, which is on Thursday</w:t>
      </w:r>
      <w:r>
        <w:rPr>
          <w:sz w:val="24"/>
          <w:szCs w:val="24"/>
        </w:rPr>
        <w:t xml:space="preserve"> the 5</w:t>
      </w:r>
      <w:r w:rsidRPr="00063405">
        <w:rPr>
          <w:sz w:val="24"/>
          <w:szCs w:val="24"/>
          <w:vertAlign w:val="superscript"/>
        </w:rPr>
        <w:t>th</w:t>
      </w:r>
      <w:r>
        <w:rPr>
          <w:sz w:val="24"/>
          <w:szCs w:val="24"/>
        </w:rPr>
        <w:t xml:space="preserve"> of February 2026.</w:t>
      </w:r>
    </w:p>
    <w:p w14:paraId="08717C7F" w14:textId="77777777" w:rsidR="00590DC4" w:rsidRDefault="00590DC4" w:rsidP="00805571">
      <w:pPr>
        <w:rPr>
          <w:sz w:val="24"/>
          <w:szCs w:val="24"/>
        </w:rPr>
      </w:pPr>
    </w:p>
    <w:p w14:paraId="7A75BEBE" w14:textId="7C7B0786" w:rsidR="00A15887" w:rsidRDefault="00534806" w:rsidP="00805571">
      <w:pPr>
        <w:rPr>
          <w:sz w:val="24"/>
          <w:szCs w:val="24"/>
        </w:rPr>
      </w:pPr>
      <w:r>
        <w:rPr>
          <w:noProof/>
          <w:sz w:val="24"/>
          <w:szCs w:val="24"/>
        </w:rPr>
        <w:drawing>
          <wp:inline distT="0" distB="0" distL="0" distR="0" wp14:anchorId="2C80AFC9" wp14:editId="37D86510">
            <wp:extent cx="6343650" cy="4507809"/>
            <wp:effectExtent l="0" t="0" r="0" b="762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6120" cy="4509564"/>
                    </a:xfrm>
                    <a:prstGeom prst="rect">
                      <a:avLst/>
                    </a:prstGeom>
                    <a:noFill/>
                    <a:ln>
                      <a:noFill/>
                    </a:ln>
                  </pic:spPr>
                </pic:pic>
              </a:graphicData>
            </a:graphic>
          </wp:inline>
        </w:drawing>
      </w:r>
    </w:p>
    <w:p w14:paraId="4960E672" w14:textId="7F84F446" w:rsidR="00685E2B" w:rsidRDefault="00534806" w:rsidP="00805571">
      <w:pPr>
        <w:rPr>
          <w:sz w:val="24"/>
          <w:szCs w:val="24"/>
        </w:rPr>
      </w:pPr>
      <w:r>
        <w:rPr>
          <w:noProof/>
          <w:sz w:val="24"/>
          <w:szCs w:val="24"/>
        </w:rPr>
        <w:lastRenderedPageBreak/>
        <w:drawing>
          <wp:inline distT="0" distB="0" distL="0" distR="0" wp14:anchorId="398A2ADC" wp14:editId="17B7C172">
            <wp:extent cx="6629400" cy="322897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3228975"/>
                    </a:xfrm>
                    <a:prstGeom prst="rect">
                      <a:avLst/>
                    </a:prstGeom>
                    <a:noFill/>
                    <a:ln>
                      <a:noFill/>
                    </a:ln>
                  </pic:spPr>
                </pic:pic>
              </a:graphicData>
            </a:graphic>
          </wp:inline>
        </w:drawing>
      </w:r>
    </w:p>
    <w:p w14:paraId="263F04B4" w14:textId="77777777" w:rsidR="00685E2B" w:rsidRDefault="00685E2B" w:rsidP="00805571">
      <w:pPr>
        <w:rPr>
          <w:sz w:val="24"/>
          <w:szCs w:val="24"/>
        </w:rPr>
      </w:pPr>
    </w:p>
    <w:p w14:paraId="14907F50" w14:textId="5DFFC000" w:rsidR="00256C17" w:rsidRDefault="00534806" w:rsidP="00805571">
      <w:pPr>
        <w:rPr>
          <w:sz w:val="24"/>
          <w:szCs w:val="24"/>
        </w:rPr>
      </w:pPr>
      <w:r>
        <w:rPr>
          <w:noProof/>
          <w:sz w:val="24"/>
          <w:szCs w:val="24"/>
        </w:rPr>
        <w:drawing>
          <wp:inline distT="0" distB="0" distL="0" distR="0" wp14:anchorId="1D30AECA" wp14:editId="0C70C9F0">
            <wp:extent cx="6629400" cy="285750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2857500"/>
                    </a:xfrm>
                    <a:prstGeom prst="rect">
                      <a:avLst/>
                    </a:prstGeom>
                    <a:noFill/>
                    <a:ln>
                      <a:noFill/>
                    </a:ln>
                  </pic:spPr>
                </pic:pic>
              </a:graphicData>
            </a:graphic>
          </wp:inline>
        </w:drawing>
      </w:r>
    </w:p>
    <w:p w14:paraId="7578D58A" w14:textId="77777777" w:rsidR="00A15887" w:rsidRDefault="00A15887" w:rsidP="00805571">
      <w:pPr>
        <w:rPr>
          <w:sz w:val="24"/>
          <w:szCs w:val="24"/>
        </w:rPr>
      </w:pPr>
    </w:p>
    <w:p w14:paraId="4E8CF321" w14:textId="77777777" w:rsidR="00A15887" w:rsidRDefault="00A15887" w:rsidP="00805571">
      <w:pPr>
        <w:rPr>
          <w:sz w:val="24"/>
          <w:szCs w:val="24"/>
        </w:rPr>
      </w:pPr>
    </w:p>
    <w:p w14:paraId="1E8C388B" w14:textId="74E4307E" w:rsidR="00A15887" w:rsidRDefault="00534806" w:rsidP="00805571">
      <w:pPr>
        <w:rPr>
          <w:sz w:val="24"/>
          <w:szCs w:val="24"/>
        </w:rPr>
      </w:pPr>
      <w:r>
        <w:rPr>
          <w:noProof/>
          <w:sz w:val="24"/>
          <w:szCs w:val="24"/>
        </w:rPr>
        <w:drawing>
          <wp:inline distT="0" distB="0" distL="0" distR="0" wp14:anchorId="13F97347" wp14:editId="6EEF7EE6">
            <wp:extent cx="6657975" cy="313372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975" cy="3133725"/>
                    </a:xfrm>
                    <a:prstGeom prst="rect">
                      <a:avLst/>
                    </a:prstGeom>
                    <a:noFill/>
                    <a:ln>
                      <a:noFill/>
                    </a:ln>
                  </pic:spPr>
                </pic:pic>
              </a:graphicData>
            </a:graphic>
          </wp:inline>
        </w:drawing>
      </w:r>
    </w:p>
    <w:p w14:paraId="3B1EF684" w14:textId="71EF2B01" w:rsidR="00A15887" w:rsidRDefault="00534806" w:rsidP="00805571">
      <w:pPr>
        <w:rPr>
          <w:sz w:val="24"/>
          <w:szCs w:val="24"/>
        </w:rPr>
      </w:pPr>
      <w:r>
        <w:rPr>
          <w:noProof/>
          <w:sz w:val="24"/>
          <w:szCs w:val="24"/>
        </w:rPr>
        <w:lastRenderedPageBreak/>
        <w:drawing>
          <wp:inline distT="0" distB="0" distL="0" distR="0" wp14:anchorId="7393DD30" wp14:editId="64DF9F4D">
            <wp:extent cx="6657975" cy="736282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975" cy="7362825"/>
                    </a:xfrm>
                    <a:prstGeom prst="rect">
                      <a:avLst/>
                    </a:prstGeom>
                    <a:noFill/>
                    <a:ln>
                      <a:noFill/>
                    </a:ln>
                  </pic:spPr>
                </pic:pic>
              </a:graphicData>
            </a:graphic>
          </wp:inline>
        </w:drawing>
      </w:r>
    </w:p>
    <w:p w14:paraId="6980B824" w14:textId="08965B6A" w:rsidR="00A15887" w:rsidRDefault="00A15887" w:rsidP="00805571">
      <w:pPr>
        <w:rPr>
          <w:sz w:val="24"/>
          <w:szCs w:val="24"/>
        </w:rPr>
      </w:pPr>
    </w:p>
    <w:p w14:paraId="28B85E67" w14:textId="340B1338" w:rsidR="00FA560E" w:rsidRDefault="00FA560E" w:rsidP="00805571">
      <w:pPr>
        <w:rPr>
          <w:sz w:val="24"/>
          <w:szCs w:val="24"/>
        </w:rPr>
      </w:pPr>
      <w:r>
        <w:rPr>
          <w:sz w:val="24"/>
          <w:szCs w:val="24"/>
        </w:rPr>
        <w:t>If you’re an old member, or a new one, come along and share this social day out, and make some new friendships and pick-up on some old ones …</w:t>
      </w:r>
    </w:p>
    <w:p w14:paraId="4BE419D9" w14:textId="77777777" w:rsidR="00FA560E" w:rsidRPr="00FA560E" w:rsidRDefault="00FA560E" w:rsidP="00805571">
      <w:pPr>
        <w:rPr>
          <w:sz w:val="2"/>
          <w:szCs w:val="2"/>
        </w:rPr>
      </w:pPr>
    </w:p>
    <w:p w14:paraId="57F1D860" w14:textId="289E2268" w:rsidR="00FA560E" w:rsidRPr="00FA560E" w:rsidRDefault="00FA560E" w:rsidP="00805571">
      <w:pPr>
        <w:rPr>
          <w:b/>
          <w:bCs/>
          <w:i/>
          <w:iCs/>
          <w:color w:val="FF0000"/>
          <w:sz w:val="44"/>
          <w:szCs w:val="44"/>
        </w:rPr>
      </w:pPr>
      <w:r w:rsidRPr="00FA560E">
        <w:rPr>
          <w:b/>
          <w:bCs/>
          <w:i/>
          <w:iCs/>
          <w:color w:val="FF0000"/>
          <w:sz w:val="44"/>
          <w:szCs w:val="44"/>
        </w:rPr>
        <w:t>Hope you can come next SATURDAY 6</w:t>
      </w:r>
      <w:r w:rsidRPr="00FA560E">
        <w:rPr>
          <w:b/>
          <w:bCs/>
          <w:i/>
          <w:iCs/>
          <w:color w:val="FF0000"/>
          <w:sz w:val="44"/>
          <w:szCs w:val="44"/>
          <w:vertAlign w:val="superscript"/>
        </w:rPr>
        <w:t>th</w:t>
      </w:r>
      <w:r w:rsidRPr="00FA560E">
        <w:rPr>
          <w:b/>
          <w:bCs/>
          <w:i/>
          <w:iCs/>
          <w:color w:val="FF0000"/>
          <w:sz w:val="44"/>
          <w:szCs w:val="44"/>
        </w:rPr>
        <w:t xml:space="preserve"> December, Greg</w:t>
      </w:r>
    </w:p>
    <w:p w14:paraId="29B4FE4B" w14:textId="77777777" w:rsidR="00FA560E" w:rsidRDefault="00FA560E" w:rsidP="00685E2B">
      <w:pPr>
        <w:jc w:val="center"/>
        <w:rPr>
          <w:sz w:val="24"/>
          <w:szCs w:val="24"/>
        </w:rPr>
      </w:pPr>
    </w:p>
    <w:p w14:paraId="59171063" w14:textId="559AAB93" w:rsidR="00685E2B" w:rsidRDefault="00685E2B" w:rsidP="00685E2B">
      <w:pPr>
        <w:jc w:val="center"/>
        <w:rPr>
          <w:sz w:val="24"/>
          <w:szCs w:val="24"/>
        </w:rPr>
      </w:pPr>
      <w:r>
        <w:rPr>
          <w:sz w:val="24"/>
          <w:szCs w:val="24"/>
        </w:rPr>
        <w:t>____________________________________________________________</w:t>
      </w:r>
    </w:p>
    <w:p w14:paraId="26369540" w14:textId="77777777" w:rsidR="00685E2B" w:rsidRDefault="00685E2B" w:rsidP="00685E2B">
      <w:pPr>
        <w:rPr>
          <w:sz w:val="24"/>
          <w:szCs w:val="24"/>
        </w:rPr>
      </w:pPr>
    </w:p>
    <w:p w14:paraId="3A67013E" w14:textId="63F33731" w:rsidR="00685E2B" w:rsidRDefault="00534806" w:rsidP="00685E2B">
      <w:pPr>
        <w:rPr>
          <w:sz w:val="24"/>
          <w:szCs w:val="24"/>
        </w:rPr>
      </w:pPr>
      <w:r>
        <w:rPr>
          <w:noProof/>
          <w:sz w:val="14"/>
        </w:rPr>
        <w:drawing>
          <wp:inline distT="0" distB="0" distL="0" distR="0" wp14:anchorId="3835BF54" wp14:editId="35FABA1C">
            <wp:extent cx="266700" cy="18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685E2B" w:rsidRPr="007900A0">
        <w:rPr>
          <w:b/>
          <w:color w:val="FF0000"/>
          <w:sz w:val="28"/>
          <w:szCs w:val="28"/>
        </w:rPr>
        <w:t xml:space="preserve"> </w:t>
      </w:r>
      <w:r w:rsidR="00685E2B">
        <w:rPr>
          <w:b/>
          <w:color w:val="FF0000"/>
          <w:sz w:val="28"/>
          <w:szCs w:val="28"/>
        </w:rPr>
        <w:t xml:space="preserve"> </w:t>
      </w:r>
      <w:r w:rsidR="00685E2B">
        <w:rPr>
          <w:b/>
          <w:color w:val="FF0000"/>
          <w:sz w:val="40"/>
          <w:szCs w:val="40"/>
        </w:rPr>
        <w:t>Society Members trip Away to Thredbo in Spring …</w:t>
      </w:r>
    </w:p>
    <w:p w14:paraId="00993EE1" w14:textId="77777777" w:rsidR="00685E2B" w:rsidRPr="00FA560E" w:rsidRDefault="00685E2B" w:rsidP="00685E2B">
      <w:pPr>
        <w:rPr>
          <w:sz w:val="8"/>
          <w:szCs w:val="8"/>
        </w:rPr>
      </w:pPr>
    </w:p>
    <w:p w14:paraId="5FC73402" w14:textId="42A08AEB" w:rsidR="00E30DC5" w:rsidRDefault="00685E2B" w:rsidP="00685E2B">
      <w:pPr>
        <w:rPr>
          <w:sz w:val="24"/>
          <w:szCs w:val="24"/>
        </w:rPr>
      </w:pPr>
      <w:r w:rsidRPr="00685E2B">
        <w:rPr>
          <w:kern w:val="2"/>
          <w:sz w:val="24"/>
          <w:szCs w:val="24"/>
        </w:rPr>
        <w:t>To those that attended Thredbo village (Kiama Ski Lodge) trip away from 9</w:t>
      </w:r>
      <w:r w:rsidRPr="00685E2B">
        <w:rPr>
          <w:kern w:val="2"/>
          <w:sz w:val="24"/>
          <w:szCs w:val="24"/>
          <w:vertAlign w:val="superscript"/>
        </w:rPr>
        <w:t>th</w:t>
      </w:r>
      <w:r w:rsidRPr="00685E2B">
        <w:rPr>
          <w:kern w:val="2"/>
          <w:sz w:val="24"/>
          <w:szCs w:val="24"/>
        </w:rPr>
        <w:t xml:space="preserve"> – 14</w:t>
      </w:r>
      <w:r w:rsidRPr="00685E2B">
        <w:rPr>
          <w:kern w:val="2"/>
          <w:sz w:val="24"/>
          <w:szCs w:val="24"/>
          <w:vertAlign w:val="superscript"/>
        </w:rPr>
        <w:t>th</w:t>
      </w:r>
      <w:r w:rsidRPr="00685E2B">
        <w:rPr>
          <w:kern w:val="2"/>
          <w:sz w:val="24"/>
          <w:szCs w:val="24"/>
        </w:rPr>
        <w:t xml:space="preserve"> November, thank you for your support your keenness and your friendship</w:t>
      </w:r>
      <w:r w:rsidR="00BF3C82">
        <w:rPr>
          <w:kern w:val="2"/>
          <w:sz w:val="24"/>
          <w:szCs w:val="24"/>
        </w:rPr>
        <w:t>s</w:t>
      </w:r>
      <w:r w:rsidRPr="00685E2B">
        <w:rPr>
          <w:kern w:val="2"/>
          <w:sz w:val="24"/>
          <w:szCs w:val="24"/>
        </w:rPr>
        <w:t xml:space="preserve"> over the 4 days.  We had plenty of experiences</w:t>
      </w:r>
      <w:r>
        <w:rPr>
          <w:kern w:val="2"/>
          <w:sz w:val="24"/>
          <w:szCs w:val="24"/>
        </w:rPr>
        <w:t>,</w:t>
      </w:r>
      <w:r w:rsidRPr="00685E2B">
        <w:rPr>
          <w:kern w:val="2"/>
          <w:sz w:val="24"/>
          <w:szCs w:val="24"/>
        </w:rPr>
        <w:t xml:space="preserve"> from 15 degrees </w:t>
      </w:r>
      <w:r>
        <w:rPr>
          <w:kern w:val="2"/>
          <w:sz w:val="24"/>
          <w:szCs w:val="24"/>
        </w:rPr>
        <w:t>one</w:t>
      </w:r>
      <w:r w:rsidRPr="00685E2B">
        <w:rPr>
          <w:kern w:val="2"/>
          <w:sz w:val="24"/>
          <w:szCs w:val="24"/>
        </w:rPr>
        <w:t xml:space="preserve"> day</w:t>
      </w:r>
      <w:r>
        <w:rPr>
          <w:kern w:val="2"/>
          <w:sz w:val="24"/>
          <w:szCs w:val="24"/>
        </w:rPr>
        <w:t>,</w:t>
      </w:r>
      <w:r w:rsidRPr="00685E2B">
        <w:rPr>
          <w:kern w:val="2"/>
          <w:sz w:val="24"/>
          <w:szCs w:val="24"/>
        </w:rPr>
        <w:t xml:space="preserve"> to -3 degrees on another. </w:t>
      </w:r>
      <w:r>
        <w:rPr>
          <w:kern w:val="2"/>
          <w:sz w:val="24"/>
          <w:szCs w:val="24"/>
        </w:rPr>
        <w:t>ALSO, s</w:t>
      </w:r>
      <w:r w:rsidRPr="00685E2B">
        <w:rPr>
          <w:kern w:val="2"/>
          <w:sz w:val="24"/>
          <w:szCs w:val="24"/>
        </w:rPr>
        <w:t xml:space="preserve">now did arrive on our trip all 5 inches of it. </w:t>
      </w:r>
    </w:p>
    <w:p w14:paraId="725678EA" w14:textId="1478EBA5" w:rsidR="00685E2B" w:rsidRPr="00685E2B" w:rsidRDefault="00E30DC5" w:rsidP="00685E2B">
      <w:pPr>
        <w:rPr>
          <w:kern w:val="2"/>
          <w:sz w:val="24"/>
          <w:szCs w:val="24"/>
        </w:rPr>
      </w:pPr>
      <w:r>
        <w:rPr>
          <w:kern w:val="2"/>
          <w:sz w:val="24"/>
          <w:szCs w:val="24"/>
        </w:rPr>
        <w:t xml:space="preserve">We woke to a </w:t>
      </w:r>
      <w:r w:rsidR="00685E2B" w:rsidRPr="00685E2B">
        <w:rPr>
          <w:kern w:val="2"/>
          <w:sz w:val="24"/>
          <w:szCs w:val="24"/>
        </w:rPr>
        <w:t xml:space="preserve">winter wonderland </w:t>
      </w:r>
      <w:r>
        <w:rPr>
          <w:kern w:val="2"/>
          <w:sz w:val="24"/>
          <w:szCs w:val="24"/>
        </w:rPr>
        <w:t>(</w:t>
      </w:r>
      <w:r w:rsidR="00685E2B" w:rsidRPr="00685E2B">
        <w:rPr>
          <w:kern w:val="2"/>
          <w:sz w:val="24"/>
          <w:szCs w:val="24"/>
        </w:rPr>
        <w:t>Thredbo village</w:t>
      </w:r>
      <w:r>
        <w:rPr>
          <w:kern w:val="2"/>
          <w:sz w:val="24"/>
          <w:szCs w:val="24"/>
        </w:rPr>
        <w:t>)</w:t>
      </w:r>
      <w:r w:rsidR="00685E2B" w:rsidRPr="00685E2B">
        <w:rPr>
          <w:kern w:val="2"/>
          <w:sz w:val="24"/>
          <w:szCs w:val="24"/>
        </w:rPr>
        <w:t xml:space="preserve"> if only for a day.</w:t>
      </w:r>
    </w:p>
    <w:p w14:paraId="7A699474" w14:textId="77777777" w:rsidR="00685E2B" w:rsidRPr="00685E2B" w:rsidRDefault="00685E2B" w:rsidP="00685E2B">
      <w:pPr>
        <w:rPr>
          <w:kern w:val="2"/>
          <w:sz w:val="24"/>
          <w:szCs w:val="24"/>
        </w:rPr>
      </w:pPr>
      <w:r w:rsidRPr="00685E2B">
        <w:rPr>
          <w:kern w:val="2"/>
          <w:sz w:val="24"/>
          <w:szCs w:val="24"/>
        </w:rPr>
        <w:lastRenderedPageBreak/>
        <w:t xml:space="preserve">We visited many places during our 4 days at the Lodge including Charlottes pass, Perisher Valley, Smiggin Holes, Bullocks Flat, Gutgher, Dead Horse Gap and some of the historic </w:t>
      </w:r>
      <w:proofErr w:type="spellStart"/>
      <w:r w:rsidRPr="00685E2B">
        <w:rPr>
          <w:kern w:val="2"/>
          <w:sz w:val="24"/>
          <w:szCs w:val="24"/>
        </w:rPr>
        <w:t>Geehi</w:t>
      </w:r>
      <w:proofErr w:type="spellEnd"/>
      <w:r w:rsidRPr="00685E2B">
        <w:rPr>
          <w:kern w:val="2"/>
          <w:sz w:val="24"/>
          <w:szCs w:val="24"/>
        </w:rPr>
        <w:t xml:space="preserve"> Flats cabins.</w:t>
      </w:r>
    </w:p>
    <w:p w14:paraId="34C2E5FE" w14:textId="77777777" w:rsidR="00E30DC5" w:rsidRDefault="00E30DC5" w:rsidP="00685E2B">
      <w:pPr>
        <w:rPr>
          <w:sz w:val="24"/>
          <w:szCs w:val="24"/>
        </w:rPr>
      </w:pPr>
    </w:p>
    <w:p w14:paraId="3F711243" w14:textId="1A464950" w:rsidR="00685E2B" w:rsidRPr="00685E2B" w:rsidRDefault="00685E2B" w:rsidP="00685E2B">
      <w:pPr>
        <w:rPr>
          <w:kern w:val="2"/>
          <w:sz w:val="24"/>
          <w:szCs w:val="24"/>
        </w:rPr>
      </w:pPr>
      <w:r w:rsidRPr="00685E2B">
        <w:rPr>
          <w:kern w:val="2"/>
          <w:sz w:val="24"/>
          <w:szCs w:val="24"/>
        </w:rPr>
        <w:t xml:space="preserve">Considering the weather, we walked in several locations, through varied terrain including Thredbo River track, Cascades trail, Charlotte’s </w:t>
      </w:r>
      <w:r w:rsidR="000E6B28">
        <w:rPr>
          <w:kern w:val="2"/>
          <w:sz w:val="24"/>
          <w:szCs w:val="24"/>
        </w:rPr>
        <w:t>P</w:t>
      </w:r>
      <w:r w:rsidRPr="00685E2B">
        <w:rPr>
          <w:kern w:val="2"/>
          <w:sz w:val="24"/>
          <w:szCs w:val="24"/>
        </w:rPr>
        <w:t>ass walks</w:t>
      </w:r>
      <w:r w:rsidR="000E6B28">
        <w:rPr>
          <w:kern w:val="2"/>
          <w:sz w:val="24"/>
          <w:szCs w:val="24"/>
        </w:rPr>
        <w:t xml:space="preserve"> and</w:t>
      </w:r>
      <w:r w:rsidRPr="00685E2B">
        <w:rPr>
          <w:kern w:val="2"/>
          <w:sz w:val="24"/>
          <w:szCs w:val="24"/>
        </w:rPr>
        <w:t xml:space="preserve"> top of Snow Gums chairlift</w:t>
      </w:r>
      <w:r w:rsidR="000E6B28">
        <w:rPr>
          <w:kern w:val="2"/>
          <w:sz w:val="24"/>
          <w:szCs w:val="24"/>
        </w:rPr>
        <w:t xml:space="preserve"> (Thredbo)</w:t>
      </w:r>
      <w:r w:rsidRPr="00685E2B">
        <w:rPr>
          <w:kern w:val="2"/>
          <w:sz w:val="24"/>
          <w:szCs w:val="24"/>
        </w:rPr>
        <w:t>.</w:t>
      </w:r>
    </w:p>
    <w:p w14:paraId="6FD6725F" w14:textId="3207AB63" w:rsidR="00685E2B" w:rsidRPr="00685E2B" w:rsidRDefault="00685E2B" w:rsidP="00685E2B">
      <w:pPr>
        <w:rPr>
          <w:kern w:val="2"/>
          <w:sz w:val="24"/>
          <w:szCs w:val="24"/>
        </w:rPr>
      </w:pPr>
      <w:r w:rsidRPr="00685E2B">
        <w:rPr>
          <w:kern w:val="2"/>
          <w:sz w:val="24"/>
          <w:szCs w:val="24"/>
        </w:rPr>
        <w:t xml:space="preserve">Was not without some challenges like when we returned to Thredbo from </w:t>
      </w:r>
      <w:proofErr w:type="spellStart"/>
      <w:r w:rsidRPr="00685E2B">
        <w:rPr>
          <w:kern w:val="2"/>
          <w:sz w:val="24"/>
          <w:szCs w:val="24"/>
        </w:rPr>
        <w:t>Geehi</w:t>
      </w:r>
      <w:proofErr w:type="spellEnd"/>
      <w:r w:rsidRPr="00685E2B">
        <w:rPr>
          <w:kern w:val="2"/>
          <w:sz w:val="24"/>
          <w:szCs w:val="24"/>
        </w:rPr>
        <w:t xml:space="preserve"> Flats, the road at the top of Dead Horse Gap became a little skittish with the road snow and ice crackling under the tires. For most low gear and or four</w:t>
      </w:r>
      <w:r w:rsidR="00E30DC5">
        <w:rPr>
          <w:kern w:val="2"/>
          <w:sz w:val="24"/>
          <w:szCs w:val="24"/>
        </w:rPr>
        <w:t>-</w:t>
      </w:r>
      <w:r w:rsidRPr="00685E2B">
        <w:rPr>
          <w:kern w:val="2"/>
          <w:sz w:val="24"/>
          <w:szCs w:val="24"/>
        </w:rPr>
        <w:t>wheel drive was the way to go going back to the Thredbo Village.</w:t>
      </w:r>
    </w:p>
    <w:p w14:paraId="10EEA525" w14:textId="5AA6E29E" w:rsidR="00685E2B" w:rsidRPr="00685E2B" w:rsidRDefault="00685E2B" w:rsidP="00685E2B">
      <w:pPr>
        <w:rPr>
          <w:kern w:val="2"/>
          <w:sz w:val="24"/>
          <w:szCs w:val="24"/>
        </w:rPr>
      </w:pPr>
      <w:r w:rsidRPr="00685E2B">
        <w:rPr>
          <w:kern w:val="2"/>
          <w:sz w:val="24"/>
          <w:szCs w:val="24"/>
        </w:rPr>
        <w:t xml:space="preserve">The social aspect of the trip </w:t>
      </w:r>
      <w:r w:rsidR="00E30DC5">
        <w:rPr>
          <w:kern w:val="2"/>
          <w:sz w:val="24"/>
          <w:szCs w:val="24"/>
        </w:rPr>
        <w:t xml:space="preserve">was enhanced, </w:t>
      </w:r>
      <w:r w:rsidRPr="00685E2B">
        <w:rPr>
          <w:kern w:val="2"/>
          <w:sz w:val="24"/>
          <w:szCs w:val="24"/>
        </w:rPr>
        <w:t xml:space="preserve">with </w:t>
      </w:r>
      <w:r w:rsidR="00E30DC5">
        <w:rPr>
          <w:kern w:val="2"/>
          <w:sz w:val="24"/>
          <w:szCs w:val="24"/>
        </w:rPr>
        <w:t xml:space="preserve">some of the </w:t>
      </w:r>
      <w:r w:rsidR="000E6B28">
        <w:rPr>
          <w:kern w:val="2"/>
          <w:sz w:val="24"/>
          <w:szCs w:val="24"/>
        </w:rPr>
        <w:t>members</w:t>
      </w:r>
      <w:r w:rsidR="00E30DC5">
        <w:rPr>
          <w:kern w:val="2"/>
          <w:sz w:val="24"/>
          <w:szCs w:val="24"/>
        </w:rPr>
        <w:t xml:space="preserve"> volunteering to prepare meals for everybody, </w:t>
      </w:r>
      <w:r w:rsidR="000E6B28">
        <w:rPr>
          <w:kern w:val="2"/>
          <w:sz w:val="24"/>
          <w:szCs w:val="24"/>
        </w:rPr>
        <w:t xml:space="preserve">and </w:t>
      </w:r>
      <w:r w:rsidR="00E30DC5">
        <w:rPr>
          <w:kern w:val="2"/>
          <w:sz w:val="24"/>
          <w:szCs w:val="24"/>
        </w:rPr>
        <w:t>that was a great success and well appreciated.  Even lunch time did not happen without some warm soup, and most days</w:t>
      </w:r>
      <w:r w:rsidR="000E6B28">
        <w:rPr>
          <w:kern w:val="2"/>
          <w:sz w:val="24"/>
          <w:szCs w:val="24"/>
        </w:rPr>
        <w:t>,</w:t>
      </w:r>
      <w:r w:rsidR="00E30DC5">
        <w:rPr>
          <w:kern w:val="2"/>
          <w:sz w:val="24"/>
          <w:szCs w:val="24"/>
        </w:rPr>
        <w:t xml:space="preserve"> Sausages on the Barbie (thanks Paul)</w:t>
      </w:r>
      <w:r w:rsidRPr="00685E2B">
        <w:rPr>
          <w:kern w:val="2"/>
          <w:sz w:val="24"/>
          <w:szCs w:val="24"/>
        </w:rPr>
        <w:t>.</w:t>
      </w:r>
    </w:p>
    <w:p w14:paraId="31A2C787" w14:textId="77777777" w:rsidR="00E30DC5" w:rsidRDefault="00E30DC5" w:rsidP="00685E2B">
      <w:pPr>
        <w:rPr>
          <w:kern w:val="2"/>
          <w:sz w:val="24"/>
          <w:szCs w:val="24"/>
        </w:rPr>
      </w:pPr>
    </w:p>
    <w:p w14:paraId="4E5CCAFB" w14:textId="3D2A445E" w:rsidR="00A15887" w:rsidRDefault="00685E2B" w:rsidP="00685E2B">
      <w:pPr>
        <w:rPr>
          <w:kern w:val="2"/>
          <w:sz w:val="24"/>
          <w:szCs w:val="24"/>
        </w:rPr>
      </w:pPr>
      <w:r w:rsidRPr="00685E2B">
        <w:rPr>
          <w:kern w:val="2"/>
          <w:sz w:val="24"/>
          <w:szCs w:val="24"/>
        </w:rPr>
        <w:t>In all for the 17 people that attended, it was a great experience and one that will stay in our minds for a long time</w:t>
      </w:r>
      <w:r w:rsidR="00E30DC5">
        <w:rPr>
          <w:kern w:val="2"/>
          <w:sz w:val="24"/>
          <w:szCs w:val="24"/>
        </w:rPr>
        <w:t xml:space="preserve">.  </w:t>
      </w:r>
    </w:p>
    <w:p w14:paraId="67FBC80C" w14:textId="77777777" w:rsidR="00E30DC5" w:rsidRDefault="00E30DC5" w:rsidP="00685E2B">
      <w:pPr>
        <w:rPr>
          <w:kern w:val="2"/>
          <w:sz w:val="24"/>
          <w:szCs w:val="24"/>
        </w:rPr>
      </w:pPr>
    </w:p>
    <w:p w14:paraId="013CDE60" w14:textId="77777777" w:rsidR="000E6B28" w:rsidRDefault="00E30DC5" w:rsidP="000E6B28">
      <w:pPr>
        <w:rPr>
          <w:kern w:val="2"/>
          <w:sz w:val="24"/>
          <w:szCs w:val="24"/>
        </w:rPr>
      </w:pPr>
      <w:r>
        <w:rPr>
          <w:kern w:val="2"/>
          <w:sz w:val="24"/>
          <w:szCs w:val="24"/>
        </w:rPr>
        <w:t>Thanks again for everybody that attended, and joined in for not only the photography, but a great social trip with friends.</w:t>
      </w:r>
    </w:p>
    <w:p w14:paraId="02F7051B" w14:textId="77777777" w:rsidR="000E6B28" w:rsidRDefault="000E6B28" w:rsidP="000E6B28">
      <w:pPr>
        <w:rPr>
          <w:kern w:val="2"/>
          <w:sz w:val="24"/>
          <w:szCs w:val="24"/>
        </w:rPr>
      </w:pPr>
    </w:p>
    <w:p w14:paraId="4F3C3F52" w14:textId="172BB622" w:rsidR="00E30DC5" w:rsidRDefault="00E30DC5" w:rsidP="000E6B28">
      <w:pPr>
        <w:jc w:val="center"/>
        <w:rPr>
          <w:sz w:val="24"/>
          <w:szCs w:val="24"/>
        </w:rPr>
      </w:pPr>
      <w:r>
        <w:rPr>
          <w:sz w:val="24"/>
          <w:szCs w:val="24"/>
        </w:rPr>
        <w:t>____________________________________________________________</w:t>
      </w:r>
    </w:p>
    <w:p w14:paraId="5555FE9C" w14:textId="77777777" w:rsidR="00E30DC5" w:rsidRDefault="00E30DC5" w:rsidP="00E30DC5">
      <w:pPr>
        <w:rPr>
          <w:sz w:val="24"/>
          <w:szCs w:val="24"/>
        </w:rPr>
      </w:pPr>
    </w:p>
    <w:p w14:paraId="167BF30C" w14:textId="451E5196" w:rsidR="00E30DC5" w:rsidRDefault="00534806" w:rsidP="00E30DC5">
      <w:pPr>
        <w:rPr>
          <w:kern w:val="2"/>
          <w:sz w:val="24"/>
          <w:szCs w:val="24"/>
        </w:rPr>
      </w:pPr>
      <w:r>
        <w:rPr>
          <w:noProof/>
          <w:sz w:val="14"/>
        </w:rPr>
        <w:drawing>
          <wp:inline distT="0" distB="0" distL="0" distR="0" wp14:anchorId="34662F95" wp14:editId="384B25ED">
            <wp:extent cx="266700" cy="18097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E30DC5" w:rsidRPr="007900A0">
        <w:rPr>
          <w:b/>
          <w:color w:val="FF0000"/>
          <w:sz w:val="28"/>
          <w:szCs w:val="28"/>
        </w:rPr>
        <w:t xml:space="preserve"> </w:t>
      </w:r>
      <w:r w:rsidR="00E30DC5">
        <w:rPr>
          <w:b/>
          <w:color w:val="FF0000"/>
          <w:sz w:val="28"/>
          <w:szCs w:val="28"/>
        </w:rPr>
        <w:t xml:space="preserve"> </w:t>
      </w:r>
      <w:r w:rsidR="00E30DC5">
        <w:rPr>
          <w:b/>
          <w:color w:val="FF0000"/>
          <w:sz w:val="40"/>
          <w:szCs w:val="40"/>
        </w:rPr>
        <w:t>Photography is Changing …</w:t>
      </w:r>
    </w:p>
    <w:p w14:paraId="0F8D7431" w14:textId="77777777" w:rsidR="00E30DC5" w:rsidRPr="00FA560E" w:rsidRDefault="00E30DC5" w:rsidP="00805571">
      <w:pPr>
        <w:rPr>
          <w:sz w:val="8"/>
          <w:szCs w:val="8"/>
        </w:rPr>
      </w:pPr>
    </w:p>
    <w:p w14:paraId="723EC51B" w14:textId="77777777" w:rsidR="00685E2B" w:rsidRPr="00685E2B" w:rsidRDefault="00685E2B" w:rsidP="00685E2B">
      <w:pPr>
        <w:rPr>
          <w:kern w:val="2"/>
          <w:sz w:val="24"/>
          <w:szCs w:val="24"/>
        </w:rPr>
      </w:pPr>
      <w:r w:rsidRPr="00685E2B">
        <w:rPr>
          <w:kern w:val="2"/>
          <w:sz w:val="24"/>
          <w:szCs w:val="24"/>
        </w:rPr>
        <w:t>Photography is changing not only for newcomers to the hobby, but also for the purists like most of us that have grown up moving from black and white to colour film and digital DSLRs to mirrorless.</w:t>
      </w:r>
    </w:p>
    <w:p w14:paraId="6D1C90A6" w14:textId="77777777" w:rsidR="00685E2B" w:rsidRPr="00685E2B" w:rsidRDefault="00685E2B" w:rsidP="00685E2B">
      <w:pPr>
        <w:rPr>
          <w:kern w:val="2"/>
          <w:sz w:val="24"/>
          <w:szCs w:val="24"/>
        </w:rPr>
      </w:pPr>
      <w:r w:rsidRPr="00685E2B">
        <w:rPr>
          <w:kern w:val="2"/>
          <w:sz w:val="24"/>
          <w:szCs w:val="24"/>
        </w:rPr>
        <w:t>Two things stand out, that is changing the way we capture and manipulate our photographic records of events, holidays, celebrations and the interests.</w:t>
      </w:r>
    </w:p>
    <w:p w14:paraId="7BE6117C" w14:textId="5BF00CA2" w:rsidR="00685E2B" w:rsidRPr="00685E2B" w:rsidRDefault="00685E2B" w:rsidP="00685E2B">
      <w:pPr>
        <w:numPr>
          <w:ilvl w:val="0"/>
          <w:numId w:val="50"/>
        </w:numPr>
        <w:contextualSpacing/>
        <w:rPr>
          <w:kern w:val="2"/>
          <w:sz w:val="24"/>
          <w:szCs w:val="24"/>
        </w:rPr>
      </w:pPr>
      <w:r w:rsidRPr="00685E2B">
        <w:rPr>
          <w:kern w:val="2"/>
          <w:sz w:val="24"/>
          <w:szCs w:val="24"/>
        </w:rPr>
        <w:t xml:space="preserve">Firstly, is the phone technology producing </w:t>
      </w:r>
      <w:proofErr w:type="gramStart"/>
      <w:r w:rsidRPr="00685E2B">
        <w:rPr>
          <w:kern w:val="2"/>
          <w:sz w:val="24"/>
          <w:szCs w:val="24"/>
        </w:rPr>
        <w:t>more and more</w:t>
      </w:r>
      <w:proofErr w:type="gramEnd"/>
      <w:r w:rsidRPr="00685E2B">
        <w:rPr>
          <w:kern w:val="2"/>
          <w:sz w:val="24"/>
          <w:szCs w:val="24"/>
        </w:rPr>
        <w:t xml:space="preserve"> unbelievable results from such a small package.  How do th</w:t>
      </w:r>
      <w:r w:rsidR="000E6B28">
        <w:rPr>
          <w:kern w:val="2"/>
          <w:sz w:val="24"/>
          <w:szCs w:val="24"/>
        </w:rPr>
        <w:t>ose little</w:t>
      </w:r>
      <w:r w:rsidRPr="00685E2B">
        <w:rPr>
          <w:kern w:val="2"/>
          <w:sz w:val="24"/>
          <w:szCs w:val="24"/>
        </w:rPr>
        <w:t xml:space="preserve"> lenses capture what we see</w:t>
      </w:r>
      <w:r w:rsidR="000E6B28">
        <w:rPr>
          <w:kern w:val="2"/>
          <w:sz w:val="24"/>
          <w:szCs w:val="24"/>
        </w:rPr>
        <w:t>,</w:t>
      </w:r>
      <w:r w:rsidRPr="00685E2B">
        <w:rPr>
          <w:kern w:val="2"/>
          <w:sz w:val="24"/>
          <w:szCs w:val="24"/>
        </w:rPr>
        <w:t xml:space="preserve"> so well, and how can the exposure in so many cases have a better outcome than our dedicated cameras.  He</w:t>
      </w:r>
      <w:r w:rsidR="00E30DC5">
        <w:rPr>
          <w:kern w:val="2"/>
          <w:sz w:val="24"/>
          <w:szCs w:val="24"/>
        </w:rPr>
        <w:t xml:space="preserve">y if </w:t>
      </w:r>
      <w:r w:rsidRPr="00685E2B">
        <w:rPr>
          <w:kern w:val="2"/>
          <w:sz w:val="24"/>
          <w:szCs w:val="24"/>
        </w:rPr>
        <w:t>you want to pixel peep phone</w:t>
      </w:r>
      <w:r w:rsidR="00FA560E">
        <w:rPr>
          <w:kern w:val="2"/>
          <w:sz w:val="24"/>
          <w:szCs w:val="24"/>
        </w:rPr>
        <w:t xml:space="preserve"> images, they </w:t>
      </w:r>
      <w:r w:rsidRPr="00685E2B">
        <w:rPr>
          <w:kern w:val="2"/>
          <w:sz w:val="24"/>
          <w:szCs w:val="24"/>
        </w:rPr>
        <w:t xml:space="preserve">still </w:t>
      </w:r>
      <w:r w:rsidR="00FA560E">
        <w:rPr>
          <w:kern w:val="2"/>
          <w:sz w:val="24"/>
          <w:szCs w:val="24"/>
        </w:rPr>
        <w:t xml:space="preserve">have </w:t>
      </w:r>
      <w:r w:rsidRPr="00685E2B">
        <w:rPr>
          <w:kern w:val="2"/>
          <w:sz w:val="24"/>
          <w:szCs w:val="24"/>
        </w:rPr>
        <w:t>a long way to go, but they are catching up so fast, that it’s only a matter of time, before they will be our preferred option.</w:t>
      </w:r>
    </w:p>
    <w:p w14:paraId="4439B284" w14:textId="77777777" w:rsidR="00685E2B" w:rsidRPr="00685E2B" w:rsidRDefault="00685E2B" w:rsidP="00685E2B">
      <w:pPr>
        <w:numPr>
          <w:ilvl w:val="0"/>
          <w:numId w:val="50"/>
        </w:numPr>
        <w:contextualSpacing/>
        <w:rPr>
          <w:kern w:val="2"/>
          <w:sz w:val="24"/>
          <w:szCs w:val="24"/>
        </w:rPr>
      </w:pPr>
      <w:r w:rsidRPr="00685E2B">
        <w:rPr>
          <w:kern w:val="2"/>
          <w:sz w:val="24"/>
          <w:szCs w:val="24"/>
        </w:rPr>
        <w:t>Secondly, the Ai revolution is advancing so quickly that there is barely time to learn features of programs before they are superseded.</w:t>
      </w:r>
    </w:p>
    <w:p w14:paraId="6097125C" w14:textId="77777777" w:rsidR="00FA560E" w:rsidRDefault="00FA560E" w:rsidP="00685E2B">
      <w:pPr>
        <w:rPr>
          <w:kern w:val="2"/>
          <w:sz w:val="24"/>
          <w:szCs w:val="24"/>
        </w:rPr>
      </w:pPr>
    </w:p>
    <w:p w14:paraId="1BEF7743" w14:textId="4BA65D8B" w:rsidR="00A15887" w:rsidRDefault="00685E2B" w:rsidP="00685E2B">
      <w:pPr>
        <w:rPr>
          <w:kern w:val="2"/>
          <w:sz w:val="24"/>
          <w:szCs w:val="24"/>
        </w:rPr>
      </w:pPr>
      <w:r w:rsidRPr="00685E2B">
        <w:rPr>
          <w:kern w:val="2"/>
          <w:sz w:val="24"/>
          <w:szCs w:val="24"/>
        </w:rPr>
        <w:t xml:space="preserve">It is for this reason that in the new year with the support of members of the </w:t>
      </w:r>
      <w:r w:rsidR="000E6B28">
        <w:rPr>
          <w:kern w:val="2"/>
          <w:sz w:val="24"/>
          <w:szCs w:val="24"/>
        </w:rPr>
        <w:t>S</w:t>
      </w:r>
      <w:r w:rsidRPr="00685E2B">
        <w:rPr>
          <w:kern w:val="2"/>
          <w:sz w:val="24"/>
          <w:szCs w:val="24"/>
        </w:rPr>
        <w:t>ociety</w:t>
      </w:r>
      <w:r w:rsidR="000E6B28">
        <w:rPr>
          <w:kern w:val="2"/>
          <w:sz w:val="24"/>
          <w:szCs w:val="24"/>
        </w:rPr>
        <w:t>,</w:t>
      </w:r>
      <w:r w:rsidRPr="00685E2B">
        <w:rPr>
          <w:kern w:val="2"/>
          <w:sz w:val="24"/>
          <w:szCs w:val="24"/>
        </w:rPr>
        <w:t xml:space="preserve"> we will have a dedicated section at meetings devoted to learning the opportunities that phones now give us on a </w:t>
      </w:r>
      <w:proofErr w:type="gramStart"/>
      <w:r w:rsidRPr="00685E2B">
        <w:rPr>
          <w:kern w:val="2"/>
          <w:sz w:val="24"/>
          <w:szCs w:val="24"/>
        </w:rPr>
        <w:t>day to day</w:t>
      </w:r>
      <w:proofErr w:type="gramEnd"/>
      <w:r w:rsidRPr="00685E2B">
        <w:rPr>
          <w:kern w:val="2"/>
          <w:sz w:val="24"/>
          <w:szCs w:val="24"/>
        </w:rPr>
        <w:t xml:space="preserve"> basis.</w:t>
      </w:r>
      <w:r w:rsidR="00FA560E">
        <w:rPr>
          <w:kern w:val="2"/>
          <w:sz w:val="24"/>
          <w:szCs w:val="24"/>
        </w:rPr>
        <w:t xml:space="preserve">  It’s an approach that </w:t>
      </w:r>
      <w:r w:rsidR="000E6B28">
        <w:rPr>
          <w:kern w:val="2"/>
          <w:sz w:val="24"/>
          <w:szCs w:val="24"/>
        </w:rPr>
        <w:t xml:space="preserve">I’m sure, </w:t>
      </w:r>
      <w:r w:rsidR="00FA560E">
        <w:rPr>
          <w:kern w:val="2"/>
          <w:sz w:val="24"/>
          <w:szCs w:val="24"/>
        </w:rPr>
        <w:t>will be appreciated by all, and with it comes a renewed motivation</w:t>
      </w:r>
      <w:r w:rsidR="000E6B28">
        <w:rPr>
          <w:kern w:val="2"/>
          <w:sz w:val="24"/>
          <w:szCs w:val="24"/>
        </w:rPr>
        <w:t xml:space="preserve"> for our hobby</w:t>
      </w:r>
      <w:r w:rsidR="00FA560E">
        <w:rPr>
          <w:kern w:val="2"/>
          <w:sz w:val="24"/>
          <w:szCs w:val="24"/>
        </w:rPr>
        <w:t xml:space="preserve"> …</w:t>
      </w:r>
    </w:p>
    <w:p w14:paraId="1BF9A4E8" w14:textId="77777777" w:rsidR="00685E2B" w:rsidRDefault="00685E2B" w:rsidP="00685E2B">
      <w:pPr>
        <w:rPr>
          <w:kern w:val="2"/>
          <w:sz w:val="24"/>
          <w:szCs w:val="24"/>
        </w:rPr>
      </w:pPr>
    </w:p>
    <w:p w14:paraId="65EA206C" w14:textId="77777777" w:rsidR="000E6B28" w:rsidRDefault="000E6B28" w:rsidP="00685E2B">
      <w:pPr>
        <w:rPr>
          <w:kern w:val="2"/>
          <w:sz w:val="24"/>
          <w:szCs w:val="24"/>
        </w:rPr>
      </w:pPr>
    </w:p>
    <w:p w14:paraId="67FC665C" w14:textId="77777777" w:rsidR="000E6B28" w:rsidRDefault="000E6B28" w:rsidP="000E6B28">
      <w:pPr>
        <w:jc w:val="center"/>
        <w:rPr>
          <w:kern w:val="2"/>
          <w:sz w:val="24"/>
          <w:szCs w:val="24"/>
        </w:rPr>
      </w:pPr>
      <w:r>
        <w:rPr>
          <w:kern w:val="2"/>
          <w:sz w:val="24"/>
          <w:szCs w:val="24"/>
        </w:rPr>
        <w:t>_______________________________________________________________</w:t>
      </w:r>
    </w:p>
    <w:p w14:paraId="58EFC8B6" w14:textId="77777777" w:rsidR="000E6B28" w:rsidRDefault="000E6B28" w:rsidP="000E6B28">
      <w:pPr>
        <w:rPr>
          <w:kern w:val="2"/>
          <w:sz w:val="24"/>
          <w:szCs w:val="24"/>
        </w:rPr>
      </w:pPr>
    </w:p>
    <w:p w14:paraId="01F3E089" w14:textId="77777777" w:rsidR="000E6B28" w:rsidRDefault="000E6B28" w:rsidP="000E6B28">
      <w:pPr>
        <w:rPr>
          <w:kern w:val="2"/>
          <w:sz w:val="24"/>
          <w:szCs w:val="24"/>
        </w:rPr>
      </w:pPr>
      <w:r>
        <w:rPr>
          <w:noProof/>
          <w:sz w:val="14"/>
        </w:rPr>
        <w:drawing>
          <wp:inline distT="0" distB="0" distL="0" distR="0" wp14:anchorId="71DCB33A" wp14:editId="3AD4A89D">
            <wp:extent cx="266700" cy="18097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7900A0">
        <w:rPr>
          <w:b/>
          <w:color w:val="FF0000"/>
          <w:sz w:val="28"/>
          <w:szCs w:val="28"/>
        </w:rPr>
        <w:t xml:space="preserve"> </w:t>
      </w:r>
      <w:r>
        <w:rPr>
          <w:b/>
          <w:color w:val="FF0000"/>
          <w:sz w:val="28"/>
          <w:szCs w:val="28"/>
        </w:rPr>
        <w:t xml:space="preserve"> </w:t>
      </w:r>
      <w:r>
        <w:rPr>
          <w:b/>
          <w:color w:val="FF0000"/>
          <w:sz w:val="40"/>
          <w:szCs w:val="40"/>
        </w:rPr>
        <w:t>2021-2022 eAlbum</w:t>
      </w:r>
    </w:p>
    <w:p w14:paraId="03F9A943" w14:textId="77777777" w:rsidR="000E6B28" w:rsidRPr="0073310C" w:rsidRDefault="000E6B28" w:rsidP="000E6B28">
      <w:pPr>
        <w:rPr>
          <w:kern w:val="2"/>
          <w:sz w:val="8"/>
          <w:szCs w:val="8"/>
        </w:rPr>
      </w:pPr>
    </w:p>
    <w:p w14:paraId="1BDF1961" w14:textId="5B46B90D" w:rsidR="000E6B28" w:rsidRDefault="000E6B28" w:rsidP="000E6B28">
      <w:pPr>
        <w:rPr>
          <w:kern w:val="2"/>
          <w:sz w:val="24"/>
          <w:szCs w:val="24"/>
        </w:rPr>
      </w:pPr>
      <w:r w:rsidRPr="0087368F">
        <w:rPr>
          <w:kern w:val="2"/>
          <w:sz w:val="24"/>
          <w:szCs w:val="24"/>
        </w:rPr>
        <w:t>The 2021-2022 eAlbum is al</w:t>
      </w:r>
      <w:r>
        <w:rPr>
          <w:kern w:val="2"/>
          <w:sz w:val="24"/>
          <w:szCs w:val="24"/>
        </w:rPr>
        <w:t>l but</w:t>
      </w:r>
      <w:r w:rsidRPr="0087368F">
        <w:rPr>
          <w:kern w:val="2"/>
          <w:sz w:val="24"/>
          <w:szCs w:val="24"/>
        </w:rPr>
        <w:t xml:space="preserve"> finished, and although catching up with these albums due to Covid has been a challenge, I appreciate the interest and the submissions that have come in for this latest album.  Over 200 images have been added to the eAlbum, and it’s only down to the book committee to </w:t>
      </w:r>
      <w:proofErr w:type="gramStart"/>
      <w:r w:rsidRPr="0087368F">
        <w:rPr>
          <w:kern w:val="2"/>
          <w:sz w:val="24"/>
          <w:szCs w:val="24"/>
        </w:rPr>
        <w:t>make a decision</w:t>
      </w:r>
      <w:proofErr w:type="gramEnd"/>
      <w:r w:rsidRPr="0087368F">
        <w:rPr>
          <w:kern w:val="2"/>
          <w:sz w:val="24"/>
          <w:szCs w:val="24"/>
        </w:rPr>
        <w:t xml:space="preserve"> on the image that will hold prior to place as the book cover</w:t>
      </w:r>
      <w:r>
        <w:rPr>
          <w:kern w:val="2"/>
          <w:sz w:val="24"/>
          <w:szCs w:val="24"/>
        </w:rPr>
        <w:t>.</w:t>
      </w:r>
    </w:p>
    <w:p w14:paraId="0C25A91F" w14:textId="77777777" w:rsidR="000E6B28" w:rsidRDefault="000E6B28" w:rsidP="000E6B28">
      <w:pPr>
        <w:rPr>
          <w:kern w:val="2"/>
          <w:sz w:val="24"/>
          <w:szCs w:val="24"/>
        </w:rPr>
      </w:pPr>
    </w:p>
    <w:p w14:paraId="2A8D8343" w14:textId="4F926116" w:rsidR="000E6B28" w:rsidRDefault="000E6B28" w:rsidP="000E6B28">
      <w:pPr>
        <w:rPr>
          <w:kern w:val="2"/>
          <w:sz w:val="24"/>
          <w:szCs w:val="24"/>
        </w:rPr>
      </w:pPr>
      <w:r>
        <w:rPr>
          <w:kern w:val="2"/>
          <w:sz w:val="24"/>
          <w:szCs w:val="24"/>
        </w:rPr>
        <w:t>As soon as the decision for the cover has been made, the finished eAlbum will be sent by ‘</w:t>
      </w:r>
      <w:proofErr w:type="spellStart"/>
      <w:r>
        <w:rPr>
          <w:kern w:val="2"/>
          <w:sz w:val="24"/>
          <w:szCs w:val="24"/>
        </w:rPr>
        <w:t>transfernow</w:t>
      </w:r>
      <w:proofErr w:type="spellEnd"/>
      <w:r>
        <w:rPr>
          <w:kern w:val="2"/>
          <w:sz w:val="24"/>
          <w:szCs w:val="24"/>
        </w:rPr>
        <w:t>’ to everybody that contributed images.</w:t>
      </w:r>
    </w:p>
    <w:p w14:paraId="6F456CAD" w14:textId="0D3D8F9B" w:rsidR="000E6B28" w:rsidRDefault="002C0EF0" w:rsidP="000E6B28">
      <w:pPr>
        <w:rPr>
          <w:kern w:val="2"/>
          <w:sz w:val="24"/>
          <w:szCs w:val="24"/>
        </w:rPr>
      </w:pPr>
      <w:r>
        <w:rPr>
          <w:kern w:val="2"/>
          <w:sz w:val="24"/>
          <w:szCs w:val="24"/>
        </w:rPr>
        <w:t>As well, i</w:t>
      </w:r>
      <w:r w:rsidR="000E6B28">
        <w:rPr>
          <w:kern w:val="2"/>
          <w:sz w:val="24"/>
          <w:szCs w:val="24"/>
        </w:rPr>
        <w:t xml:space="preserve">f you did not </w:t>
      </w:r>
      <w:r>
        <w:rPr>
          <w:kern w:val="2"/>
          <w:sz w:val="24"/>
          <w:szCs w:val="24"/>
        </w:rPr>
        <w:t>get a chance to put in images this time, but would still like to receive the 2021-2022 eAlbum, just let me know by email, and I will send it through to you …</w:t>
      </w:r>
    </w:p>
    <w:p w14:paraId="58DD64E3" w14:textId="77777777" w:rsidR="000E6B28" w:rsidRDefault="000E6B28" w:rsidP="000E6B28">
      <w:pPr>
        <w:rPr>
          <w:kern w:val="2"/>
          <w:sz w:val="24"/>
          <w:szCs w:val="24"/>
        </w:rPr>
      </w:pPr>
    </w:p>
    <w:p w14:paraId="299AB278" w14:textId="00B5721C" w:rsidR="00685E2B" w:rsidRDefault="00534806" w:rsidP="00FA560E">
      <w:pPr>
        <w:rPr>
          <w:kern w:val="2"/>
          <w:sz w:val="24"/>
          <w:szCs w:val="24"/>
        </w:rPr>
      </w:pPr>
      <w:r>
        <w:rPr>
          <w:noProof/>
          <w:sz w:val="14"/>
        </w:rPr>
        <w:lastRenderedPageBreak/>
        <w:drawing>
          <wp:inline distT="0" distB="0" distL="0" distR="0" wp14:anchorId="50032E86" wp14:editId="6BC9D05B">
            <wp:extent cx="266700" cy="18097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FA560E" w:rsidRPr="007900A0">
        <w:rPr>
          <w:b/>
          <w:color w:val="FF0000"/>
          <w:sz w:val="28"/>
          <w:szCs w:val="28"/>
        </w:rPr>
        <w:t xml:space="preserve"> </w:t>
      </w:r>
      <w:r w:rsidR="00FA560E">
        <w:rPr>
          <w:b/>
          <w:color w:val="FF0000"/>
          <w:sz w:val="28"/>
          <w:szCs w:val="28"/>
        </w:rPr>
        <w:t xml:space="preserve"> </w:t>
      </w:r>
      <w:r w:rsidR="00FA560E">
        <w:rPr>
          <w:b/>
          <w:color w:val="FF0000"/>
          <w:sz w:val="40"/>
          <w:szCs w:val="40"/>
        </w:rPr>
        <w:t xml:space="preserve">TASK for November: </w:t>
      </w:r>
      <w:r w:rsidR="002C0EF0">
        <w:rPr>
          <w:b/>
          <w:color w:val="FF0000"/>
          <w:sz w:val="40"/>
          <w:szCs w:val="40"/>
        </w:rPr>
        <w:t xml:space="preserve">   </w:t>
      </w:r>
      <w:r w:rsidR="00FA560E" w:rsidRPr="00FA560E">
        <w:rPr>
          <w:b/>
          <w:i/>
          <w:iCs/>
          <w:color w:val="FF0000"/>
          <w:sz w:val="56"/>
          <w:szCs w:val="56"/>
        </w:rPr>
        <w:t>‘Perceived Movement’</w:t>
      </w:r>
    </w:p>
    <w:p w14:paraId="31CF708C" w14:textId="77777777" w:rsidR="00685E2B" w:rsidRDefault="00685E2B" w:rsidP="00685E2B">
      <w:pPr>
        <w:rPr>
          <w:kern w:val="2"/>
          <w:sz w:val="24"/>
          <w:szCs w:val="24"/>
        </w:rPr>
      </w:pPr>
    </w:p>
    <w:p w14:paraId="4C450689" w14:textId="067338F0" w:rsidR="00685E2B" w:rsidRDefault="00534806" w:rsidP="00685E2B">
      <w:pPr>
        <w:rPr>
          <w:kern w:val="2"/>
          <w:sz w:val="24"/>
          <w:szCs w:val="24"/>
        </w:rPr>
      </w:pPr>
      <w:r>
        <w:rPr>
          <w:noProof/>
          <w:kern w:val="2"/>
          <w:sz w:val="24"/>
          <w:szCs w:val="24"/>
        </w:rPr>
        <w:drawing>
          <wp:inline distT="0" distB="0" distL="0" distR="0" wp14:anchorId="08CA34B8" wp14:editId="353FCDE0">
            <wp:extent cx="3924300" cy="216217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4300" cy="2162175"/>
                    </a:xfrm>
                    <a:prstGeom prst="rect">
                      <a:avLst/>
                    </a:prstGeom>
                    <a:noFill/>
                    <a:ln>
                      <a:noFill/>
                    </a:ln>
                  </pic:spPr>
                </pic:pic>
              </a:graphicData>
            </a:graphic>
          </wp:inline>
        </w:drawing>
      </w:r>
      <w:r w:rsidR="0087368F">
        <w:rPr>
          <w:kern w:val="2"/>
          <w:sz w:val="24"/>
          <w:szCs w:val="24"/>
        </w:rPr>
        <w:t xml:space="preserve">  </w:t>
      </w:r>
      <w:r>
        <w:rPr>
          <w:noProof/>
          <w:kern w:val="2"/>
          <w:sz w:val="24"/>
          <w:szCs w:val="24"/>
        </w:rPr>
        <w:drawing>
          <wp:inline distT="0" distB="0" distL="0" distR="0" wp14:anchorId="54EA4563" wp14:editId="08C97FFD">
            <wp:extent cx="2447925" cy="215265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2152650"/>
                    </a:xfrm>
                    <a:prstGeom prst="rect">
                      <a:avLst/>
                    </a:prstGeom>
                    <a:noFill/>
                    <a:ln>
                      <a:noFill/>
                    </a:ln>
                  </pic:spPr>
                </pic:pic>
              </a:graphicData>
            </a:graphic>
          </wp:inline>
        </w:drawing>
      </w:r>
    </w:p>
    <w:p w14:paraId="315B9BEF" w14:textId="77777777" w:rsidR="00685E2B" w:rsidRDefault="00685E2B" w:rsidP="00685E2B">
      <w:pPr>
        <w:rPr>
          <w:kern w:val="2"/>
          <w:sz w:val="24"/>
          <w:szCs w:val="24"/>
        </w:rPr>
      </w:pPr>
    </w:p>
    <w:p w14:paraId="3BA84939" w14:textId="16669E7A" w:rsidR="00685E2B" w:rsidRDefault="00534806" w:rsidP="00685E2B">
      <w:pPr>
        <w:rPr>
          <w:kern w:val="2"/>
          <w:sz w:val="24"/>
          <w:szCs w:val="24"/>
        </w:rPr>
      </w:pPr>
      <w:r>
        <w:rPr>
          <w:noProof/>
          <w:kern w:val="2"/>
          <w:sz w:val="24"/>
          <w:szCs w:val="24"/>
        </w:rPr>
        <w:drawing>
          <wp:inline distT="0" distB="0" distL="0" distR="0" wp14:anchorId="3F3CE391" wp14:editId="7A5E8022">
            <wp:extent cx="6657975" cy="310515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3105150"/>
                    </a:xfrm>
                    <a:prstGeom prst="rect">
                      <a:avLst/>
                    </a:prstGeom>
                    <a:noFill/>
                    <a:ln>
                      <a:noFill/>
                    </a:ln>
                  </pic:spPr>
                </pic:pic>
              </a:graphicData>
            </a:graphic>
          </wp:inline>
        </w:drawing>
      </w:r>
    </w:p>
    <w:p w14:paraId="2C749E22" w14:textId="77777777" w:rsidR="00685E2B" w:rsidRDefault="00685E2B" w:rsidP="00685E2B">
      <w:pPr>
        <w:rPr>
          <w:kern w:val="2"/>
          <w:sz w:val="24"/>
          <w:szCs w:val="24"/>
        </w:rPr>
      </w:pPr>
    </w:p>
    <w:p w14:paraId="672AA800" w14:textId="41E61376" w:rsidR="00FA560E" w:rsidRDefault="00FA560E" w:rsidP="00FA560E">
      <w:pPr>
        <w:rPr>
          <w:rFonts w:cs="Calibri"/>
          <w:color w:val="000000"/>
          <w:sz w:val="24"/>
          <w:szCs w:val="24"/>
          <w:lang w:eastAsia="en-GB"/>
        </w:rPr>
      </w:pPr>
      <w:r>
        <w:rPr>
          <w:rFonts w:cs="Calibri"/>
          <w:color w:val="000000"/>
          <w:sz w:val="24"/>
          <w:szCs w:val="24"/>
          <w:lang w:eastAsia="en-GB"/>
        </w:rPr>
        <w:t xml:space="preserve">Send me up to 5 x images </w:t>
      </w:r>
      <w:r w:rsidRPr="00AD72E7">
        <w:rPr>
          <w:rFonts w:cs="Calibri"/>
          <w:color w:val="000000"/>
          <w:sz w:val="24"/>
          <w:szCs w:val="24"/>
          <w:lang w:eastAsia="en-GB"/>
        </w:rPr>
        <w:t xml:space="preserve">for the </w:t>
      </w:r>
      <w:proofErr w:type="gramStart"/>
      <w:r>
        <w:rPr>
          <w:rFonts w:cs="Calibri"/>
          <w:color w:val="000000"/>
          <w:sz w:val="24"/>
          <w:szCs w:val="24"/>
          <w:lang w:eastAsia="en-GB"/>
        </w:rPr>
        <w:t>4</w:t>
      </w:r>
      <w:r w:rsidRPr="00FA40D6">
        <w:rPr>
          <w:rFonts w:cs="Calibri"/>
          <w:color w:val="000000"/>
          <w:sz w:val="24"/>
          <w:szCs w:val="24"/>
          <w:vertAlign w:val="superscript"/>
          <w:lang w:eastAsia="en-GB"/>
        </w:rPr>
        <w:t>th</w:t>
      </w:r>
      <w:proofErr w:type="gramEnd"/>
      <w:r>
        <w:rPr>
          <w:rFonts w:cs="Calibri"/>
          <w:color w:val="000000"/>
          <w:sz w:val="24"/>
          <w:szCs w:val="24"/>
          <w:lang w:eastAsia="en-GB"/>
        </w:rPr>
        <w:t xml:space="preserve"> December</w:t>
      </w:r>
      <w:r w:rsidRPr="00AD72E7">
        <w:rPr>
          <w:rFonts w:cs="Calibri"/>
          <w:color w:val="000000"/>
          <w:sz w:val="24"/>
          <w:szCs w:val="24"/>
          <w:lang w:eastAsia="en-GB"/>
        </w:rPr>
        <w:t xml:space="preserve"> meeting by </w:t>
      </w:r>
      <w:r w:rsidRPr="009B5274">
        <w:rPr>
          <w:rFonts w:cs="Calibri"/>
          <w:b/>
          <w:bCs/>
          <w:color w:val="FF0000"/>
          <w:sz w:val="28"/>
          <w:szCs w:val="28"/>
          <w:lang w:eastAsia="en-GB"/>
        </w:rPr>
        <w:t xml:space="preserve">Tuesday night the </w:t>
      </w:r>
      <w:proofErr w:type="gramStart"/>
      <w:r>
        <w:rPr>
          <w:rFonts w:cs="Calibri"/>
          <w:b/>
          <w:bCs/>
          <w:color w:val="FF0000"/>
          <w:sz w:val="28"/>
          <w:szCs w:val="28"/>
          <w:lang w:eastAsia="en-GB"/>
        </w:rPr>
        <w:t>2</w:t>
      </w:r>
      <w:r w:rsidRPr="003868DE">
        <w:rPr>
          <w:rFonts w:cs="Calibri"/>
          <w:b/>
          <w:bCs/>
          <w:color w:val="FF0000"/>
          <w:sz w:val="28"/>
          <w:szCs w:val="28"/>
          <w:vertAlign w:val="superscript"/>
          <w:lang w:eastAsia="en-GB"/>
        </w:rPr>
        <w:t>nd</w:t>
      </w:r>
      <w:proofErr w:type="gramEnd"/>
      <w:r>
        <w:rPr>
          <w:rFonts w:cs="Calibri"/>
          <w:b/>
          <w:bCs/>
          <w:color w:val="FF0000"/>
          <w:sz w:val="28"/>
          <w:szCs w:val="28"/>
          <w:lang w:eastAsia="en-GB"/>
        </w:rPr>
        <w:t xml:space="preserve"> December</w:t>
      </w:r>
      <w:r w:rsidR="0087368F">
        <w:rPr>
          <w:rFonts w:cs="Calibri"/>
          <w:b/>
          <w:bCs/>
          <w:color w:val="FF0000"/>
          <w:sz w:val="28"/>
          <w:szCs w:val="28"/>
          <w:lang w:eastAsia="en-GB"/>
        </w:rPr>
        <w:t xml:space="preserve"> </w:t>
      </w:r>
      <w:r w:rsidRPr="009B5274">
        <w:rPr>
          <w:rFonts w:cs="Calibri"/>
          <w:color w:val="000000"/>
          <w:sz w:val="28"/>
          <w:szCs w:val="28"/>
          <w:lang w:eastAsia="en-GB"/>
        </w:rPr>
        <w:t xml:space="preserve"> </w:t>
      </w:r>
      <w:r w:rsidRPr="00AD72E7">
        <w:rPr>
          <w:rFonts w:cs="Calibri"/>
          <w:color w:val="000000"/>
          <w:sz w:val="24"/>
          <w:szCs w:val="24"/>
          <w:lang w:eastAsia="en-GB"/>
        </w:rPr>
        <w:t>by</w:t>
      </w:r>
      <w:r>
        <w:rPr>
          <w:rFonts w:cs="Calibri"/>
          <w:color w:val="000000"/>
          <w:sz w:val="24"/>
          <w:szCs w:val="24"/>
          <w:lang w:eastAsia="en-GB"/>
        </w:rPr>
        <w:t xml:space="preserve"> ‘</w:t>
      </w:r>
      <w:proofErr w:type="spellStart"/>
      <w:r>
        <w:rPr>
          <w:rFonts w:cs="Calibri"/>
          <w:color w:val="000000"/>
          <w:sz w:val="24"/>
          <w:szCs w:val="24"/>
          <w:lang w:eastAsia="en-GB"/>
        </w:rPr>
        <w:t>transfernow</w:t>
      </w:r>
      <w:proofErr w:type="spellEnd"/>
      <w:r>
        <w:rPr>
          <w:rFonts w:cs="Calibri"/>
          <w:color w:val="000000"/>
          <w:sz w:val="24"/>
          <w:szCs w:val="24"/>
          <w:lang w:eastAsia="en-GB"/>
        </w:rPr>
        <w:t>’ or  ‘</w:t>
      </w:r>
      <w:r w:rsidRPr="00AD72E7">
        <w:rPr>
          <w:rFonts w:cs="Calibri"/>
          <w:color w:val="000000"/>
          <w:sz w:val="24"/>
          <w:szCs w:val="24"/>
          <w:lang w:eastAsia="en-GB"/>
        </w:rPr>
        <w:t>we transfer</w:t>
      </w:r>
      <w:r>
        <w:rPr>
          <w:rFonts w:cs="Calibri"/>
          <w:color w:val="000000"/>
          <w:sz w:val="24"/>
          <w:szCs w:val="24"/>
          <w:lang w:eastAsia="en-GB"/>
        </w:rPr>
        <w:t>’</w:t>
      </w:r>
      <w:r w:rsidRPr="00AD72E7">
        <w:rPr>
          <w:rFonts w:cs="Calibri"/>
          <w:color w:val="000000"/>
          <w:sz w:val="24"/>
          <w:szCs w:val="24"/>
          <w:lang w:eastAsia="en-GB"/>
        </w:rPr>
        <w:t xml:space="preserve"> </w:t>
      </w:r>
      <w:r>
        <w:rPr>
          <w:rFonts w:cs="Calibri"/>
          <w:color w:val="000000"/>
          <w:sz w:val="24"/>
          <w:szCs w:val="24"/>
          <w:lang w:eastAsia="en-GB"/>
        </w:rPr>
        <w:t xml:space="preserve">to me at </w:t>
      </w:r>
      <w:hyperlink r:id="rId23" w:history="1">
        <w:r w:rsidRPr="00F36AFA">
          <w:rPr>
            <w:rStyle w:val="Hyperlink"/>
            <w:rFonts w:cs="Calibri"/>
            <w:sz w:val="24"/>
            <w:szCs w:val="24"/>
            <w:lang w:eastAsia="en-GB"/>
          </w:rPr>
          <w:t>gfphoto@optusnet.com.au</w:t>
        </w:r>
      </w:hyperlink>
      <w:r>
        <w:rPr>
          <w:rFonts w:cs="Calibri"/>
          <w:color w:val="000000"/>
          <w:sz w:val="24"/>
          <w:szCs w:val="24"/>
          <w:lang w:eastAsia="en-GB"/>
        </w:rPr>
        <w:t>.</w:t>
      </w:r>
    </w:p>
    <w:p w14:paraId="2B257024" w14:textId="77777777" w:rsidR="002C0EF0" w:rsidRDefault="002C0EF0" w:rsidP="002C0EF0">
      <w:pPr>
        <w:jc w:val="center"/>
        <w:rPr>
          <w:sz w:val="24"/>
          <w:szCs w:val="24"/>
        </w:rPr>
      </w:pPr>
    </w:p>
    <w:p w14:paraId="564BE52D" w14:textId="77777777" w:rsidR="002C0EF0" w:rsidRDefault="002C0EF0" w:rsidP="002C0EF0">
      <w:pPr>
        <w:jc w:val="center"/>
        <w:rPr>
          <w:sz w:val="24"/>
          <w:szCs w:val="24"/>
        </w:rPr>
      </w:pPr>
      <w:r>
        <w:rPr>
          <w:sz w:val="24"/>
          <w:szCs w:val="24"/>
        </w:rPr>
        <w:t>____________________________________________________________</w:t>
      </w:r>
    </w:p>
    <w:p w14:paraId="38A3CFDB" w14:textId="77777777" w:rsidR="002C0EF0" w:rsidRDefault="002C0EF0" w:rsidP="002C0EF0">
      <w:pPr>
        <w:rPr>
          <w:sz w:val="24"/>
          <w:szCs w:val="24"/>
        </w:rPr>
      </w:pPr>
    </w:p>
    <w:p w14:paraId="1CA2CF42" w14:textId="77777777" w:rsidR="00623008" w:rsidRDefault="00623008" w:rsidP="002C0EF0">
      <w:pPr>
        <w:rPr>
          <w:sz w:val="24"/>
          <w:szCs w:val="24"/>
        </w:rPr>
      </w:pPr>
    </w:p>
    <w:p w14:paraId="6BC39D0D" w14:textId="77777777" w:rsidR="00623008" w:rsidRDefault="00623008" w:rsidP="002C0EF0">
      <w:pPr>
        <w:rPr>
          <w:sz w:val="24"/>
          <w:szCs w:val="24"/>
        </w:rPr>
      </w:pPr>
    </w:p>
    <w:p w14:paraId="520F4496" w14:textId="77777777" w:rsidR="00623008" w:rsidRDefault="00623008" w:rsidP="002C0EF0">
      <w:pPr>
        <w:rPr>
          <w:sz w:val="24"/>
          <w:szCs w:val="24"/>
        </w:rPr>
      </w:pPr>
    </w:p>
    <w:p w14:paraId="24555987" w14:textId="77777777" w:rsidR="00623008" w:rsidRDefault="00623008" w:rsidP="002C0EF0">
      <w:pPr>
        <w:rPr>
          <w:sz w:val="24"/>
          <w:szCs w:val="24"/>
        </w:rPr>
      </w:pPr>
    </w:p>
    <w:p w14:paraId="4CC69899" w14:textId="77777777" w:rsidR="00623008" w:rsidRDefault="00623008" w:rsidP="002C0EF0">
      <w:pPr>
        <w:rPr>
          <w:sz w:val="24"/>
          <w:szCs w:val="24"/>
        </w:rPr>
      </w:pPr>
    </w:p>
    <w:p w14:paraId="1355F4B9" w14:textId="77777777" w:rsidR="00623008" w:rsidRDefault="00623008" w:rsidP="002C0EF0">
      <w:pPr>
        <w:rPr>
          <w:sz w:val="24"/>
          <w:szCs w:val="24"/>
        </w:rPr>
      </w:pPr>
    </w:p>
    <w:p w14:paraId="2839DE5A" w14:textId="77777777" w:rsidR="00623008" w:rsidRDefault="00623008" w:rsidP="002C0EF0">
      <w:pPr>
        <w:rPr>
          <w:sz w:val="24"/>
          <w:szCs w:val="24"/>
        </w:rPr>
      </w:pPr>
    </w:p>
    <w:p w14:paraId="4A4DC227" w14:textId="77777777" w:rsidR="00623008" w:rsidRDefault="00623008" w:rsidP="002C0EF0">
      <w:pPr>
        <w:rPr>
          <w:sz w:val="24"/>
          <w:szCs w:val="24"/>
        </w:rPr>
      </w:pPr>
    </w:p>
    <w:p w14:paraId="3399A543" w14:textId="77777777" w:rsidR="00623008" w:rsidRDefault="00623008" w:rsidP="002C0EF0">
      <w:pPr>
        <w:rPr>
          <w:sz w:val="24"/>
          <w:szCs w:val="24"/>
        </w:rPr>
      </w:pPr>
    </w:p>
    <w:p w14:paraId="65C1569B" w14:textId="77777777" w:rsidR="00623008" w:rsidRDefault="00623008" w:rsidP="002C0EF0">
      <w:pPr>
        <w:rPr>
          <w:sz w:val="24"/>
          <w:szCs w:val="24"/>
        </w:rPr>
      </w:pPr>
    </w:p>
    <w:p w14:paraId="1F6A36B8" w14:textId="77777777" w:rsidR="00623008" w:rsidRDefault="00623008" w:rsidP="002C0EF0">
      <w:pPr>
        <w:rPr>
          <w:sz w:val="24"/>
          <w:szCs w:val="24"/>
        </w:rPr>
      </w:pPr>
    </w:p>
    <w:p w14:paraId="51D9AA07" w14:textId="77777777" w:rsidR="00623008" w:rsidRDefault="00623008" w:rsidP="002C0EF0">
      <w:pPr>
        <w:rPr>
          <w:sz w:val="24"/>
          <w:szCs w:val="24"/>
        </w:rPr>
      </w:pPr>
    </w:p>
    <w:p w14:paraId="4E71E9B8" w14:textId="77777777" w:rsidR="00623008" w:rsidRDefault="00623008" w:rsidP="002C0EF0">
      <w:pPr>
        <w:rPr>
          <w:sz w:val="24"/>
          <w:szCs w:val="24"/>
        </w:rPr>
      </w:pPr>
    </w:p>
    <w:p w14:paraId="7F0B86FC" w14:textId="77777777" w:rsidR="00623008" w:rsidRDefault="00623008" w:rsidP="002C0EF0">
      <w:pPr>
        <w:rPr>
          <w:sz w:val="24"/>
          <w:szCs w:val="24"/>
        </w:rPr>
      </w:pPr>
    </w:p>
    <w:p w14:paraId="42DFABE8" w14:textId="77777777" w:rsidR="00623008" w:rsidRDefault="00623008" w:rsidP="002C0EF0">
      <w:pPr>
        <w:rPr>
          <w:sz w:val="24"/>
          <w:szCs w:val="24"/>
        </w:rPr>
      </w:pPr>
    </w:p>
    <w:p w14:paraId="68BA3703" w14:textId="77777777" w:rsidR="00623008" w:rsidRDefault="00623008" w:rsidP="002C0EF0">
      <w:pPr>
        <w:rPr>
          <w:sz w:val="24"/>
          <w:szCs w:val="24"/>
        </w:rPr>
      </w:pPr>
    </w:p>
    <w:p w14:paraId="26738341" w14:textId="77777777" w:rsidR="00623008" w:rsidRDefault="00623008" w:rsidP="002C0EF0">
      <w:pPr>
        <w:rPr>
          <w:sz w:val="24"/>
          <w:szCs w:val="24"/>
        </w:rPr>
      </w:pPr>
    </w:p>
    <w:p w14:paraId="00CCF956" w14:textId="77777777" w:rsidR="00623008" w:rsidRDefault="00623008" w:rsidP="002C0EF0">
      <w:pPr>
        <w:rPr>
          <w:sz w:val="24"/>
          <w:szCs w:val="24"/>
        </w:rPr>
      </w:pPr>
    </w:p>
    <w:p w14:paraId="7B30F687" w14:textId="77777777" w:rsidR="00EE06B4" w:rsidRDefault="00EE06B4" w:rsidP="002C0EF0">
      <w:pPr>
        <w:rPr>
          <w:sz w:val="24"/>
          <w:szCs w:val="24"/>
        </w:rPr>
      </w:pPr>
    </w:p>
    <w:p w14:paraId="1871EDED" w14:textId="77777777" w:rsidR="00EE06B4" w:rsidRDefault="00EE06B4" w:rsidP="00EE06B4">
      <w:pPr>
        <w:ind w:left="142" w:hanging="142"/>
        <w:rPr>
          <w:rFonts w:cs="Calibri"/>
          <w:i/>
          <w:color w:val="FF0000"/>
          <w:sz w:val="32"/>
        </w:rPr>
      </w:pPr>
      <w:r>
        <w:rPr>
          <w:noProof/>
          <w:sz w:val="14"/>
        </w:rPr>
        <w:drawing>
          <wp:inline distT="0" distB="0" distL="0" distR="0" wp14:anchorId="6994A8F3" wp14:editId="07225303">
            <wp:extent cx="266700" cy="180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7900A0">
        <w:rPr>
          <w:b/>
          <w:color w:val="FF0000"/>
          <w:sz w:val="28"/>
          <w:szCs w:val="28"/>
        </w:rPr>
        <w:t xml:space="preserve"> </w:t>
      </w:r>
      <w:r>
        <w:rPr>
          <w:b/>
          <w:color w:val="FF0000"/>
          <w:sz w:val="28"/>
          <w:szCs w:val="28"/>
        </w:rPr>
        <w:t xml:space="preserve"> </w:t>
      </w:r>
      <w:r w:rsidRPr="00913E7D">
        <w:rPr>
          <w:rFonts w:cs="Calibri"/>
          <w:b/>
          <w:bCs/>
          <w:iCs/>
          <w:color w:val="FF0000"/>
          <w:sz w:val="40"/>
          <w:szCs w:val="28"/>
        </w:rPr>
        <w:t>202</w:t>
      </w:r>
      <w:r>
        <w:rPr>
          <w:rFonts w:cs="Calibri"/>
          <w:b/>
          <w:bCs/>
          <w:iCs/>
          <w:color w:val="FF0000"/>
          <w:sz w:val="40"/>
          <w:szCs w:val="28"/>
        </w:rPr>
        <w:t>6</w:t>
      </w:r>
      <w:r w:rsidRPr="00913E7D">
        <w:rPr>
          <w:rFonts w:cs="Calibri"/>
          <w:b/>
          <w:bCs/>
          <w:iCs/>
          <w:color w:val="FF0000"/>
          <w:sz w:val="40"/>
          <w:szCs w:val="28"/>
        </w:rPr>
        <w:t xml:space="preserve"> Membership</w:t>
      </w:r>
    </w:p>
    <w:p w14:paraId="65C165A0" w14:textId="77777777" w:rsidR="00EE06B4" w:rsidRDefault="00EE06B4" w:rsidP="00EE06B4">
      <w:pPr>
        <w:ind w:left="142" w:hanging="142"/>
        <w:rPr>
          <w:rFonts w:cs="Calibri"/>
          <w:i/>
          <w:color w:val="000000"/>
          <w:sz w:val="24"/>
          <w:szCs w:val="18"/>
        </w:rPr>
      </w:pPr>
    </w:p>
    <w:p w14:paraId="525572C5" w14:textId="7BFF1278" w:rsidR="00EE06B4" w:rsidRDefault="00EE06B4" w:rsidP="00EE06B4">
      <w:pPr>
        <w:ind w:left="142" w:hanging="142"/>
        <w:jc w:val="both"/>
        <w:rPr>
          <w:rFonts w:cs="Calibri"/>
          <w:i/>
          <w:color w:val="000000"/>
          <w:sz w:val="24"/>
          <w:szCs w:val="18"/>
        </w:rPr>
      </w:pPr>
      <w:r>
        <w:rPr>
          <w:rFonts w:cs="Calibri"/>
          <w:i/>
          <w:color w:val="000000"/>
          <w:sz w:val="24"/>
          <w:szCs w:val="18"/>
        </w:rPr>
        <w:t>Our Membership has been gradually declining since the COVID period, due to a number of issues, mainly due to demographic of the membership, the advent of phone technology, our interests changing as we get older, ill health, having those holidays that we have promised ourselves for so long, just getting out at night, and the younger generations having other life interests, where the</w:t>
      </w:r>
      <w:r w:rsidR="001673B8">
        <w:rPr>
          <w:rFonts w:cs="Calibri"/>
          <w:i/>
          <w:color w:val="000000"/>
          <w:sz w:val="24"/>
          <w:szCs w:val="18"/>
        </w:rPr>
        <w:t>ir</w:t>
      </w:r>
      <w:r>
        <w:rPr>
          <w:rFonts w:cs="Calibri"/>
          <w:i/>
          <w:color w:val="000000"/>
          <w:sz w:val="24"/>
          <w:szCs w:val="18"/>
        </w:rPr>
        <w:t xml:space="preserve"> phones are adequate for their photographic interests (re social media).</w:t>
      </w:r>
    </w:p>
    <w:p w14:paraId="0EE3898A" w14:textId="77777777" w:rsidR="00EE06B4" w:rsidRDefault="00EE06B4" w:rsidP="00EE06B4">
      <w:pPr>
        <w:ind w:left="142" w:hanging="142"/>
        <w:rPr>
          <w:rFonts w:cs="Calibri"/>
          <w:i/>
          <w:color w:val="000000"/>
          <w:sz w:val="24"/>
          <w:szCs w:val="18"/>
        </w:rPr>
      </w:pPr>
    </w:p>
    <w:p w14:paraId="1C9F0C3E" w14:textId="03746EA6" w:rsidR="006D769B" w:rsidRDefault="00EE06B4" w:rsidP="00EE06B4">
      <w:pPr>
        <w:ind w:left="142" w:hanging="142"/>
        <w:rPr>
          <w:rFonts w:cs="Calibri"/>
          <w:i/>
          <w:color w:val="000000"/>
          <w:sz w:val="24"/>
          <w:szCs w:val="18"/>
        </w:rPr>
      </w:pPr>
      <w:r>
        <w:rPr>
          <w:rFonts w:cs="Calibri"/>
          <w:i/>
          <w:color w:val="000000"/>
          <w:sz w:val="24"/>
          <w:szCs w:val="18"/>
        </w:rPr>
        <w:t xml:space="preserve">For the </w:t>
      </w:r>
      <w:r w:rsidR="006D769B">
        <w:rPr>
          <w:rFonts w:cs="Calibri"/>
          <w:i/>
          <w:color w:val="000000"/>
          <w:sz w:val="24"/>
          <w:szCs w:val="18"/>
        </w:rPr>
        <w:t xml:space="preserve">Photographic Society to continue, we have needed to change its direction, introducing more socially minded activities like our Coffee Chat groups, our Walking group on Sunday afternoons at </w:t>
      </w:r>
      <w:proofErr w:type="spellStart"/>
      <w:r w:rsidR="006D769B">
        <w:rPr>
          <w:rFonts w:cs="Calibri"/>
          <w:i/>
          <w:color w:val="000000"/>
          <w:sz w:val="24"/>
          <w:szCs w:val="18"/>
        </w:rPr>
        <w:t>Wonorora</w:t>
      </w:r>
      <w:proofErr w:type="spellEnd"/>
      <w:r w:rsidR="006D769B">
        <w:rPr>
          <w:rFonts w:cs="Calibri"/>
          <w:i/>
          <w:color w:val="000000"/>
          <w:sz w:val="24"/>
          <w:szCs w:val="18"/>
        </w:rPr>
        <w:t>, Tag along trips away (in 2025 – Man from Snowy River Festival, Corryong, Vic and our Trip to the Snowy Mountains - Thredbo recently.</w:t>
      </w:r>
    </w:p>
    <w:p w14:paraId="1143639A" w14:textId="77777777" w:rsidR="006D769B" w:rsidRDefault="006D769B" w:rsidP="00EE06B4">
      <w:pPr>
        <w:ind w:left="142" w:hanging="142"/>
        <w:rPr>
          <w:rFonts w:cs="Calibri"/>
          <w:i/>
          <w:color w:val="000000"/>
          <w:sz w:val="24"/>
          <w:szCs w:val="18"/>
        </w:rPr>
      </w:pPr>
    </w:p>
    <w:p w14:paraId="0F249232" w14:textId="288F3DB6" w:rsidR="006D769B" w:rsidRDefault="006D769B" w:rsidP="00EE06B4">
      <w:pPr>
        <w:ind w:left="142" w:hanging="142"/>
        <w:rPr>
          <w:rFonts w:cs="Calibri"/>
          <w:i/>
          <w:color w:val="000000"/>
          <w:sz w:val="24"/>
          <w:szCs w:val="18"/>
        </w:rPr>
      </w:pPr>
      <w:r>
        <w:rPr>
          <w:rFonts w:cs="Calibri"/>
          <w:i/>
          <w:color w:val="000000"/>
          <w:sz w:val="24"/>
          <w:szCs w:val="18"/>
        </w:rPr>
        <w:t xml:space="preserve">It </w:t>
      </w:r>
      <w:r w:rsidR="001673B8">
        <w:rPr>
          <w:rFonts w:cs="Calibri"/>
          <w:i/>
          <w:color w:val="000000"/>
          <w:sz w:val="24"/>
          <w:szCs w:val="18"/>
        </w:rPr>
        <w:t xml:space="preserve">is </w:t>
      </w:r>
      <w:r>
        <w:rPr>
          <w:rFonts w:cs="Calibri"/>
          <w:i/>
          <w:color w:val="000000"/>
          <w:sz w:val="24"/>
          <w:szCs w:val="18"/>
        </w:rPr>
        <w:t xml:space="preserve">therefore important to keep up </w:t>
      </w:r>
      <w:proofErr w:type="gramStart"/>
      <w:r>
        <w:rPr>
          <w:rFonts w:cs="Calibri"/>
          <w:i/>
          <w:color w:val="000000"/>
          <w:sz w:val="24"/>
          <w:szCs w:val="18"/>
        </w:rPr>
        <w:t>Social</w:t>
      </w:r>
      <w:proofErr w:type="gramEnd"/>
      <w:r>
        <w:rPr>
          <w:rFonts w:cs="Calibri"/>
          <w:i/>
          <w:color w:val="000000"/>
          <w:sz w:val="24"/>
          <w:szCs w:val="18"/>
        </w:rPr>
        <w:t xml:space="preserve"> activities and interesting topics incl. phone technology.</w:t>
      </w:r>
    </w:p>
    <w:p w14:paraId="430DEB11" w14:textId="77777777" w:rsidR="006D769B" w:rsidRDefault="006D769B" w:rsidP="00EE06B4">
      <w:pPr>
        <w:ind w:left="142" w:hanging="142"/>
        <w:rPr>
          <w:rFonts w:cs="Calibri"/>
          <w:i/>
          <w:color w:val="000000"/>
          <w:sz w:val="24"/>
          <w:szCs w:val="18"/>
        </w:rPr>
      </w:pPr>
    </w:p>
    <w:p w14:paraId="2B5B7437" w14:textId="77777777" w:rsidR="002C1149" w:rsidRDefault="006D769B" w:rsidP="00EE06B4">
      <w:pPr>
        <w:ind w:left="142" w:hanging="142"/>
        <w:rPr>
          <w:rFonts w:cs="Calibri"/>
          <w:i/>
          <w:color w:val="000000"/>
          <w:sz w:val="24"/>
          <w:szCs w:val="18"/>
        </w:rPr>
      </w:pPr>
      <w:r>
        <w:rPr>
          <w:rFonts w:cs="Calibri"/>
          <w:i/>
          <w:color w:val="000000"/>
          <w:sz w:val="24"/>
          <w:szCs w:val="18"/>
        </w:rPr>
        <w:t>I hope you will continue with our Photographic Society membership for 2026 by filling out the Membership Form below, and emailing</w:t>
      </w:r>
      <w:r w:rsidR="002C1149">
        <w:rPr>
          <w:rFonts w:cs="Calibri"/>
          <w:i/>
          <w:color w:val="000000"/>
          <w:sz w:val="24"/>
          <w:szCs w:val="18"/>
        </w:rPr>
        <w:t xml:space="preserve"> it to me at </w:t>
      </w:r>
      <w:hyperlink r:id="rId24" w:history="1">
        <w:r w:rsidR="002C1149" w:rsidRPr="00946ACE">
          <w:rPr>
            <w:rStyle w:val="Hyperlink"/>
            <w:rFonts w:cs="Calibri"/>
            <w:i/>
            <w:sz w:val="24"/>
            <w:szCs w:val="18"/>
          </w:rPr>
          <w:t>gfphoto@optusnet.com.au</w:t>
        </w:r>
      </w:hyperlink>
      <w:r w:rsidR="002C1149">
        <w:rPr>
          <w:rFonts w:cs="Calibri"/>
          <w:i/>
          <w:color w:val="000000"/>
          <w:sz w:val="24"/>
          <w:szCs w:val="18"/>
        </w:rPr>
        <w:t>, or by bringing it to the next meeting.</w:t>
      </w:r>
    </w:p>
    <w:p w14:paraId="2BE0396C" w14:textId="77777777" w:rsidR="002C1149" w:rsidRDefault="002C1149" w:rsidP="00EE06B4">
      <w:pPr>
        <w:ind w:left="142" w:hanging="142"/>
        <w:rPr>
          <w:rFonts w:cs="Calibri"/>
          <w:i/>
          <w:color w:val="000000"/>
          <w:sz w:val="24"/>
          <w:szCs w:val="18"/>
        </w:rPr>
      </w:pPr>
    </w:p>
    <w:p w14:paraId="13DEB79D" w14:textId="77777777" w:rsidR="006F02B3" w:rsidRDefault="006F02B3" w:rsidP="00EE06B4">
      <w:pPr>
        <w:ind w:left="142" w:hanging="142"/>
        <w:rPr>
          <w:rFonts w:cs="Calibri"/>
          <w:i/>
          <w:color w:val="EE0000"/>
          <w:sz w:val="24"/>
          <w:szCs w:val="18"/>
        </w:rPr>
      </w:pPr>
      <w:r>
        <w:rPr>
          <w:rFonts w:cs="Calibri"/>
          <w:i/>
          <w:color w:val="EE0000"/>
          <w:sz w:val="24"/>
          <w:szCs w:val="18"/>
        </w:rPr>
        <w:t>Many members have mentioned is there another way of paying for meeting attendance …</w:t>
      </w:r>
    </w:p>
    <w:p w14:paraId="66CA40AD" w14:textId="77777777" w:rsidR="006F02B3" w:rsidRDefault="006F02B3" w:rsidP="00EE06B4">
      <w:pPr>
        <w:ind w:left="142" w:hanging="142"/>
        <w:rPr>
          <w:rFonts w:cs="Calibri"/>
          <w:i/>
          <w:color w:val="EE0000"/>
          <w:sz w:val="24"/>
          <w:szCs w:val="18"/>
        </w:rPr>
      </w:pPr>
    </w:p>
    <w:p w14:paraId="7C44A256" w14:textId="072514D6" w:rsidR="002C1149" w:rsidRDefault="002C1149" w:rsidP="00EE06B4">
      <w:pPr>
        <w:ind w:left="142" w:hanging="142"/>
        <w:rPr>
          <w:rFonts w:cs="Calibri"/>
          <w:i/>
          <w:color w:val="EE0000"/>
          <w:sz w:val="24"/>
          <w:szCs w:val="18"/>
        </w:rPr>
      </w:pPr>
      <w:r w:rsidRPr="000646E4">
        <w:rPr>
          <w:rFonts w:cs="Calibri"/>
          <w:i/>
          <w:color w:val="EE0000"/>
          <w:sz w:val="24"/>
          <w:szCs w:val="18"/>
        </w:rPr>
        <w:t>With the cashless society now really taking hold, I</w:t>
      </w:r>
      <w:r w:rsidR="006F02B3">
        <w:rPr>
          <w:rFonts w:cs="Calibri"/>
          <w:i/>
          <w:color w:val="EE0000"/>
          <w:sz w:val="24"/>
          <w:szCs w:val="18"/>
        </w:rPr>
        <w:t xml:space="preserve"> am therefore </w:t>
      </w:r>
      <w:r w:rsidRPr="000646E4">
        <w:rPr>
          <w:rFonts w:cs="Calibri"/>
          <w:i/>
          <w:color w:val="EE0000"/>
          <w:sz w:val="24"/>
          <w:szCs w:val="18"/>
        </w:rPr>
        <w:t>introduc</w:t>
      </w:r>
      <w:r w:rsidR="006F02B3">
        <w:rPr>
          <w:rFonts w:cs="Calibri"/>
          <w:i/>
          <w:color w:val="EE0000"/>
          <w:sz w:val="24"/>
          <w:szCs w:val="18"/>
        </w:rPr>
        <w:t>ing</w:t>
      </w:r>
      <w:r w:rsidRPr="000646E4">
        <w:rPr>
          <w:rFonts w:cs="Calibri"/>
          <w:i/>
          <w:color w:val="EE0000"/>
          <w:sz w:val="24"/>
          <w:szCs w:val="18"/>
        </w:rPr>
        <w:t xml:space="preserve"> a membership option that might suit some of you.</w:t>
      </w:r>
    </w:p>
    <w:p w14:paraId="08FE696E" w14:textId="77777777" w:rsidR="006F02B3" w:rsidRPr="000646E4" w:rsidRDefault="006F02B3" w:rsidP="00EE06B4">
      <w:pPr>
        <w:ind w:left="142" w:hanging="142"/>
        <w:rPr>
          <w:rFonts w:cs="Calibri"/>
          <w:i/>
          <w:color w:val="EE0000"/>
          <w:sz w:val="24"/>
          <w:szCs w:val="18"/>
        </w:rPr>
      </w:pPr>
    </w:p>
    <w:p w14:paraId="70DFF06D" w14:textId="1F515607" w:rsidR="002C1149" w:rsidRPr="000646E4" w:rsidRDefault="002C1149" w:rsidP="00EE06B4">
      <w:pPr>
        <w:ind w:left="142" w:hanging="142"/>
        <w:rPr>
          <w:rFonts w:cs="Calibri"/>
          <w:i/>
          <w:color w:val="EE0000"/>
          <w:sz w:val="24"/>
          <w:szCs w:val="18"/>
        </w:rPr>
      </w:pPr>
      <w:r w:rsidRPr="000646E4">
        <w:rPr>
          <w:rFonts w:cs="Calibri"/>
          <w:i/>
          <w:color w:val="EE0000"/>
          <w:sz w:val="24"/>
          <w:szCs w:val="18"/>
        </w:rPr>
        <w:t>It incorporates the yearly membership ($35), and the $5 meeting attendance for the 10 meeting for the year.  This will have a discounted cost of $70 (</w:t>
      </w:r>
      <w:r w:rsidRPr="000646E4">
        <w:rPr>
          <w:rFonts w:cs="Calibri"/>
          <w:i/>
          <w:strike/>
          <w:color w:val="EE0000"/>
          <w:sz w:val="24"/>
          <w:szCs w:val="18"/>
        </w:rPr>
        <w:t>$85</w:t>
      </w:r>
      <w:r w:rsidRPr="000646E4">
        <w:rPr>
          <w:rFonts w:cs="Calibri"/>
          <w:i/>
          <w:color w:val="EE0000"/>
          <w:sz w:val="24"/>
          <w:szCs w:val="18"/>
        </w:rPr>
        <w:t xml:space="preserve">) </w:t>
      </w:r>
    </w:p>
    <w:p w14:paraId="0624C546" w14:textId="77777777" w:rsidR="006F02B3" w:rsidRDefault="006F02B3" w:rsidP="00EE06B4">
      <w:pPr>
        <w:ind w:left="142" w:hanging="142"/>
        <w:rPr>
          <w:rFonts w:cs="Calibri"/>
          <w:i/>
          <w:color w:val="EE0000"/>
          <w:sz w:val="24"/>
          <w:szCs w:val="18"/>
        </w:rPr>
      </w:pPr>
    </w:p>
    <w:p w14:paraId="50220180" w14:textId="231F62FA" w:rsidR="002C1149" w:rsidRPr="000646E4" w:rsidRDefault="002C1149" w:rsidP="00EE06B4">
      <w:pPr>
        <w:ind w:left="142" w:hanging="142"/>
        <w:rPr>
          <w:rFonts w:cs="Calibri"/>
          <w:i/>
          <w:color w:val="EE0000"/>
          <w:sz w:val="24"/>
          <w:szCs w:val="18"/>
        </w:rPr>
      </w:pPr>
      <w:r w:rsidRPr="000646E4">
        <w:rPr>
          <w:rFonts w:cs="Calibri"/>
          <w:i/>
          <w:color w:val="EE0000"/>
          <w:sz w:val="24"/>
          <w:szCs w:val="18"/>
        </w:rPr>
        <w:t>Please select the appropriate membership you require on the Membership Form, thank you.</w:t>
      </w:r>
    </w:p>
    <w:p w14:paraId="7B2BAE79" w14:textId="77777777" w:rsidR="002C1149" w:rsidRDefault="002C1149" w:rsidP="00EE06B4">
      <w:pPr>
        <w:ind w:left="142" w:hanging="142"/>
        <w:rPr>
          <w:rFonts w:cs="Calibri"/>
          <w:i/>
          <w:color w:val="000000"/>
          <w:sz w:val="24"/>
          <w:szCs w:val="18"/>
        </w:rPr>
      </w:pPr>
    </w:p>
    <w:p w14:paraId="29AB4850" w14:textId="6D481EB2" w:rsidR="00685E2B" w:rsidRDefault="007A0FBA" w:rsidP="007A0FBA">
      <w:pPr>
        <w:jc w:val="center"/>
        <w:rPr>
          <w:kern w:val="2"/>
          <w:sz w:val="24"/>
          <w:szCs w:val="24"/>
        </w:rPr>
      </w:pPr>
      <w:r>
        <w:rPr>
          <w:kern w:val="2"/>
          <w:sz w:val="24"/>
          <w:szCs w:val="24"/>
        </w:rPr>
        <w:t>__________________________________________________________________</w:t>
      </w:r>
    </w:p>
    <w:p w14:paraId="4F209574" w14:textId="77777777" w:rsidR="000646E4" w:rsidRDefault="000646E4" w:rsidP="00685E2B">
      <w:pPr>
        <w:rPr>
          <w:kern w:val="2"/>
          <w:sz w:val="24"/>
          <w:szCs w:val="24"/>
        </w:rPr>
      </w:pPr>
    </w:p>
    <w:p w14:paraId="4CF2EA6E" w14:textId="77777777" w:rsidR="000646E4" w:rsidRDefault="000646E4" w:rsidP="00685E2B">
      <w:pPr>
        <w:rPr>
          <w:kern w:val="2"/>
          <w:sz w:val="24"/>
          <w:szCs w:val="24"/>
        </w:rPr>
      </w:pPr>
    </w:p>
    <w:p w14:paraId="28E9EE41" w14:textId="77777777" w:rsidR="000646E4" w:rsidRDefault="000646E4" w:rsidP="00685E2B">
      <w:pPr>
        <w:rPr>
          <w:kern w:val="2"/>
          <w:sz w:val="24"/>
          <w:szCs w:val="24"/>
        </w:rPr>
      </w:pPr>
    </w:p>
    <w:p w14:paraId="32F98E7F" w14:textId="77777777" w:rsidR="000646E4" w:rsidRDefault="000646E4" w:rsidP="00685E2B">
      <w:pPr>
        <w:rPr>
          <w:kern w:val="2"/>
          <w:sz w:val="24"/>
          <w:szCs w:val="24"/>
        </w:rPr>
      </w:pPr>
    </w:p>
    <w:p w14:paraId="53892EFE" w14:textId="77777777" w:rsidR="000646E4" w:rsidRDefault="000646E4" w:rsidP="00685E2B">
      <w:pPr>
        <w:rPr>
          <w:kern w:val="2"/>
          <w:sz w:val="24"/>
          <w:szCs w:val="24"/>
        </w:rPr>
      </w:pPr>
    </w:p>
    <w:p w14:paraId="45339674" w14:textId="77777777" w:rsidR="007A0FBA" w:rsidRDefault="007A0FBA" w:rsidP="00685E2B">
      <w:pPr>
        <w:rPr>
          <w:kern w:val="2"/>
          <w:sz w:val="24"/>
          <w:szCs w:val="24"/>
        </w:rPr>
      </w:pPr>
    </w:p>
    <w:p w14:paraId="47991613" w14:textId="77777777" w:rsidR="007A0FBA" w:rsidRDefault="007A0FBA" w:rsidP="00685E2B">
      <w:pPr>
        <w:rPr>
          <w:kern w:val="2"/>
          <w:sz w:val="24"/>
          <w:szCs w:val="24"/>
        </w:rPr>
      </w:pPr>
    </w:p>
    <w:p w14:paraId="3CC055A5" w14:textId="77777777" w:rsidR="000646E4" w:rsidRDefault="000646E4" w:rsidP="00685E2B">
      <w:pPr>
        <w:rPr>
          <w:kern w:val="2"/>
          <w:sz w:val="24"/>
          <w:szCs w:val="24"/>
        </w:rPr>
      </w:pPr>
    </w:p>
    <w:p w14:paraId="021369D7" w14:textId="77777777" w:rsidR="00685E2B" w:rsidRDefault="00685E2B" w:rsidP="00685E2B">
      <w:pPr>
        <w:rPr>
          <w:kern w:val="2"/>
          <w:sz w:val="24"/>
          <w:szCs w:val="24"/>
        </w:rPr>
      </w:pPr>
    </w:p>
    <w:p w14:paraId="43645ECA" w14:textId="3438F4F4" w:rsidR="00083999" w:rsidRPr="000646E4" w:rsidRDefault="00083999" w:rsidP="00083999">
      <w:pPr>
        <w:ind w:left="142" w:hanging="142"/>
        <w:jc w:val="center"/>
        <w:rPr>
          <w:rFonts w:cs="Calibri"/>
          <w:i/>
          <w:color w:val="000000" w:themeColor="text1"/>
          <w:sz w:val="32"/>
        </w:rPr>
      </w:pPr>
      <w:r w:rsidRPr="000646E4">
        <w:rPr>
          <w:rFonts w:cs="Calibri"/>
          <w:i/>
          <w:color w:val="000000" w:themeColor="text1"/>
          <w:sz w:val="40"/>
          <w:szCs w:val="28"/>
        </w:rPr>
        <w:t>202</w:t>
      </w:r>
      <w:r w:rsidR="0073310C" w:rsidRPr="000646E4">
        <w:rPr>
          <w:rFonts w:cs="Calibri"/>
          <w:i/>
          <w:color w:val="000000" w:themeColor="text1"/>
          <w:sz w:val="40"/>
          <w:szCs w:val="28"/>
        </w:rPr>
        <w:t>6</w:t>
      </w:r>
      <w:r w:rsidRPr="000646E4">
        <w:rPr>
          <w:rFonts w:cs="Calibri"/>
          <w:i/>
          <w:color w:val="000000" w:themeColor="text1"/>
          <w:sz w:val="40"/>
          <w:szCs w:val="28"/>
        </w:rPr>
        <w:t xml:space="preserve"> Membership Form (over page) …</w:t>
      </w:r>
    </w:p>
    <w:p w14:paraId="7C954B36" w14:textId="77777777" w:rsidR="00083999" w:rsidRDefault="00083999" w:rsidP="00293F2B">
      <w:pPr>
        <w:ind w:left="142" w:hanging="142"/>
        <w:jc w:val="center"/>
        <w:rPr>
          <w:rFonts w:cs="Calibri"/>
          <w:i/>
          <w:color w:val="000000"/>
          <w:sz w:val="32"/>
        </w:rPr>
      </w:pPr>
    </w:p>
    <w:p w14:paraId="06736309" w14:textId="77777777" w:rsidR="00083999" w:rsidRDefault="00083999" w:rsidP="00293F2B">
      <w:pPr>
        <w:ind w:left="142" w:hanging="142"/>
        <w:jc w:val="center"/>
        <w:rPr>
          <w:rFonts w:cs="Calibri"/>
          <w:i/>
          <w:color w:val="000000"/>
          <w:sz w:val="32"/>
        </w:rPr>
      </w:pPr>
    </w:p>
    <w:p w14:paraId="13AB1309" w14:textId="77777777" w:rsidR="00083999" w:rsidRDefault="00083999" w:rsidP="00293F2B">
      <w:pPr>
        <w:ind w:left="142" w:hanging="142"/>
        <w:jc w:val="center"/>
        <w:rPr>
          <w:rFonts w:cs="Calibri"/>
          <w:i/>
          <w:color w:val="000000"/>
          <w:sz w:val="32"/>
        </w:rPr>
      </w:pPr>
    </w:p>
    <w:p w14:paraId="2505EDAE" w14:textId="77777777" w:rsidR="00083999" w:rsidRDefault="00083999" w:rsidP="00293F2B">
      <w:pPr>
        <w:ind w:left="142" w:hanging="142"/>
        <w:jc w:val="center"/>
        <w:rPr>
          <w:rFonts w:cs="Calibri"/>
          <w:i/>
          <w:color w:val="000000"/>
          <w:sz w:val="32"/>
        </w:rPr>
      </w:pPr>
    </w:p>
    <w:p w14:paraId="1E0848B6" w14:textId="77777777" w:rsidR="0073310C" w:rsidRDefault="0073310C" w:rsidP="00293F2B">
      <w:pPr>
        <w:ind w:left="142" w:hanging="142"/>
        <w:jc w:val="center"/>
        <w:rPr>
          <w:rFonts w:cs="Calibri"/>
          <w:i/>
          <w:color w:val="000000"/>
          <w:sz w:val="32"/>
        </w:rPr>
      </w:pPr>
    </w:p>
    <w:p w14:paraId="56101ECC" w14:textId="77777777" w:rsidR="0073310C" w:rsidRDefault="0073310C" w:rsidP="00293F2B">
      <w:pPr>
        <w:ind w:left="142" w:hanging="142"/>
        <w:jc w:val="center"/>
        <w:rPr>
          <w:rFonts w:cs="Calibri"/>
          <w:i/>
          <w:color w:val="000000"/>
          <w:sz w:val="32"/>
        </w:rPr>
      </w:pPr>
    </w:p>
    <w:p w14:paraId="27DFD469" w14:textId="77777777" w:rsidR="000646E4" w:rsidRDefault="000646E4" w:rsidP="00293F2B">
      <w:pPr>
        <w:ind w:left="142" w:hanging="142"/>
        <w:jc w:val="center"/>
        <w:rPr>
          <w:rFonts w:cs="Calibri"/>
          <w:i/>
          <w:color w:val="000000"/>
          <w:sz w:val="32"/>
        </w:rPr>
      </w:pPr>
    </w:p>
    <w:p w14:paraId="7EAE6FB1" w14:textId="56F0A833" w:rsidR="006D070F" w:rsidRPr="0025172A" w:rsidRDefault="006D070F" w:rsidP="00293F2B">
      <w:pPr>
        <w:ind w:left="142" w:hanging="142"/>
        <w:jc w:val="center"/>
        <w:rPr>
          <w:rFonts w:cs="Calibri"/>
          <w:i/>
          <w:color w:val="000000"/>
          <w:sz w:val="32"/>
        </w:rPr>
      </w:pPr>
      <w:r w:rsidRPr="0025172A">
        <w:rPr>
          <w:rFonts w:cs="Calibri"/>
          <w:i/>
          <w:color w:val="000000"/>
          <w:sz w:val="32"/>
        </w:rPr>
        <w:lastRenderedPageBreak/>
        <w:t>Shire Amateur Photographers’ Society</w:t>
      </w:r>
    </w:p>
    <w:p w14:paraId="04FFD5E9" w14:textId="77777777" w:rsidR="006D070F" w:rsidRPr="0025172A" w:rsidRDefault="006D070F" w:rsidP="00293F2B">
      <w:pPr>
        <w:ind w:left="142" w:hanging="142"/>
        <w:jc w:val="center"/>
        <w:rPr>
          <w:rFonts w:cs="Calibri"/>
          <w:i/>
          <w:color w:val="000000"/>
          <w:sz w:val="10"/>
        </w:rPr>
      </w:pPr>
    </w:p>
    <w:p w14:paraId="65BE01D1" w14:textId="6622D63E" w:rsidR="006D070F" w:rsidRPr="0025172A" w:rsidRDefault="006D070F" w:rsidP="00293F2B">
      <w:pPr>
        <w:ind w:left="142" w:hanging="142"/>
        <w:jc w:val="center"/>
        <w:rPr>
          <w:rFonts w:cs="Calibri"/>
          <w:b/>
          <w:i/>
          <w:color w:val="000000"/>
          <w:sz w:val="52"/>
        </w:rPr>
      </w:pPr>
      <w:r>
        <w:rPr>
          <w:rFonts w:cs="Calibri"/>
          <w:b/>
          <w:i/>
          <w:color w:val="000000"/>
          <w:sz w:val="52"/>
        </w:rPr>
        <w:t>202</w:t>
      </w:r>
      <w:r w:rsidR="0073310C">
        <w:rPr>
          <w:rFonts w:cs="Calibri"/>
          <w:b/>
          <w:i/>
          <w:color w:val="000000"/>
          <w:sz w:val="52"/>
        </w:rPr>
        <w:t>6</w:t>
      </w:r>
      <w:r w:rsidRPr="0025172A">
        <w:rPr>
          <w:rFonts w:cs="Calibri"/>
          <w:b/>
          <w:i/>
          <w:color w:val="000000"/>
          <w:sz w:val="52"/>
        </w:rPr>
        <w:t xml:space="preserve"> Membership</w:t>
      </w:r>
    </w:p>
    <w:p w14:paraId="45589547" w14:textId="77777777" w:rsidR="006D070F" w:rsidRPr="0025172A" w:rsidRDefault="006D070F" w:rsidP="00293F2B">
      <w:pPr>
        <w:ind w:left="142" w:hanging="142"/>
        <w:jc w:val="center"/>
        <w:rPr>
          <w:rFonts w:cs="Calibri"/>
          <w:color w:val="000000"/>
          <w:sz w:val="12"/>
        </w:rPr>
      </w:pPr>
    </w:p>
    <w:p w14:paraId="7263A346" w14:textId="77777777" w:rsidR="006D070F" w:rsidRPr="0025172A" w:rsidRDefault="006D070F" w:rsidP="00293F2B">
      <w:pPr>
        <w:ind w:left="142" w:hanging="142"/>
        <w:jc w:val="center"/>
        <w:rPr>
          <w:rFonts w:cs="Calibri"/>
          <w:b/>
          <w:i/>
          <w:color w:val="000000"/>
          <w:sz w:val="8"/>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709"/>
        <w:gridCol w:w="2695"/>
        <w:gridCol w:w="565"/>
        <w:gridCol w:w="1103"/>
        <w:gridCol w:w="1508"/>
        <w:gridCol w:w="1074"/>
        <w:gridCol w:w="993"/>
        <w:gridCol w:w="992"/>
      </w:tblGrid>
      <w:tr w:rsidR="000646E4" w:rsidRPr="0025172A" w14:paraId="7E1F8263" w14:textId="77777777" w:rsidTr="002B75D6">
        <w:trPr>
          <w:trHeight w:val="950"/>
        </w:trPr>
        <w:tc>
          <w:tcPr>
            <w:tcW w:w="1447" w:type="dxa"/>
            <w:gridSpan w:val="2"/>
          </w:tcPr>
          <w:p w14:paraId="737BB681" w14:textId="77777777" w:rsidR="000646E4" w:rsidRPr="0025172A" w:rsidRDefault="000646E4" w:rsidP="00293F2B">
            <w:pPr>
              <w:ind w:left="142" w:hanging="142"/>
              <w:rPr>
                <w:rFonts w:cs="Calibri"/>
                <w:i/>
                <w:szCs w:val="20"/>
              </w:rPr>
            </w:pPr>
          </w:p>
          <w:p w14:paraId="6C15594A" w14:textId="77777777" w:rsidR="000646E4" w:rsidRPr="0025172A" w:rsidRDefault="000646E4" w:rsidP="00293F2B">
            <w:pPr>
              <w:ind w:left="142" w:hanging="142"/>
              <w:rPr>
                <w:rFonts w:cs="Calibri"/>
                <w:b/>
                <w:i/>
                <w:sz w:val="32"/>
                <w:szCs w:val="20"/>
              </w:rPr>
            </w:pPr>
            <w:r w:rsidRPr="0025172A">
              <w:rPr>
                <w:rFonts w:cs="Calibri"/>
                <w:b/>
                <w:i/>
                <w:sz w:val="32"/>
                <w:szCs w:val="20"/>
              </w:rPr>
              <w:t xml:space="preserve">   </w:t>
            </w:r>
            <w:r w:rsidRPr="0025172A">
              <w:rPr>
                <w:rFonts w:cs="Calibri"/>
                <w:b/>
                <w:i/>
                <w:sz w:val="36"/>
                <w:szCs w:val="20"/>
              </w:rPr>
              <w:t>Name</w:t>
            </w:r>
          </w:p>
          <w:p w14:paraId="0A0F516A" w14:textId="77777777" w:rsidR="000646E4" w:rsidRPr="0025172A" w:rsidRDefault="000646E4" w:rsidP="00293F2B">
            <w:pPr>
              <w:ind w:left="142" w:hanging="142"/>
              <w:rPr>
                <w:rFonts w:cs="Calibri"/>
                <w:i/>
                <w:color w:val="D9D9D9"/>
              </w:rPr>
            </w:pPr>
          </w:p>
        </w:tc>
        <w:tc>
          <w:tcPr>
            <w:tcW w:w="8930" w:type="dxa"/>
            <w:gridSpan w:val="7"/>
          </w:tcPr>
          <w:p w14:paraId="19D24797" w14:textId="77777777" w:rsidR="000646E4" w:rsidRPr="0025172A" w:rsidRDefault="000646E4" w:rsidP="00293F2B">
            <w:pPr>
              <w:ind w:left="142" w:hanging="142"/>
              <w:rPr>
                <w:rFonts w:cs="Calibri"/>
                <w:b/>
                <w:i/>
                <w:color w:val="A6A6A6"/>
                <w:sz w:val="20"/>
                <w:szCs w:val="40"/>
              </w:rPr>
            </w:pPr>
          </w:p>
          <w:p w14:paraId="6662FA0C" w14:textId="29721EE5" w:rsidR="000646E4" w:rsidRPr="006D070F" w:rsidRDefault="000646E4" w:rsidP="00293F2B">
            <w:pPr>
              <w:ind w:left="142" w:hanging="142"/>
              <w:jc w:val="center"/>
              <w:rPr>
                <w:rFonts w:cs="Calibri"/>
                <w:i/>
                <w:color w:val="000000"/>
                <w:sz w:val="18"/>
              </w:rPr>
            </w:pPr>
          </w:p>
        </w:tc>
      </w:tr>
      <w:tr w:rsidR="000646E4" w:rsidRPr="0025172A" w14:paraId="45FDF634" w14:textId="77777777" w:rsidTr="002B75D6">
        <w:trPr>
          <w:cantSplit/>
          <w:trHeight w:val="1134"/>
        </w:trPr>
        <w:tc>
          <w:tcPr>
            <w:tcW w:w="738" w:type="dxa"/>
            <w:textDirection w:val="btLr"/>
          </w:tcPr>
          <w:p w14:paraId="096B1085" w14:textId="77777777" w:rsidR="000646E4" w:rsidRPr="002B75D6" w:rsidRDefault="000646E4" w:rsidP="002B75D6">
            <w:pPr>
              <w:ind w:left="255" w:right="113" w:hanging="142"/>
              <w:jc w:val="center"/>
              <w:rPr>
                <w:rFonts w:cs="Calibri"/>
                <w:i/>
                <w:color w:val="000000"/>
                <w:sz w:val="24"/>
                <w:szCs w:val="32"/>
              </w:rPr>
            </w:pPr>
            <w:r w:rsidRPr="002B75D6">
              <w:rPr>
                <w:rFonts w:cs="Calibri"/>
                <w:i/>
                <w:color w:val="000000"/>
                <w:sz w:val="24"/>
                <w:szCs w:val="32"/>
              </w:rPr>
              <w:t>SELECT</w:t>
            </w:r>
          </w:p>
          <w:p w14:paraId="4F8D651A" w14:textId="49F62E7A" w:rsidR="000646E4" w:rsidRPr="002B75D6" w:rsidRDefault="000646E4" w:rsidP="002B75D6">
            <w:pPr>
              <w:ind w:left="255" w:right="113" w:hanging="142"/>
              <w:jc w:val="center"/>
              <w:rPr>
                <w:rFonts w:cs="Calibri"/>
                <w:i/>
                <w:color w:val="000000"/>
                <w:sz w:val="24"/>
                <w:szCs w:val="32"/>
              </w:rPr>
            </w:pPr>
            <w:r w:rsidRPr="002B75D6">
              <w:rPr>
                <w:rFonts w:cs="Calibri"/>
                <w:i/>
                <w:color w:val="000000"/>
                <w:sz w:val="24"/>
                <w:szCs w:val="32"/>
              </w:rPr>
              <w:t>OPTION</w:t>
            </w:r>
          </w:p>
        </w:tc>
        <w:tc>
          <w:tcPr>
            <w:tcW w:w="3969" w:type="dxa"/>
            <w:gridSpan w:val="3"/>
          </w:tcPr>
          <w:p w14:paraId="70925C07" w14:textId="77777777" w:rsidR="000646E4" w:rsidRDefault="000646E4" w:rsidP="002B75D6">
            <w:pPr>
              <w:ind w:left="142" w:hanging="142"/>
              <w:jc w:val="center"/>
              <w:rPr>
                <w:rFonts w:cs="Calibri"/>
                <w:b/>
                <w:bCs/>
                <w:iCs/>
                <w:color w:val="000000"/>
                <w:sz w:val="72"/>
                <w:szCs w:val="144"/>
              </w:rPr>
            </w:pPr>
            <w:r w:rsidRPr="002B75D6">
              <w:rPr>
                <w:rFonts w:cs="Calibri"/>
                <w:b/>
                <w:bCs/>
                <w:iCs/>
                <w:color w:val="000000"/>
                <w:sz w:val="72"/>
                <w:szCs w:val="144"/>
              </w:rPr>
              <w:t>$35</w:t>
            </w:r>
          </w:p>
          <w:p w14:paraId="4521A44B" w14:textId="67D6376F" w:rsidR="002B75D6" w:rsidRPr="002B75D6" w:rsidRDefault="002B75D6" w:rsidP="002B75D6">
            <w:pPr>
              <w:ind w:left="142" w:hanging="142"/>
              <w:jc w:val="center"/>
              <w:rPr>
                <w:rFonts w:cs="Calibri"/>
                <w:i/>
                <w:color w:val="000000"/>
                <w:sz w:val="52"/>
                <w:szCs w:val="72"/>
              </w:rPr>
            </w:pPr>
            <w:r w:rsidRPr="002B75D6">
              <w:rPr>
                <w:rFonts w:cs="Calibri"/>
                <w:i/>
                <w:color w:val="000000"/>
                <w:sz w:val="36"/>
                <w:szCs w:val="44"/>
              </w:rPr>
              <w:t>(Membership)</w:t>
            </w:r>
          </w:p>
        </w:tc>
        <w:tc>
          <w:tcPr>
            <w:tcW w:w="3685" w:type="dxa"/>
            <w:gridSpan w:val="3"/>
          </w:tcPr>
          <w:p w14:paraId="37CB1C9C" w14:textId="7C8392D9" w:rsidR="002B75D6" w:rsidRDefault="000646E4" w:rsidP="002B75D6">
            <w:pPr>
              <w:ind w:left="142" w:hanging="142"/>
              <w:jc w:val="center"/>
              <w:rPr>
                <w:rFonts w:cs="Calibri"/>
                <w:i/>
                <w:color w:val="000000"/>
                <w:sz w:val="72"/>
                <w:szCs w:val="144"/>
              </w:rPr>
            </w:pPr>
            <w:r w:rsidRPr="002B75D6">
              <w:rPr>
                <w:rFonts w:cs="Calibri"/>
                <w:b/>
                <w:bCs/>
                <w:iCs/>
                <w:color w:val="000000"/>
                <w:sz w:val="72"/>
                <w:szCs w:val="144"/>
              </w:rPr>
              <w:t>$70</w:t>
            </w:r>
          </w:p>
          <w:p w14:paraId="0FD11524" w14:textId="7A86764C" w:rsidR="000646E4" w:rsidRPr="000646E4" w:rsidRDefault="000646E4" w:rsidP="002B75D6">
            <w:pPr>
              <w:ind w:left="142" w:hanging="142"/>
              <w:jc w:val="center"/>
              <w:rPr>
                <w:rFonts w:cs="Calibri"/>
                <w:i/>
                <w:color w:val="000000"/>
                <w:sz w:val="52"/>
                <w:szCs w:val="72"/>
              </w:rPr>
            </w:pPr>
            <w:r w:rsidRPr="002B75D6">
              <w:rPr>
                <w:rFonts w:cs="Calibri"/>
                <w:i/>
                <w:color w:val="000000"/>
                <w:sz w:val="36"/>
                <w:szCs w:val="44"/>
              </w:rPr>
              <w:t>(</w:t>
            </w:r>
            <w:r w:rsidR="002B75D6" w:rsidRPr="002B75D6">
              <w:rPr>
                <w:rFonts w:cs="Calibri"/>
                <w:i/>
                <w:color w:val="000000"/>
                <w:sz w:val="36"/>
                <w:szCs w:val="44"/>
              </w:rPr>
              <w:t>Membership &amp; Meeting attendance</w:t>
            </w:r>
            <w:r w:rsidR="002B75D6">
              <w:rPr>
                <w:rFonts w:cs="Calibri"/>
                <w:i/>
                <w:color w:val="000000"/>
                <w:sz w:val="36"/>
                <w:szCs w:val="44"/>
              </w:rPr>
              <w:t>s</w:t>
            </w:r>
            <w:r w:rsidR="002B75D6" w:rsidRPr="002B75D6">
              <w:rPr>
                <w:rFonts w:cs="Calibri"/>
                <w:i/>
                <w:color w:val="000000"/>
                <w:sz w:val="36"/>
                <w:szCs w:val="44"/>
              </w:rPr>
              <w:t>)</w:t>
            </w:r>
          </w:p>
        </w:tc>
        <w:tc>
          <w:tcPr>
            <w:tcW w:w="993" w:type="dxa"/>
          </w:tcPr>
          <w:p w14:paraId="6324CEE8" w14:textId="7CB9B3C8" w:rsidR="000646E4" w:rsidRDefault="000646E4" w:rsidP="000646E4">
            <w:pPr>
              <w:ind w:left="142" w:hanging="142"/>
              <w:jc w:val="center"/>
              <w:rPr>
                <w:rFonts w:cs="Calibri"/>
                <w:i/>
                <w:color w:val="000000"/>
                <w:sz w:val="18"/>
              </w:rPr>
            </w:pPr>
            <w:r>
              <w:rPr>
                <w:rFonts w:cs="Calibri"/>
                <w:i/>
                <w:color w:val="000000"/>
                <w:sz w:val="18"/>
              </w:rPr>
              <w:t>ca</w:t>
            </w:r>
            <w:r w:rsidRPr="006D070F">
              <w:rPr>
                <w:rFonts w:cs="Calibri"/>
                <w:i/>
                <w:color w:val="000000"/>
                <w:sz w:val="18"/>
              </w:rPr>
              <w:t>sh</w:t>
            </w:r>
          </w:p>
        </w:tc>
        <w:tc>
          <w:tcPr>
            <w:tcW w:w="992" w:type="dxa"/>
          </w:tcPr>
          <w:p w14:paraId="16228967" w14:textId="7B32F3DE" w:rsidR="000646E4" w:rsidRPr="006D070F" w:rsidRDefault="000646E4" w:rsidP="000646E4">
            <w:pPr>
              <w:ind w:left="142" w:hanging="142"/>
              <w:jc w:val="center"/>
              <w:rPr>
                <w:rFonts w:cs="Calibri"/>
                <w:i/>
                <w:color w:val="000000"/>
                <w:sz w:val="18"/>
              </w:rPr>
            </w:pPr>
            <w:r w:rsidRPr="006D070F">
              <w:rPr>
                <w:rFonts w:cs="Calibri"/>
                <w:i/>
                <w:color w:val="000000"/>
                <w:sz w:val="18"/>
              </w:rPr>
              <w:t>EFT</w:t>
            </w:r>
          </w:p>
        </w:tc>
      </w:tr>
      <w:tr w:rsidR="006D070F" w:rsidRPr="0025172A" w14:paraId="1E3D29F2" w14:textId="77777777" w:rsidTr="002B75D6">
        <w:tc>
          <w:tcPr>
            <w:tcW w:w="1447" w:type="dxa"/>
            <w:gridSpan w:val="2"/>
          </w:tcPr>
          <w:p w14:paraId="19D9FC9D" w14:textId="77777777" w:rsidR="006D070F" w:rsidRPr="00FC7EB1" w:rsidRDefault="006D070F" w:rsidP="00293F2B">
            <w:pPr>
              <w:ind w:left="142" w:hanging="142"/>
              <w:rPr>
                <w:rFonts w:cs="Calibri"/>
                <w:bCs/>
                <w:i/>
                <w:sz w:val="16"/>
                <w:szCs w:val="20"/>
              </w:rPr>
            </w:pPr>
          </w:p>
          <w:p w14:paraId="5ABCD532" w14:textId="77777777" w:rsidR="006D070F" w:rsidRPr="00FC7EB1" w:rsidRDefault="006D070F" w:rsidP="00293F2B">
            <w:pPr>
              <w:ind w:left="142" w:hanging="142"/>
              <w:rPr>
                <w:rFonts w:cs="Calibri"/>
                <w:bCs/>
                <w:i/>
                <w:sz w:val="24"/>
                <w:szCs w:val="20"/>
              </w:rPr>
            </w:pPr>
            <w:r w:rsidRPr="00FC7EB1">
              <w:rPr>
                <w:rFonts w:cs="Calibri"/>
                <w:bCs/>
                <w:i/>
                <w:sz w:val="24"/>
                <w:szCs w:val="20"/>
              </w:rPr>
              <w:t xml:space="preserve">    </w:t>
            </w:r>
            <w:r w:rsidR="00FC7EB1" w:rsidRPr="00FC7EB1">
              <w:rPr>
                <w:rFonts w:cs="Calibri"/>
                <w:bCs/>
                <w:i/>
                <w:sz w:val="24"/>
                <w:szCs w:val="20"/>
              </w:rPr>
              <w:t>Suburb</w:t>
            </w:r>
          </w:p>
          <w:p w14:paraId="194BC7EB" w14:textId="77777777" w:rsidR="006D070F" w:rsidRPr="00FC7EB1" w:rsidRDefault="006D070F" w:rsidP="00293F2B">
            <w:pPr>
              <w:ind w:left="142" w:hanging="142"/>
              <w:rPr>
                <w:rFonts w:cs="Calibri"/>
                <w:bCs/>
                <w:i/>
                <w:sz w:val="16"/>
                <w:szCs w:val="16"/>
              </w:rPr>
            </w:pPr>
          </w:p>
        </w:tc>
        <w:tc>
          <w:tcPr>
            <w:tcW w:w="8930" w:type="dxa"/>
            <w:gridSpan w:val="7"/>
          </w:tcPr>
          <w:p w14:paraId="1555F8F9" w14:textId="77777777" w:rsidR="006D070F" w:rsidRPr="0025172A" w:rsidRDefault="006D070F" w:rsidP="00293F2B">
            <w:pPr>
              <w:ind w:left="142" w:hanging="142"/>
              <w:jc w:val="center"/>
              <w:rPr>
                <w:rFonts w:cs="Calibri"/>
                <w:i/>
                <w:sz w:val="14"/>
                <w:szCs w:val="12"/>
              </w:rPr>
            </w:pPr>
          </w:p>
        </w:tc>
      </w:tr>
      <w:tr w:rsidR="006D070F" w:rsidRPr="0025172A" w14:paraId="438589A2" w14:textId="77777777" w:rsidTr="002B75D6">
        <w:trPr>
          <w:trHeight w:val="627"/>
        </w:trPr>
        <w:tc>
          <w:tcPr>
            <w:tcW w:w="1447" w:type="dxa"/>
            <w:gridSpan w:val="2"/>
            <w:tcBorders>
              <w:bottom w:val="single" w:sz="4" w:space="0" w:color="auto"/>
            </w:tcBorders>
          </w:tcPr>
          <w:p w14:paraId="2B7EF950" w14:textId="77777777" w:rsidR="006D070F" w:rsidRPr="0025172A" w:rsidRDefault="006D070F" w:rsidP="00293F2B">
            <w:pPr>
              <w:ind w:left="142" w:hanging="142"/>
              <w:rPr>
                <w:rFonts w:cs="Calibri"/>
                <w:i/>
                <w:sz w:val="16"/>
                <w:szCs w:val="20"/>
              </w:rPr>
            </w:pPr>
          </w:p>
          <w:p w14:paraId="412F4815" w14:textId="77777777" w:rsidR="006D070F" w:rsidRPr="0025172A" w:rsidRDefault="006D070F" w:rsidP="00293F2B">
            <w:pPr>
              <w:ind w:left="142" w:hanging="142"/>
              <w:rPr>
                <w:rFonts w:cs="Calibri"/>
                <w:i/>
                <w:sz w:val="28"/>
                <w:szCs w:val="20"/>
              </w:rPr>
            </w:pPr>
            <w:r w:rsidRPr="0025172A">
              <w:rPr>
                <w:rFonts w:cs="Calibri"/>
                <w:b/>
                <w:i/>
                <w:sz w:val="28"/>
                <w:szCs w:val="20"/>
              </w:rPr>
              <w:t xml:space="preserve">     </w:t>
            </w:r>
            <w:r w:rsidRPr="0025172A">
              <w:rPr>
                <w:rFonts w:cs="Calibri"/>
                <w:i/>
                <w:sz w:val="24"/>
                <w:szCs w:val="20"/>
              </w:rPr>
              <w:t xml:space="preserve">Email </w:t>
            </w:r>
          </w:p>
          <w:p w14:paraId="4DED152F" w14:textId="77777777" w:rsidR="006D070F" w:rsidRPr="0025172A" w:rsidRDefault="006D070F" w:rsidP="00293F2B">
            <w:pPr>
              <w:ind w:left="142" w:hanging="142"/>
              <w:rPr>
                <w:rFonts w:cs="Calibri"/>
                <w:i/>
                <w:sz w:val="16"/>
                <w:szCs w:val="16"/>
              </w:rPr>
            </w:pPr>
          </w:p>
        </w:tc>
        <w:tc>
          <w:tcPr>
            <w:tcW w:w="8930" w:type="dxa"/>
            <w:gridSpan w:val="7"/>
            <w:tcBorders>
              <w:bottom w:val="single" w:sz="4" w:space="0" w:color="auto"/>
            </w:tcBorders>
          </w:tcPr>
          <w:p w14:paraId="25D04F79" w14:textId="77777777" w:rsidR="006D070F" w:rsidRPr="0025172A" w:rsidRDefault="006D070F" w:rsidP="00293F2B">
            <w:pPr>
              <w:ind w:left="142" w:hanging="142"/>
              <w:jc w:val="center"/>
              <w:rPr>
                <w:rFonts w:cs="Calibri"/>
                <w:i/>
                <w:sz w:val="14"/>
                <w:szCs w:val="12"/>
              </w:rPr>
            </w:pPr>
          </w:p>
        </w:tc>
      </w:tr>
      <w:tr w:rsidR="006D070F" w:rsidRPr="0025172A" w14:paraId="4F1A45A6" w14:textId="77777777" w:rsidTr="002B75D6">
        <w:trPr>
          <w:trHeight w:val="609"/>
        </w:trPr>
        <w:tc>
          <w:tcPr>
            <w:tcW w:w="1447" w:type="dxa"/>
            <w:gridSpan w:val="2"/>
          </w:tcPr>
          <w:p w14:paraId="74FDD9ED" w14:textId="77777777" w:rsidR="006D070F" w:rsidRPr="0025172A" w:rsidRDefault="006D070F" w:rsidP="00293F2B">
            <w:pPr>
              <w:ind w:left="142" w:hanging="142"/>
              <w:rPr>
                <w:rFonts w:cs="Calibri"/>
                <w:i/>
                <w:sz w:val="16"/>
                <w:szCs w:val="12"/>
              </w:rPr>
            </w:pPr>
          </w:p>
          <w:p w14:paraId="499E3D47" w14:textId="77777777" w:rsidR="006D070F" w:rsidRPr="0025172A" w:rsidRDefault="006D070F" w:rsidP="00293F2B">
            <w:pPr>
              <w:ind w:left="142" w:hanging="142"/>
              <w:rPr>
                <w:rFonts w:cs="Calibri"/>
                <w:i/>
                <w:sz w:val="18"/>
                <w:szCs w:val="12"/>
              </w:rPr>
            </w:pPr>
            <w:r w:rsidRPr="0025172A">
              <w:rPr>
                <w:rFonts w:cs="Calibri"/>
                <w:i/>
                <w:sz w:val="28"/>
                <w:szCs w:val="20"/>
              </w:rPr>
              <w:t xml:space="preserve">    </w:t>
            </w:r>
            <w:r w:rsidRPr="0025172A">
              <w:rPr>
                <w:rFonts w:cs="Calibri"/>
                <w:i/>
                <w:sz w:val="24"/>
                <w:szCs w:val="20"/>
              </w:rPr>
              <w:t>Mobile</w:t>
            </w:r>
            <w:r w:rsidRPr="0025172A">
              <w:rPr>
                <w:rFonts w:cs="Calibri"/>
                <w:i/>
                <w:sz w:val="28"/>
                <w:szCs w:val="20"/>
              </w:rPr>
              <w:t xml:space="preserve"> </w:t>
            </w:r>
          </w:p>
          <w:p w14:paraId="56A1A116" w14:textId="77777777" w:rsidR="006D070F" w:rsidRPr="0025172A" w:rsidRDefault="006D070F" w:rsidP="00293F2B">
            <w:pPr>
              <w:ind w:left="142" w:hanging="142"/>
              <w:rPr>
                <w:rFonts w:cs="Calibri"/>
                <w:i/>
                <w:sz w:val="16"/>
                <w:szCs w:val="12"/>
              </w:rPr>
            </w:pPr>
          </w:p>
        </w:tc>
        <w:tc>
          <w:tcPr>
            <w:tcW w:w="8930" w:type="dxa"/>
            <w:gridSpan w:val="7"/>
          </w:tcPr>
          <w:p w14:paraId="4CFADDC2" w14:textId="77777777" w:rsidR="006D070F" w:rsidRPr="0025172A" w:rsidRDefault="006D070F" w:rsidP="00293F2B">
            <w:pPr>
              <w:ind w:left="142" w:hanging="142"/>
              <w:jc w:val="center"/>
              <w:rPr>
                <w:rFonts w:cs="Calibri"/>
                <w:i/>
                <w:sz w:val="14"/>
                <w:szCs w:val="12"/>
              </w:rPr>
            </w:pPr>
          </w:p>
        </w:tc>
      </w:tr>
      <w:tr w:rsidR="006D070F" w:rsidRPr="0025172A" w14:paraId="5E87420B" w14:textId="77777777" w:rsidTr="002B75D6">
        <w:trPr>
          <w:trHeight w:val="476"/>
        </w:trPr>
        <w:tc>
          <w:tcPr>
            <w:tcW w:w="1447" w:type="dxa"/>
            <w:gridSpan w:val="2"/>
          </w:tcPr>
          <w:p w14:paraId="3DEED9E8" w14:textId="77777777" w:rsidR="006D070F" w:rsidRPr="0025172A" w:rsidRDefault="006D070F" w:rsidP="00293F2B">
            <w:pPr>
              <w:ind w:left="142" w:hanging="142"/>
              <w:jc w:val="center"/>
              <w:rPr>
                <w:rFonts w:cs="Calibri"/>
                <w:i/>
                <w:color w:val="BFBFBF"/>
                <w:sz w:val="8"/>
                <w:szCs w:val="48"/>
              </w:rPr>
            </w:pPr>
          </w:p>
          <w:p w14:paraId="0F2A62A4" w14:textId="77777777" w:rsidR="006D070F" w:rsidRPr="0025172A" w:rsidRDefault="006D070F" w:rsidP="00293F2B">
            <w:pPr>
              <w:ind w:left="142" w:hanging="142"/>
              <w:jc w:val="center"/>
              <w:rPr>
                <w:rFonts w:cs="Calibri"/>
                <w:i/>
                <w:color w:val="BFBFBF"/>
                <w:szCs w:val="48"/>
              </w:rPr>
            </w:pPr>
            <w:r w:rsidRPr="0025172A">
              <w:rPr>
                <w:rFonts w:cs="Calibri"/>
                <w:i/>
                <w:color w:val="BFBFBF"/>
                <w:szCs w:val="48"/>
              </w:rPr>
              <w:t>Office use …</w:t>
            </w:r>
          </w:p>
          <w:p w14:paraId="6816DA62" w14:textId="77777777" w:rsidR="006D070F" w:rsidRPr="0025172A" w:rsidRDefault="006D070F" w:rsidP="00293F2B">
            <w:pPr>
              <w:ind w:left="142" w:hanging="142"/>
              <w:jc w:val="center"/>
              <w:rPr>
                <w:rFonts w:cs="Calibri"/>
                <w:i/>
                <w:color w:val="BFBFBF"/>
                <w:sz w:val="8"/>
                <w:szCs w:val="48"/>
              </w:rPr>
            </w:pPr>
          </w:p>
        </w:tc>
        <w:tc>
          <w:tcPr>
            <w:tcW w:w="2695" w:type="dxa"/>
          </w:tcPr>
          <w:p w14:paraId="4FC4D344" w14:textId="77777777" w:rsidR="006D070F" w:rsidRPr="0025172A" w:rsidRDefault="006D070F" w:rsidP="00293F2B">
            <w:pPr>
              <w:ind w:left="142" w:hanging="142"/>
              <w:jc w:val="right"/>
              <w:rPr>
                <w:rFonts w:cs="Calibri"/>
                <w:i/>
                <w:color w:val="BFBFBF"/>
                <w:sz w:val="8"/>
                <w:szCs w:val="48"/>
              </w:rPr>
            </w:pPr>
          </w:p>
          <w:p w14:paraId="4CE9C699" w14:textId="77777777" w:rsidR="006D070F" w:rsidRPr="0025172A" w:rsidRDefault="006D070F" w:rsidP="00293F2B">
            <w:pPr>
              <w:ind w:left="142" w:hanging="142"/>
              <w:jc w:val="right"/>
              <w:rPr>
                <w:rFonts w:cs="Calibri"/>
                <w:i/>
                <w:color w:val="BFBFBF"/>
                <w:szCs w:val="16"/>
              </w:rPr>
            </w:pPr>
            <w:r w:rsidRPr="0025172A">
              <w:rPr>
                <w:rFonts w:cs="Calibri"/>
                <w:i/>
                <w:color w:val="BFBFBF"/>
                <w:szCs w:val="16"/>
              </w:rPr>
              <w:t>Joined</w:t>
            </w:r>
          </w:p>
        </w:tc>
        <w:tc>
          <w:tcPr>
            <w:tcW w:w="1668" w:type="dxa"/>
            <w:gridSpan w:val="2"/>
          </w:tcPr>
          <w:p w14:paraId="3F74AED4" w14:textId="77777777" w:rsidR="006D070F" w:rsidRPr="0025172A" w:rsidRDefault="006D070F" w:rsidP="00293F2B">
            <w:pPr>
              <w:ind w:left="142" w:hanging="142"/>
              <w:jc w:val="right"/>
              <w:rPr>
                <w:rFonts w:cs="Calibri"/>
                <w:i/>
                <w:color w:val="BFBFBF"/>
                <w:sz w:val="8"/>
                <w:szCs w:val="48"/>
              </w:rPr>
            </w:pPr>
          </w:p>
          <w:p w14:paraId="7A63CD49" w14:textId="77777777" w:rsidR="006D070F" w:rsidRPr="0025172A" w:rsidRDefault="006D070F" w:rsidP="00293F2B">
            <w:pPr>
              <w:ind w:left="142" w:hanging="142"/>
              <w:jc w:val="right"/>
              <w:rPr>
                <w:rFonts w:cs="Calibri"/>
                <w:i/>
                <w:color w:val="BFBFBF"/>
                <w:szCs w:val="48"/>
              </w:rPr>
            </w:pPr>
            <w:r w:rsidRPr="0025172A">
              <w:rPr>
                <w:rFonts w:cs="Calibri"/>
                <w:i/>
                <w:color w:val="BFBFBF"/>
                <w:szCs w:val="48"/>
              </w:rPr>
              <w:t>Mailchimp</w:t>
            </w:r>
          </w:p>
        </w:tc>
        <w:tc>
          <w:tcPr>
            <w:tcW w:w="1508" w:type="dxa"/>
          </w:tcPr>
          <w:p w14:paraId="36F994F1" w14:textId="2F933854" w:rsidR="006D070F" w:rsidRPr="0025172A" w:rsidRDefault="006D070F" w:rsidP="00293F2B">
            <w:pPr>
              <w:ind w:left="142" w:hanging="142"/>
              <w:jc w:val="right"/>
              <w:rPr>
                <w:rFonts w:cs="Calibri"/>
                <w:i/>
                <w:color w:val="BFBFBF"/>
                <w:szCs w:val="48"/>
              </w:rPr>
            </w:pPr>
          </w:p>
        </w:tc>
        <w:tc>
          <w:tcPr>
            <w:tcW w:w="1074" w:type="dxa"/>
          </w:tcPr>
          <w:p w14:paraId="182AA41E" w14:textId="70E22ADC" w:rsidR="006D070F" w:rsidRPr="0025172A" w:rsidRDefault="006D070F" w:rsidP="00293F2B">
            <w:pPr>
              <w:ind w:left="142" w:hanging="142"/>
              <w:jc w:val="right"/>
              <w:rPr>
                <w:rFonts w:cs="Calibri"/>
                <w:color w:val="BFBFBF"/>
              </w:rPr>
            </w:pPr>
          </w:p>
        </w:tc>
        <w:tc>
          <w:tcPr>
            <w:tcW w:w="1985" w:type="dxa"/>
            <w:gridSpan w:val="2"/>
          </w:tcPr>
          <w:p w14:paraId="36E6C267" w14:textId="77777777" w:rsidR="006D070F" w:rsidRPr="0025172A" w:rsidRDefault="006D070F" w:rsidP="00293F2B">
            <w:pPr>
              <w:ind w:left="142" w:hanging="142"/>
              <w:jc w:val="right"/>
              <w:rPr>
                <w:rFonts w:cs="Calibri"/>
                <w:i/>
                <w:color w:val="BFBFBF"/>
                <w:sz w:val="8"/>
                <w:szCs w:val="48"/>
              </w:rPr>
            </w:pPr>
          </w:p>
          <w:p w14:paraId="4DBCC967" w14:textId="77777777" w:rsidR="006D070F" w:rsidRPr="0025172A" w:rsidRDefault="006D070F" w:rsidP="00293F2B">
            <w:pPr>
              <w:ind w:left="142" w:hanging="142"/>
              <w:jc w:val="right"/>
              <w:rPr>
                <w:rFonts w:cs="Calibri"/>
                <w:color w:val="BFBFBF"/>
              </w:rPr>
            </w:pPr>
            <w:r w:rsidRPr="0025172A">
              <w:rPr>
                <w:rFonts w:cs="Calibri"/>
                <w:i/>
                <w:color w:val="BFBFBF"/>
                <w:szCs w:val="48"/>
              </w:rPr>
              <w:t>Name tag</w:t>
            </w:r>
          </w:p>
        </w:tc>
      </w:tr>
    </w:tbl>
    <w:p w14:paraId="05FD80BB" w14:textId="77777777" w:rsidR="006D070F" w:rsidRDefault="006D070F" w:rsidP="00293F2B">
      <w:pPr>
        <w:ind w:left="142" w:hanging="142"/>
        <w:rPr>
          <w:rFonts w:cs="Calibri"/>
          <w:b/>
          <w:bCs/>
          <w:color w:val="000000"/>
          <w:sz w:val="14"/>
          <w:szCs w:val="8"/>
        </w:rPr>
      </w:pPr>
    </w:p>
    <w:p w14:paraId="69404C84" w14:textId="77777777" w:rsidR="006D070F" w:rsidRDefault="006D070F" w:rsidP="00293F2B">
      <w:pPr>
        <w:ind w:left="142" w:hanging="142"/>
        <w:rPr>
          <w:rFonts w:cs="Calibri"/>
          <w:b/>
          <w:bCs/>
          <w:color w:val="000000"/>
          <w:sz w:val="14"/>
          <w:szCs w:val="8"/>
        </w:rPr>
      </w:pPr>
    </w:p>
    <w:p w14:paraId="4965744B" w14:textId="77777777" w:rsidR="006F02B3" w:rsidRDefault="006F02B3" w:rsidP="00293F2B">
      <w:pPr>
        <w:ind w:left="142" w:hanging="142"/>
        <w:rPr>
          <w:rFonts w:cs="Calibri"/>
          <w:b/>
          <w:bCs/>
          <w:color w:val="000000"/>
          <w:sz w:val="14"/>
          <w:szCs w:val="8"/>
        </w:rPr>
      </w:pPr>
    </w:p>
    <w:p w14:paraId="17C340F9" w14:textId="77777777" w:rsidR="006F02B3" w:rsidRDefault="006F02B3" w:rsidP="00293F2B">
      <w:pPr>
        <w:ind w:left="142" w:hanging="142"/>
        <w:rPr>
          <w:rFonts w:cs="Calibri"/>
          <w:b/>
          <w:bCs/>
          <w:color w:val="000000"/>
          <w:sz w:val="14"/>
          <w:szCs w:val="8"/>
        </w:rPr>
      </w:pPr>
    </w:p>
    <w:p w14:paraId="62C441D6" w14:textId="77777777" w:rsidR="005334FB" w:rsidRDefault="005334FB" w:rsidP="00293F2B">
      <w:pPr>
        <w:ind w:left="142" w:hanging="142"/>
        <w:rPr>
          <w:rFonts w:cs="Calibri"/>
          <w:b/>
          <w:bCs/>
          <w:color w:val="000000"/>
          <w:sz w:val="14"/>
          <w:szCs w:val="8"/>
        </w:rPr>
      </w:pPr>
    </w:p>
    <w:p w14:paraId="1E1E9F70" w14:textId="77777777" w:rsidR="006D070F" w:rsidRPr="00913E7D" w:rsidRDefault="006D070F" w:rsidP="00293F2B">
      <w:pPr>
        <w:spacing w:line="252" w:lineRule="auto"/>
        <w:ind w:left="142" w:hanging="142"/>
        <w:rPr>
          <w:rFonts w:cs="Calibri"/>
          <w:b/>
          <w:i/>
          <w:color w:val="FF0000"/>
          <w:sz w:val="40"/>
          <w:szCs w:val="36"/>
        </w:rPr>
      </w:pPr>
      <w:r w:rsidRPr="00913E7D">
        <w:rPr>
          <w:rFonts w:cs="Calibri"/>
          <w:b/>
          <w:i/>
          <w:color w:val="FF0000"/>
          <w:sz w:val="40"/>
          <w:szCs w:val="36"/>
        </w:rPr>
        <w:t>NOTE:  NEW Bank deposit details …</w:t>
      </w:r>
      <w:r w:rsidR="00D229E1">
        <w:rPr>
          <w:rFonts w:cs="Calibri"/>
          <w:b/>
          <w:i/>
          <w:color w:val="FF0000"/>
          <w:sz w:val="40"/>
          <w:szCs w:val="36"/>
        </w:rPr>
        <w:t xml:space="preserve"> Don’t use old details</w:t>
      </w:r>
    </w:p>
    <w:p w14:paraId="17D7465C" w14:textId="77777777" w:rsidR="006D070F" w:rsidRPr="00D840E9" w:rsidRDefault="006D070F" w:rsidP="00293F2B">
      <w:pPr>
        <w:spacing w:line="252" w:lineRule="auto"/>
        <w:ind w:left="142" w:hanging="142"/>
        <w:rPr>
          <w:rFonts w:cs="Calibri"/>
          <w:b/>
          <w:i/>
          <w:color w:val="FF0000"/>
          <w:sz w:val="10"/>
          <w:szCs w:val="10"/>
        </w:rPr>
      </w:pPr>
    </w:p>
    <w:p w14:paraId="38B2F384" w14:textId="314EA52F" w:rsidR="006D070F" w:rsidRPr="00621EB3" w:rsidRDefault="006D070F" w:rsidP="00293F2B">
      <w:pPr>
        <w:spacing w:line="252" w:lineRule="auto"/>
        <w:ind w:left="142"/>
        <w:rPr>
          <w:rFonts w:cs="Calibri"/>
          <w:i/>
          <w:color w:val="000000"/>
          <w:sz w:val="24"/>
          <w:szCs w:val="26"/>
        </w:rPr>
      </w:pPr>
      <w:r w:rsidRPr="00621EB3">
        <w:rPr>
          <w:rFonts w:cs="Calibri"/>
          <w:i/>
          <w:color w:val="000000"/>
          <w:sz w:val="24"/>
          <w:szCs w:val="26"/>
        </w:rPr>
        <w:t>Bank:</w:t>
      </w:r>
      <w:r w:rsidRPr="00621EB3">
        <w:rPr>
          <w:rFonts w:cs="Calibri"/>
          <w:i/>
          <w:color w:val="000000"/>
          <w:sz w:val="24"/>
          <w:szCs w:val="26"/>
        </w:rPr>
        <w:tab/>
      </w:r>
      <w:r w:rsidRPr="00621EB3">
        <w:rPr>
          <w:rFonts w:cs="Calibri"/>
          <w:i/>
          <w:color w:val="000000"/>
          <w:sz w:val="24"/>
          <w:szCs w:val="26"/>
        </w:rPr>
        <w:tab/>
      </w:r>
      <w:r w:rsidR="002B75D6">
        <w:rPr>
          <w:rFonts w:cs="Calibri"/>
          <w:i/>
          <w:color w:val="000000"/>
          <w:sz w:val="24"/>
          <w:szCs w:val="26"/>
        </w:rPr>
        <w:t xml:space="preserve">      </w:t>
      </w:r>
      <w:r w:rsidRPr="00621EB3">
        <w:rPr>
          <w:rFonts w:cs="Calibri"/>
          <w:i/>
          <w:color w:val="000000"/>
          <w:sz w:val="24"/>
          <w:szCs w:val="26"/>
        </w:rPr>
        <w:t>Westpac</w:t>
      </w:r>
    </w:p>
    <w:p w14:paraId="4434DC5B" w14:textId="55680331" w:rsidR="006D070F" w:rsidRPr="00621EB3" w:rsidRDefault="006D070F" w:rsidP="00293F2B">
      <w:pPr>
        <w:spacing w:line="252" w:lineRule="auto"/>
        <w:ind w:left="142"/>
        <w:rPr>
          <w:rFonts w:cs="Calibri"/>
          <w:i/>
          <w:color w:val="000000"/>
          <w:sz w:val="24"/>
          <w:szCs w:val="26"/>
        </w:rPr>
      </w:pPr>
      <w:r w:rsidRPr="00621EB3">
        <w:rPr>
          <w:rFonts w:cs="Calibri"/>
          <w:i/>
          <w:color w:val="000000"/>
          <w:sz w:val="24"/>
          <w:szCs w:val="26"/>
        </w:rPr>
        <w:t>Account Name:</w:t>
      </w:r>
      <w:r w:rsidR="002B75D6">
        <w:rPr>
          <w:rFonts w:cs="Calibri"/>
          <w:i/>
          <w:color w:val="000000"/>
          <w:sz w:val="24"/>
          <w:szCs w:val="26"/>
        </w:rPr>
        <w:t xml:space="preserve">   </w:t>
      </w:r>
      <w:r w:rsidRPr="00621EB3">
        <w:rPr>
          <w:rFonts w:cs="Calibri"/>
          <w:i/>
          <w:color w:val="000000"/>
          <w:sz w:val="24"/>
          <w:szCs w:val="26"/>
        </w:rPr>
        <w:t>Gregory Ford</w:t>
      </w:r>
    </w:p>
    <w:p w14:paraId="3AF65AE3" w14:textId="0E919FD4" w:rsidR="006D070F" w:rsidRPr="00621EB3" w:rsidRDefault="00293F2B" w:rsidP="00293F2B">
      <w:pPr>
        <w:spacing w:line="252" w:lineRule="auto"/>
        <w:ind w:left="142"/>
        <w:rPr>
          <w:rFonts w:cs="Calibri"/>
          <w:i/>
          <w:color w:val="000000"/>
          <w:sz w:val="24"/>
          <w:szCs w:val="26"/>
        </w:rPr>
      </w:pPr>
      <w:r>
        <w:rPr>
          <w:rFonts w:cs="Calibri"/>
          <w:i/>
          <w:color w:val="000000"/>
          <w:sz w:val="24"/>
          <w:szCs w:val="26"/>
        </w:rPr>
        <w:t>A</w:t>
      </w:r>
      <w:r w:rsidR="006D070F" w:rsidRPr="00621EB3">
        <w:rPr>
          <w:rFonts w:cs="Calibri"/>
          <w:i/>
          <w:color w:val="000000"/>
          <w:sz w:val="24"/>
          <w:szCs w:val="26"/>
        </w:rPr>
        <w:t>ccount Num:</w:t>
      </w:r>
      <w:r w:rsidR="002B75D6">
        <w:rPr>
          <w:rFonts w:cs="Calibri"/>
          <w:i/>
          <w:color w:val="000000"/>
          <w:sz w:val="24"/>
          <w:szCs w:val="26"/>
        </w:rPr>
        <w:t xml:space="preserve">     </w:t>
      </w:r>
      <w:r w:rsidR="006D070F">
        <w:rPr>
          <w:rFonts w:cs="Calibri"/>
          <w:i/>
          <w:color w:val="000000"/>
          <w:sz w:val="24"/>
          <w:szCs w:val="26"/>
        </w:rPr>
        <w:t>611205</w:t>
      </w:r>
    </w:p>
    <w:p w14:paraId="1809896A" w14:textId="3098E2B3" w:rsidR="006D070F" w:rsidRPr="00621EB3" w:rsidRDefault="006D070F" w:rsidP="00293F2B">
      <w:pPr>
        <w:spacing w:line="252" w:lineRule="auto"/>
        <w:ind w:left="142"/>
        <w:rPr>
          <w:rFonts w:cs="Calibri"/>
          <w:i/>
          <w:color w:val="000000"/>
          <w:sz w:val="24"/>
          <w:szCs w:val="26"/>
        </w:rPr>
      </w:pPr>
      <w:r w:rsidRPr="00621EB3">
        <w:rPr>
          <w:rFonts w:cs="Calibri"/>
          <w:i/>
          <w:color w:val="000000"/>
          <w:sz w:val="24"/>
          <w:szCs w:val="26"/>
        </w:rPr>
        <w:t>BSB:</w:t>
      </w:r>
      <w:r w:rsidRPr="00621EB3">
        <w:rPr>
          <w:rFonts w:cs="Calibri"/>
          <w:i/>
          <w:color w:val="000000"/>
          <w:sz w:val="24"/>
          <w:szCs w:val="26"/>
        </w:rPr>
        <w:tab/>
      </w:r>
      <w:r w:rsidRPr="00621EB3">
        <w:rPr>
          <w:rFonts w:cs="Calibri"/>
          <w:i/>
          <w:color w:val="000000"/>
          <w:sz w:val="24"/>
          <w:szCs w:val="26"/>
        </w:rPr>
        <w:tab/>
      </w:r>
      <w:r w:rsidR="002B75D6">
        <w:rPr>
          <w:rFonts w:cs="Calibri"/>
          <w:i/>
          <w:color w:val="000000"/>
          <w:sz w:val="24"/>
          <w:szCs w:val="26"/>
        </w:rPr>
        <w:t xml:space="preserve">      </w:t>
      </w:r>
      <w:r w:rsidRPr="00621EB3">
        <w:rPr>
          <w:rFonts w:cs="Calibri"/>
          <w:i/>
          <w:color w:val="000000"/>
          <w:sz w:val="24"/>
          <w:szCs w:val="26"/>
        </w:rPr>
        <w:t>732</w:t>
      </w:r>
      <w:r w:rsidR="002B75D6">
        <w:rPr>
          <w:rFonts w:cs="Calibri"/>
          <w:i/>
          <w:color w:val="000000"/>
          <w:sz w:val="24"/>
          <w:szCs w:val="26"/>
        </w:rPr>
        <w:t xml:space="preserve"> </w:t>
      </w:r>
      <w:r w:rsidRPr="00621EB3">
        <w:rPr>
          <w:rFonts w:cs="Calibri"/>
          <w:i/>
          <w:color w:val="000000"/>
          <w:sz w:val="24"/>
          <w:szCs w:val="26"/>
        </w:rPr>
        <w:t>-1</w:t>
      </w:r>
      <w:r>
        <w:rPr>
          <w:rFonts w:cs="Calibri"/>
          <w:i/>
          <w:color w:val="000000"/>
          <w:sz w:val="24"/>
          <w:szCs w:val="26"/>
        </w:rPr>
        <w:t>12</w:t>
      </w:r>
    </w:p>
    <w:p w14:paraId="40E95DE8" w14:textId="6E1661E7" w:rsidR="006D070F" w:rsidRPr="00772997" w:rsidRDefault="006D070F" w:rsidP="00293F2B">
      <w:pPr>
        <w:overflowPunct w:val="0"/>
        <w:autoSpaceDE w:val="0"/>
        <w:autoSpaceDN w:val="0"/>
        <w:adjustRightInd w:val="0"/>
        <w:spacing w:line="259" w:lineRule="auto"/>
        <w:ind w:left="142"/>
        <w:textAlignment w:val="baseline"/>
        <w:rPr>
          <w:rFonts w:cs="Calibri"/>
          <w:i/>
          <w:szCs w:val="26"/>
          <w:lang w:val="en-US"/>
        </w:rPr>
      </w:pPr>
      <w:r w:rsidRPr="00621EB3">
        <w:rPr>
          <w:rFonts w:cs="Calibri"/>
          <w:i/>
          <w:sz w:val="24"/>
          <w:szCs w:val="26"/>
          <w:lang w:val="en-US"/>
        </w:rPr>
        <w:t xml:space="preserve">Reference: </w:t>
      </w:r>
      <w:r w:rsidRPr="00621EB3">
        <w:rPr>
          <w:rFonts w:cs="Calibri"/>
          <w:i/>
          <w:sz w:val="24"/>
          <w:szCs w:val="26"/>
          <w:lang w:val="en-US"/>
        </w:rPr>
        <w:tab/>
      </w:r>
      <w:r w:rsidR="002B75D6">
        <w:rPr>
          <w:rFonts w:cs="Calibri"/>
          <w:i/>
          <w:sz w:val="24"/>
          <w:szCs w:val="26"/>
          <w:lang w:val="en-US"/>
        </w:rPr>
        <w:t xml:space="preserve">      </w:t>
      </w:r>
      <w:r w:rsidRPr="00621EB3">
        <w:rPr>
          <w:rFonts w:cs="Calibri"/>
          <w:i/>
          <w:sz w:val="24"/>
          <w:szCs w:val="26"/>
          <w:lang w:val="en-US"/>
        </w:rPr>
        <w:t>your surname     or     last 3 digits of mobile number</w:t>
      </w:r>
    </w:p>
    <w:p w14:paraId="53C4622D" w14:textId="0ABC1607" w:rsidR="006D070F" w:rsidRPr="006F02B3" w:rsidRDefault="006D070F" w:rsidP="00293F2B">
      <w:pPr>
        <w:overflowPunct w:val="0"/>
        <w:autoSpaceDE w:val="0"/>
        <w:autoSpaceDN w:val="0"/>
        <w:adjustRightInd w:val="0"/>
        <w:spacing w:line="259" w:lineRule="auto"/>
        <w:ind w:left="142"/>
        <w:textAlignment w:val="baseline"/>
        <w:rPr>
          <w:rFonts w:cs="Calibri"/>
          <w:b/>
          <w:bCs/>
          <w:i/>
          <w:szCs w:val="26"/>
          <w:lang w:val="en-US"/>
        </w:rPr>
      </w:pPr>
      <w:r>
        <w:rPr>
          <w:rFonts w:cs="Calibri"/>
          <w:i/>
          <w:sz w:val="24"/>
          <w:szCs w:val="26"/>
          <w:lang w:val="en-US"/>
        </w:rPr>
        <w:t>Amount:</w:t>
      </w:r>
      <w:r>
        <w:rPr>
          <w:rFonts w:cs="Calibri"/>
          <w:i/>
          <w:sz w:val="24"/>
          <w:szCs w:val="26"/>
          <w:lang w:val="en-US"/>
        </w:rPr>
        <w:tab/>
      </w:r>
      <w:r w:rsidR="006F02B3">
        <w:rPr>
          <w:rFonts w:cs="Calibri"/>
          <w:i/>
          <w:sz w:val="24"/>
          <w:szCs w:val="26"/>
          <w:lang w:val="en-US"/>
        </w:rPr>
        <w:t xml:space="preserve">      </w:t>
      </w:r>
      <w:r w:rsidRPr="0072658D">
        <w:rPr>
          <w:rFonts w:cs="Calibri"/>
          <w:b/>
          <w:bCs/>
          <w:i/>
          <w:color w:val="FF0000"/>
          <w:sz w:val="28"/>
          <w:szCs w:val="28"/>
          <w:lang w:val="en-US"/>
        </w:rPr>
        <w:t>$3</w:t>
      </w:r>
      <w:r w:rsidR="00BF2818" w:rsidRPr="0072658D">
        <w:rPr>
          <w:rFonts w:cs="Calibri"/>
          <w:b/>
          <w:bCs/>
          <w:i/>
          <w:color w:val="FF0000"/>
          <w:sz w:val="28"/>
          <w:szCs w:val="28"/>
          <w:lang w:val="en-US"/>
        </w:rPr>
        <w:t>5</w:t>
      </w:r>
      <w:r w:rsidRPr="0072658D">
        <w:rPr>
          <w:rFonts w:cs="Calibri"/>
          <w:b/>
          <w:bCs/>
          <w:i/>
          <w:color w:val="FF0000"/>
          <w:sz w:val="28"/>
          <w:szCs w:val="28"/>
          <w:lang w:val="en-US"/>
        </w:rPr>
        <w:t xml:space="preserve"> p</w:t>
      </w:r>
      <w:r w:rsidR="006F02B3">
        <w:rPr>
          <w:rFonts w:cs="Calibri"/>
          <w:b/>
          <w:bCs/>
          <w:i/>
          <w:color w:val="FF0000"/>
          <w:sz w:val="28"/>
          <w:szCs w:val="28"/>
          <w:lang w:val="en-US"/>
        </w:rPr>
        <w:t>.</w:t>
      </w:r>
      <w:r w:rsidRPr="0072658D">
        <w:rPr>
          <w:rFonts w:cs="Calibri"/>
          <w:b/>
          <w:bCs/>
          <w:i/>
          <w:color w:val="FF0000"/>
          <w:sz w:val="28"/>
          <w:szCs w:val="28"/>
          <w:lang w:val="en-US"/>
        </w:rPr>
        <w:t>p</w:t>
      </w:r>
      <w:r w:rsidR="006F02B3">
        <w:rPr>
          <w:rFonts w:cs="Calibri"/>
          <w:b/>
          <w:bCs/>
          <w:i/>
          <w:color w:val="FF0000"/>
          <w:sz w:val="28"/>
          <w:szCs w:val="28"/>
          <w:lang w:val="en-US"/>
        </w:rPr>
        <w:t>.</w:t>
      </w:r>
      <w:r w:rsidR="002B75D6">
        <w:rPr>
          <w:rFonts w:cs="Calibri"/>
          <w:b/>
          <w:bCs/>
          <w:i/>
          <w:color w:val="FF0000"/>
          <w:sz w:val="28"/>
          <w:szCs w:val="28"/>
          <w:lang w:val="en-US"/>
        </w:rPr>
        <w:t xml:space="preserve"> (</w:t>
      </w:r>
      <w:proofErr w:type="gramStart"/>
      <w:r w:rsidR="002B75D6">
        <w:rPr>
          <w:rFonts w:cs="Calibri"/>
          <w:b/>
          <w:bCs/>
          <w:i/>
          <w:color w:val="FF0000"/>
          <w:sz w:val="28"/>
          <w:szCs w:val="28"/>
          <w:lang w:val="en-US"/>
        </w:rPr>
        <w:t xml:space="preserve">Membership)   </w:t>
      </w:r>
      <w:proofErr w:type="gramEnd"/>
      <w:r w:rsidR="002B75D6">
        <w:rPr>
          <w:rFonts w:cs="Calibri"/>
          <w:b/>
          <w:bCs/>
          <w:i/>
          <w:color w:val="FF0000"/>
          <w:sz w:val="28"/>
          <w:szCs w:val="28"/>
          <w:lang w:val="en-US"/>
        </w:rPr>
        <w:t xml:space="preserve">     </w:t>
      </w:r>
      <w:r w:rsidR="002B75D6" w:rsidRPr="0072658D">
        <w:rPr>
          <w:rFonts w:cs="Calibri"/>
          <w:b/>
          <w:bCs/>
          <w:i/>
          <w:color w:val="FF0000"/>
          <w:sz w:val="28"/>
          <w:szCs w:val="28"/>
          <w:lang w:val="en-US"/>
        </w:rPr>
        <w:t>$</w:t>
      </w:r>
      <w:r w:rsidR="006F02B3">
        <w:rPr>
          <w:rFonts w:cs="Calibri"/>
          <w:b/>
          <w:bCs/>
          <w:i/>
          <w:color w:val="FF0000"/>
          <w:sz w:val="28"/>
          <w:szCs w:val="28"/>
          <w:lang w:val="en-US"/>
        </w:rPr>
        <w:t>70</w:t>
      </w:r>
      <w:r w:rsidR="002B75D6" w:rsidRPr="0072658D">
        <w:rPr>
          <w:rFonts w:cs="Calibri"/>
          <w:b/>
          <w:bCs/>
          <w:i/>
          <w:color w:val="FF0000"/>
          <w:sz w:val="28"/>
          <w:szCs w:val="28"/>
          <w:lang w:val="en-US"/>
        </w:rPr>
        <w:t xml:space="preserve"> p</w:t>
      </w:r>
      <w:r w:rsidR="006F02B3">
        <w:rPr>
          <w:rFonts w:cs="Calibri"/>
          <w:b/>
          <w:bCs/>
          <w:i/>
          <w:color w:val="FF0000"/>
          <w:sz w:val="28"/>
          <w:szCs w:val="28"/>
          <w:lang w:val="en-US"/>
        </w:rPr>
        <w:t>.</w:t>
      </w:r>
      <w:r w:rsidR="002B75D6" w:rsidRPr="0072658D">
        <w:rPr>
          <w:rFonts w:cs="Calibri"/>
          <w:b/>
          <w:bCs/>
          <w:i/>
          <w:color w:val="FF0000"/>
          <w:sz w:val="28"/>
          <w:szCs w:val="28"/>
          <w:lang w:val="en-US"/>
        </w:rPr>
        <w:t>p</w:t>
      </w:r>
      <w:r w:rsidR="006F02B3">
        <w:rPr>
          <w:rFonts w:cs="Calibri"/>
          <w:b/>
          <w:bCs/>
          <w:i/>
          <w:color w:val="FF0000"/>
          <w:sz w:val="28"/>
          <w:szCs w:val="28"/>
          <w:lang w:val="en-US"/>
        </w:rPr>
        <w:t>.</w:t>
      </w:r>
      <w:r w:rsidR="002B75D6">
        <w:rPr>
          <w:rFonts w:cs="Calibri"/>
          <w:b/>
          <w:bCs/>
          <w:i/>
          <w:color w:val="FF0000"/>
          <w:sz w:val="28"/>
          <w:szCs w:val="28"/>
          <w:lang w:val="en-US"/>
        </w:rPr>
        <w:t xml:space="preserve"> (Membership</w:t>
      </w:r>
      <w:r w:rsidR="006F02B3">
        <w:rPr>
          <w:rFonts w:cs="Calibri"/>
          <w:b/>
          <w:bCs/>
          <w:i/>
          <w:color w:val="FF0000"/>
          <w:sz w:val="28"/>
          <w:szCs w:val="28"/>
          <w:lang w:val="en-US"/>
        </w:rPr>
        <w:t xml:space="preserve"> &amp; Meeting</w:t>
      </w:r>
      <w:r w:rsidR="006F02B3">
        <w:rPr>
          <w:rFonts w:cs="Calibri"/>
          <w:i/>
          <w:sz w:val="24"/>
          <w:szCs w:val="26"/>
          <w:lang w:val="en-US"/>
        </w:rPr>
        <w:t xml:space="preserve"> </w:t>
      </w:r>
      <w:r w:rsidR="006F02B3" w:rsidRPr="006F02B3">
        <w:rPr>
          <w:rFonts w:cs="Calibri"/>
          <w:b/>
          <w:bCs/>
          <w:i/>
          <w:color w:val="EE0000"/>
          <w:sz w:val="28"/>
          <w:szCs w:val="28"/>
          <w:lang w:val="en-US"/>
        </w:rPr>
        <w:t>Attendances)</w:t>
      </w:r>
      <w:r w:rsidR="002B75D6" w:rsidRPr="006F02B3">
        <w:rPr>
          <w:rFonts w:cs="Calibri"/>
          <w:b/>
          <w:bCs/>
          <w:i/>
          <w:color w:val="EE0000"/>
          <w:sz w:val="32"/>
          <w:szCs w:val="32"/>
          <w:lang w:val="en-US"/>
        </w:rPr>
        <w:t xml:space="preserve">            </w:t>
      </w:r>
      <w:r w:rsidR="002B75D6" w:rsidRPr="006F02B3">
        <w:rPr>
          <w:rFonts w:cs="Calibri"/>
          <w:b/>
          <w:bCs/>
          <w:i/>
          <w:color w:val="EE0000"/>
          <w:sz w:val="32"/>
          <w:szCs w:val="32"/>
          <w:lang w:val="en-US"/>
        </w:rPr>
        <w:t xml:space="preserve">   </w:t>
      </w:r>
    </w:p>
    <w:p w14:paraId="2FF72A78" w14:textId="77777777" w:rsidR="006D070F" w:rsidRDefault="006D070F" w:rsidP="00293F2B">
      <w:pPr>
        <w:overflowPunct w:val="0"/>
        <w:autoSpaceDE w:val="0"/>
        <w:autoSpaceDN w:val="0"/>
        <w:adjustRightInd w:val="0"/>
        <w:ind w:left="142" w:hanging="142"/>
        <w:textAlignment w:val="baseline"/>
        <w:rPr>
          <w:rFonts w:cs="Calibri"/>
          <w:i/>
          <w:sz w:val="12"/>
          <w:szCs w:val="26"/>
          <w:lang w:val="en-US"/>
        </w:rPr>
      </w:pPr>
    </w:p>
    <w:p w14:paraId="38251A6E" w14:textId="77777777" w:rsidR="006D070F" w:rsidRDefault="006D070F" w:rsidP="00293F2B">
      <w:pPr>
        <w:overflowPunct w:val="0"/>
        <w:autoSpaceDE w:val="0"/>
        <w:autoSpaceDN w:val="0"/>
        <w:adjustRightInd w:val="0"/>
        <w:ind w:left="142" w:hanging="142"/>
        <w:textAlignment w:val="baseline"/>
        <w:rPr>
          <w:rFonts w:cs="Calibri"/>
          <w:i/>
          <w:sz w:val="12"/>
          <w:szCs w:val="26"/>
          <w:lang w:val="en-US"/>
        </w:rPr>
      </w:pPr>
    </w:p>
    <w:p w14:paraId="0273C9D4" w14:textId="77777777" w:rsidR="006D070F" w:rsidRDefault="006D070F" w:rsidP="00293F2B">
      <w:pPr>
        <w:ind w:left="142" w:hanging="142"/>
        <w:rPr>
          <w:rFonts w:cs="Calibri"/>
          <w:i/>
          <w:sz w:val="24"/>
          <w:szCs w:val="26"/>
          <w:lang w:val="en-US"/>
        </w:rPr>
      </w:pPr>
      <w:r w:rsidRPr="0025172A">
        <w:rPr>
          <w:rFonts w:cs="Calibri"/>
          <w:i/>
          <w:sz w:val="24"/>
          <w:szCs w:val="26"/>
        </w:rPr>
        <w:t>Please fill out this form and email back to</w:t>
      </w:r>
      <w:r w:rsidRPr="0025172A">
        <w:rPr>
          <w:rFonts w:cs="Calibri"/>
          <w:i/>
          <w:color w:val="FF0000"/>
          <w:sz w:val="24"/>
          <w:szCs w:val="26"/>
        </w:rPr>
        <w:t xml:space="preserve"> </w:t>
      </w:r>
      <w:hyperlink r:id="rId25" w:history="1">
        <w:r w:rsidRPr="0025172A">
          <w:rPr>
            <w:rFonts w:cs="Calibri"/>
            <w:i/>
            <w:color w:val="0000FF"/>
            <w:sz w:val="24"/>
            <w:szCs w:val="26"/>
            <w:u w:val="single"/>
          </w:rPr>
          <w:t>gfphoto@optusnet.com.au</w:t>
        </w:r>
      </w:hyperlink>
      <w:r w:rsidRPr="0025172A">
        <w:rPr>
          <w:rFonts w:cs="Calibri"/>
          <w:i/>
          <w:color w:val="FF0000"/>
          <w:szCs w:val="26"/>
        </w:rPr>
        <w:t xml:space="preserve">  </w:t>
      </w:r>
      <w:r w:rsidRPr="0025172A">
        <w:rPr>
          <w:rFonts w:cs="Calibri"/>
          <w:i/>
          <w:szCs w:val="26"/>
          <w:lang w:val="en-US"/>
        </w:rPr>
        <w:t>then m</w:t>
      </w:r>
      <w:r w:rsidRPr="0025172A">
        <w:rPr>
          <w:rFonts w:cs="Calibri"/>
          <w:i/>
          <w:sz w:val="24"/>
          <w:szCs w:val="26"/>
          <w:lang w:val="en-US"/>
        </w:rPr>
        <w:t>essage me to let me know you have made payment</w:t>
      </w:r>
      <w:r w:rsidRPr="0025172A">
        <w:rPr>
          <w:rFonts w:cs="Calibri"/>
          <w:i/>
          <w:szCs w:val="26"/>
          <w:lang w:val="en-US"/>
        </w:rPr>
        <w:t xml:space="preserve">.  I will message you confirming receipt of payment, </w:t>
      </w:r>
      <w:r w:rsidRPr="0025172A">
        <w:rPr>
          <w:rFonts w:cs="Calibri"/>
          <w:i/>
          <w:sz w:val="24"/>
          <w:szCs w:val="26"/>
          <w:lang w:val="en-US"/>
        </w:rPr>
        <w:t>thank you</w:t>
      </w:r>
    </w:p>
    <w:p w14:paraId="76836331" w14:textId="77777777" w:rsidR="006F02B3" w:rsidRDefault="006F02B3" w:rsidP="00293F2B">
      <w:pPr>
        <w:ind w:left="142" w:hanging="142"/>
        <w:rPr>
          <w:rFonts w:cs="Calibri"/>
          <w:i/>
          <w:sz w:val="24"/>
          <w:szCs w:val="26"/>
          <w:lang w:val="en-US"/>
        </w:rPr>
      </w:pPr>
    </w:p>
    <w:p w14:paraId="6102C835" w14:textId="77777777" w:rsidR="006F02B3" w:rsidRPr="0025172A" w:rsidRDefault="006F02B3" w:rsidP="00293F2B">
      <w:pPr>
        <w:ind w:left="142" w:hanging="142"/>
        <w:rPr>
          <w:rFonts w:cs="Calibri"/>
          <w:i/>
          <w:szCs w:val="26"/>
          <w:lang w:val="en-US"/>
        </w:rPr>
      </w:pPr>
    </w:p>
    <w:p w14:paraId="2F1271A7" w14:textId="77777777" w:rsidR="006D070F" w:rsidRPr="0025172A" w:rsidRDefault="006D070F" w:rsidP="00293F2B">
      <w:pPr>
        <w:ind w:left="142" w:hanging="142"/>
        <w:contextualSpacing/>
        <w:jc w:val="center"/>
        <w:rPr>
          <w:rFonts w:eastAsia="Times New Roman"/>
          <w:i/>
          <w:lang w:val="en-GB"/>
        </w:rPr>
      </w:pPr>
      <w:r w:rsidRPr="0025172A">
        <w:rPr>
          <w:rFonts w:eastAsia="Times New Roman"/>
          <w:i/>
          <w:lang w:val="en-GB"/>
        </w:rPr>
        <w:t>________________________________________________</w:t>
      </w:r>
    </w:p>
    <w:p w14:paraId="6DD354E5" w14:textId="77777777" w:rsidR="006F02B3" w:rsidRDefault="006F02B3" w:rsidP="00293F2B">
      <w:pPr>
        <w:autoSpaceDE w:val="0"/>
        <w:autoSpaceDN w:val="0"/>
        <w:adjustRightInd w:val="0"/>
        <w:ind w:left="142" w:hanging="142"/>
        <w:rPr>
          <w:b/>
          <w:i/>
          <w:sz w:val="28"/>
          <w:szCs w:val="28"/>
        </w:rPr>
      </w:pPr>
    </w:p>
    <w:p w14:paraId="6B9708C8" w14:textId="77777777" w:rsidR="006F02B3" w:rsidRDefault="006F02B3" w:rsidP="00293F2B">
      <w:pPr>
        <w:autoSpaceDE w:val="0"/>
        <w:autoSpaceDN w:val="0"/>
        <w:adjustRightInd w:val="0"/>
        <w:ind w:left="142" w:hanging="142"/>
        <w:rPr>
          <w:b/>
          <w:i/>
          <w:sz w:val="28"/>
          <w:szCs w:val="28"/>
        </w:rPr>
      </w:pPr>
    </w:p>
    <w:p w14:paraId="798BD714" w14:textId="5F6CCA3A" w:rsidR="006D070F" w:rsidRPr="00FC7EB1" w:rsidRDefault="006D070F" w:rsidP="00293F2B">
      <w:pPr>
        <w:autoSpaceDE w:val="0"/>
        <w:autoSpaceDN w:val="0"/>
        <w:adjustRightInd w:val="0"/>
        <w:ind w:left="142" w:hanging="142"/>
        <w:rPr>
          <w:b/>
          <w:i/>
          <w:sz w:val="28"/>
          <w:szCs w:val="28"/>
        </w:rPr>
      </w:pPr>
      <w:r w:rsidRPr="00FC7EB1">
        <w:rPr>
          <w:b/>
          <w:i/>
          <w:sz w:val="28"/>
          <w:szCs w:val="28"/>
        </w:rPr>
        <w:t>SAPS Membership &amp; Meeting Attendance</w:t>
      </w:r>
    </w:p>
    <w:p w14:paraId="04C7177A" w14:textId="77777777" w:rsidR="006D070F" w:rsidRPr="0025172A" w:rsidRDefault="006D070F" w:rsidP="00293F2B">
      <w:pPr>
        <w:autoSpaceDE w:val="0"/>
        <w:autoSpaceDN w:val="0"/>
        <w:adjustRightInd w:val="0"/>
        <w:ind w:left="142" w:hanging="142"/>
        <w:rPr>
          <w:b/>
          <w:i/>
          <w:sz w:val="8"/>
          <w:szCs w:val="24"/>
        </w:rPr>
      </w:pPr>
    </w:p>
    <w:p w14:paraId="64DC4483" w14:textId="522E3104" w:rsidR="006D070F" w:rsidRPr="00FC7EB1" w:rsidRDefault="006D070F" w:rsidP="00FC7EB1">
      <w:pPr>
        <w:spacing w:line="276" w:lineRule="auto"/>
        <w:ind w:left="142"/>
        <w:rPr>
          <w:i/>
        </w:rPr>
      </w:pPr>
      <w:r w:rsidRPr="00FC7EB1">
        <w:rPr>
          <w:b/>
          <w:i/>
        </w:rPr>
        <w:t>Membership (202</w:t>
      </w:r>
      <w:r w:rsidR="0073310C">
        <w:rPr>
          <w:b/>
          <w:i/>
        </w:rPr>
        <w:t>6</w:t>
      </w:r>
      <w:r w:rsidRPr="00FC7EB1">
        <w:rPr>
          <w:b/>
          <w:i/>
        </w:rPr>
        <w:t>)</w:t>
      </w:r>
      <w:r w:rsidRPr="00FC7EB1">
        <w:rPr>
          <w:b/>
          <w:i/>
        </w:rPr>
        <w:tab/>
      </w:r>
      <w:r w:rsidRPr="00FC7EB1">
        <w:rPr>
          <w:b/>
          <w:i/>
        </w:rPr>
        <w:tab/>
      </w:r>
      <w:r w:rsidRPr="00FC7EB1">
        <w:rPr>
          <w:i/>
        </w:rPr>
        <w:tab/>
      </w:r>
      <w:r w:rsidRPr="00FC7EB1">
        <w:rPr>
          <w:i/>
        </w:rPr>
        <w:tab/>
        <w:t>$3</w:t>
      </w:r>
      <w:r w:rsidR="00BF2818" w:rsidRPr="00FC7EB1">
        <w:rPr>
          <w:i/>
        </w:rPr>
        <w:t>5</w:t>
      </w:r>
      <w:r w:rsidRPr="00FC7EB1">
        <w:rPr>
          <w:i/>
        </w:rPr>
        <w:t xml:space="preserve">    (calendar year)</w:t>
      </w:r>
    </w:p>
    <w:p w14:paraId="713D4156" w14:textId="7E6F81BC" w:rsidR="006D070F" w:rsidRPr="00FC7EB1" w:rsidRDefault="006D070F" w:rsidP="00FC7EB1">
      <w:pPr>
        <w:spacing w:line="276" w:lineRule="auto"/>
        <w:ind w:left="142"/>
        <w:rPr>
          <w:i/>
        </w:rPr>
      </w:pPr>
      <w:r w:rsidRPr="00FC7EB1">
        <w:rPr>
          <w:b/>
          <w:i/>
        </w:rPr>
        <w:t>Club Meeting attendance</w:t>
      </w:r>
      <w:r w:rsidRPr="00FC7EB1">
        <w:rPr>
          <w:b/>
          <w:i/>
        </w:rPr>
        <w:tab/>
      </w:r>
      <w:r w:rsidRPr="00FC7EB1">
        <w:rPr>
          <w:b/>
          <w:i/>
        </w:rPr>
        <w:tab/>
      </w:r>
      <w:r w:rsidRPr="00FC7EB1">
        <w:rPr>
          <w:i/>
        </w:rPr>
        <w:tab/>
        <w:t>$5      (</w:t>
      </w:r>
      <w:r w:rsidR="006F02B3">
        <w:rPr>
          <w:i/>
        </w:rPr>
        <w:t>per meeting</w:t>
      </w:r>
      <w:r w:rsidRPr="00FC7EB1">
        <w:rPr>
          <w:i/>
        </w:rPr>
        <w:t>)</w:t>
      </w:r>
      <w:r w:rsidR="006F02B3">
        <w:rPr>
          <w:i/>
        </w:rPr>
        <w:t xml:space="preserve">  10 x meetings year</w:t>
      </w:r>
    </w:p>
    <w:p w14:paraId="560061B9" w14:textId="77777777" w:rsidR="006D070F" w:rsidRDefault="006D070F" w:rsidP="00293F2B">
      <w:pPr>
        <w:spacing w:line="276" w:lineRule="auto"/>
        <w:ind w:left="142" w:hanging="142"/>
        <w:rPr>
          <w:i/>
          <w:sz w:val="20"/>
          <w:szCs w:val="20"/>
        </w:rPr>
      </w:pPr>
    </w:p>
    <w:p w14:paraId="67B1DC2F" w14:textId="77777777" w:rsidR="006D070F" w:rsidRPr="00FC7EB1" w:rsidRDefault="006D070F" w:rsidP="00293F2B">
      <w:pPr>
        <w:autoSpaceDE w:val="0"/>
        <w:autoSpaceDN w:val="0"/>
        <w:adjustRightInd w:val="0"/>
        <w:ind w:left="142" w:hanging="142"/>
        <w:rPr>
          <w:b/>
          <w:i/>
          <w:sz w:val="28"/>
          <w:szCs w:val="28"/>
        </w:rPr>
      </w:pPr>
      <w:r w:rsidRPr="00FC7EB1">
        <w:rPr>
          <w:b/>
          <w:i/>
          <w:sz w:val="28"/>
          <w:szCs w:val="28"/>
        </w:rPr>
        <w:t>Outings and Trips Away</w:t>
      </w:r>
    </w:p>
    <w:p w14:paraId="2D58D915" w14:textId="77777777" w:rsidR="00700482" w:rsidRPr="007406EB" w:rsidRDefault="006D070F" w:rsidP="00293F2B">
      <w:pPr>
        <w:autoSpaceDE w:val="0"/>
        <w:autoSpaceDN w:val="0"/>
        <w:adjustRightInd w:val="0"/>
        <w:ind w:left="142" w:hanging="142"/>
        <w:rPr>
          <w:i/>
          <w:sz w:val="24"/>
          <w:szCs w:val="24"/>
        </w:rPr>
      </w:pPr>
      <w:r w:rsidRPr="0025172A">
        <w:rPr>
          <w:b/>
          <w:i/>
          <w:sz w:val="20"/>
          <w:szCs w:val="20"/>
        </w:rPr>
        <w:t xml:space="preserve"> </w:t>
      </w:r>
      <w:r w:rsidR="00700482" w:rsidRPr="007406EB">
        <w:rPr>
          <w:bCs/>
          <w:i/>
          <w:sz w:val="24"/>
          <w:szCs w:val="24"/>
        </w:rPr>
        <w:t xml:space="preserve">The Photographic Society does NOT run its </w:t>
      </w:r>
      <w:r w:rsidR="00700482" w:rsidRPr="007406EB">
        <w:rPr>
          <w:i/>
          <w:sz w:val="24"/>
          <w:szCs w:val="24"/>
        </w:rPr>
        <w:t>own activities like trips away or outings.</w:t>
      </w:r>
    </w:p>
    <w:p w14:paraId="448CC495" w14:textId="77777777" w:rsidR="00700482" w:rsidRPr="007406EB" w:rsidRDefault="00700482" w:rsidP="00293F2B">
      <w:pPr>
        <w:autoSpaceDE w:val="0"/>
        <w:autoSpaceDN w:val="0"/>
        <w:adjustRightInd w:val="0"/>
        <w:ind w:left="142" w:hanging="142"/>
        <w:rPr>
          <w:i/>
          <w:sz w:val="24"/>
          <w:szCs w:val="24"/>
        </w:rPr>
      </w:pPr>
      <w:r w:rsidRPr="007406EB">
        <w:rPr>
          <w:i/>
          <w:sz w:val="24"/>
          <w:szCs w:val="24"/>
        </w:rPr>
        <w:t>Instead, when I (Greg Ford) decide to go on my own photographic trip away or outing, I offer an open</w:t>
      </w:r>
      <w:r w:rsidR="005334FB">
        <w:rPr>
          <w:i/>
          <w:sz w:val="24"/>
          <w:szCs w:val="24"/>
        </w:rPr>
        <w:t xml:space="preserve"> </w:t>
      </w:r>
      <w:r w:rsidRPr="007406EB">
        <w:rPr>
          <w:i/>
          <w:sz w:val="24"/>
          <w:szCs w:val="24"/>
        </w:rPr>
        <w:t xml:space="preserve">invitation to any ‘Shire Amateur Photographers’ Society’ member to join me if you’re interested.  </w:t>
      </w:r>
    </w:p>
    <w:p w14:paraId="675E6CAE" w14:textId="77777777" w:rsidR="00700482" w:rsidRPr="007406EB" w:rsidRDefault="00700482" w:rsidP="00293F2B">
      <w:pPr>
        <w:autoSpaceDE w:val="0"/>
        <w:autoSpaceDN w:val="0"/>
        <w:adjustRightInd w:val="0"/>
        <w:ind w:left="142" w:hanging="142"/>
        <w:rPr>
          <w:i/>
          <w:sz w:val="24"/>
          <w:szCs w:val="24"/>
        </w:rPr>
      </w:pPr>
      <w:r w:rsidRPr="007406EB">
        <w:rPr>
          <w:i/>
          <w:sz w:val="24"/>
          <w:szCs w:val="24"/>
        </w:rPr>
        <w:t xml:space="preserve">You join me accepting that you are doing so at your own responsibility, and risk. </w:t>
      </w:r>
    </w:p>
    <w:sectPr w:rsidR="00700482" w:rsidRPr="007406EB" w:rsidSect="00B34AE1">
      <w:footerReference w:type="default" r:id="rId26"/>
      <w:pgSz w:w="11906" w:h="16838" w:code="9"/>
      <w:pgMar w:top="425" w:right="709" w:bottom="425" w:left="709" w:header="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3483C" w14:textId="77777777" w:rsidR="00432183" w:rsidRDefault="00432183" w:rsidP="004F789B">
      <w:r>
        <w:separator/>
      </w:r>
    </w:p>
  </w:endnote>
  <w:endnote w:type="continuationSeparator" w:id="0">
    <w:p w14:paraId="51531495" w14:textId="77777777" w:rsidR="00432183" w:rsidRDefault="00432183" w:rsidP="004F7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4262" w14:textId="3D955192" w:rsidR="0057438F" w:rsidRPr="00F57B0D" w:rsidRDefault="0057438F" w:rsidP="004F789B">
    <w:pPr>
      <w:pStyle w:val="Footer"/>
      <w:jc w:val="right"/>
      <w:rPr>
        <w:i/>
        <w:color w:val="B8CCE4"/>
        <w:sz w:val="18"/>
        <w:szCs w:val="18"/>
      </w:rPr>
    </w:pPr>
    <w:r w:rsidRPr="00F57B0D">
      <w:rPr>
        <w:i/>
        <w:color w:val="B8CCE4"/>
        <w:sz w:val="18"/>
        <w:szCs w:val="18"/>
      </w:rPr>
      <w:fldChar w:fldCharType="begin"/>
    </w:r>
    <w:r w:rsidRPr="00F57B0D">
      <w:rPr>
        <w:i/>
        <w:color w:val="B8CCE4"/>
        <w:sz w:val="18"/>
        <w:szCs w:val="18"/>
      </w:rPr>
      <w:instrText xml:space="preserve"> FILENAME  \* FirstCap \p  \* MERGEFORMAT </w:instrText>
    </w:r>
    <w:r w:rsidRPr="00F57B0D">
      <w:rPr>
        <w:i/>
        <w:color w:val="B8CCE4"/>
        <w:sz w:val="18"/>
        <w:szCs w:val="18"/>
      </w:rPr>
      <w:fldChar w:fldCharType="separate"/>
    </w:r>
    <w:r w:rsidR="007A0FBA">
      <w:rPr>
        <w:i/>
        <w:noProof/>
        <w:color w:val="B8CCE4"/>
        <w:sz w:val="18"/>
        <w:szCs w:val="18"/>
      </w:rPr>
      <w:t>C:\Users\Greg\OneDrive\Desktop\279 NEWSLETTER (2025-11-28) #2.docx</w:t>
    </w:r>
    <w:r w:rsidRPr="00F57B0D">
      <w:rPr>
        <w:i/>
        <w:noProof/>
        <w:color w:val="B8CCE4"/>
        <w:sz w:val="18"/>
        <w:szCs w:val="18"/>
      </w:rPr>
      <w:fldChar w:fldCharType="end"/>
    </w:r>
    <w:r w:rsidRPr="00F57B0D">
      <w:rPr>
        <w:i/>
        <w:color w:val="B8CCE4"/>
        <w:sz w:val="18"/>
        <w:szCs w:val="18"/>
      </w:rPr>
      <w:t xml:space="preserve">      1</w:t>
    </w:r>
  </w:p>
  <w:p w14:paraId="77EB6B03" w14:textId="77777777" w:rsidR="0057438F" w:rsidRDefault="00574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93D5D" w14:textId="77777777" w:rsidR="00432183" w:rsidRDefault="00432183" w:rsidP="004F789B">
      <w:r>
        <w:separator/>
      </w:r>
    </w:p>
  </w:footnote>
  <w:footnote w:type="continuationSeparator" w:id="0">
    <w:p w14:paraId="4AFD6806" w14:textId="77777777" w:rsidR="00432183" w:rsidRDefault="00432183" w:rsidP="004F7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8pt" o:bullet="t">
        <v:imagedata r:id="rId1" o:title="Snap_2014"/>
      </v:shape>
    </w:pict>
  </w:numPicBullet>
  <w:numPicBullet w:numPicBulletId="1">
    <w:pict>
      <v:shape id="Picture 14" o:spid="_x0000_i1026" type="#_x0000_t75" alt="http://feeds.feedburner.com/~r/DigitalPhotographySchool/~4/AXeLWknmxBE?utm_source=feedburner&amp;utm_medium=email" style="width:1pt;height:1pt;visibility:visible" o:bullet="t">
        <v:imagedata r:id="rId2" o:title="AXeLWknmxBE?utm_source=feedburner&amp;utm_medium=email"/>
      </v:shape>
    </w:pict>
  </w:numPicBullet>
  <w:numPicBullet w:numPicBulletId="2">
    <w:pict>
      <v:shape id="_x0000_i1027" type="#_x0000_t75" style="width:529pt;height:389pt" o:bullet="t">
        <v:imagedata r:id="rId3" o:title="S 0003"/>
      </v:shape>
    </w:pict>
  </w:numPicBullet>
  <w:abstractNum w:abstractNumId="0" w15:restartNumberingAfterBreak="0">
    <w:nsid w:val="FFFFFF89"/>
    <w:multiLevelType w:val="singleLevel"/>
    <w:tmpl w:val="A454DC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13B35"/>
    <w:multiLevelType w:val="hybridMultilevel"/>
    <w:tmpl w:val="E67CAC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F25CC4"/>
    <w:multiLevelType w:val="hybridMultilevel"/>
    <w:tmpl w:val="E196C80E"/>
    <w:lvl w:ilvl="0" w:tplc="07EEAE86">
      <w:start w:val="2"/>
      <w:numFmt w:val="decimal"/>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AA5239"/>
    <w:multiLevelType w:val="hybridMultilevel"/>
    <w:tmpl w:val="C5D4EA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7C4F4A"/>
    <w:multiLevelType w:val="hybridMultilevel"/>
    <w:tmpl w:val="E886130E"/>
    <w:lvl w:ilvl="0" w:tplc="D88E699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24593"/>
    <w:multiLevelType w:val="hybridMultilevel"/>
    <w:tmpl w:val="FFE21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F4AAE"/>
    <w:multiLevelType w:val="hybridMultilevel"/>
    <w:tmpl w:val="1DA806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5E4094"/>
    <w:multiLevelType w:val="hybridMultilevel"/>
    <w:tmpl w:val="55DA1678"/>
    <w:lvl w:ilvl="0" w:tplc="08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06060BF"/>
    <w:multiLevelType w:val="hybridMultilevel"/>
    <w:tmpl w:val="CFCC618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1C01C98"/>
    <w:multiLevelType w:val="hybridMultilevel"/>
    <w:tmpl w:val="9FD2B340"/>
    <w:lvl w:ilvl="0" w:tplc="04E64B3E">
      <w:numFmt w:val="bullet"/>
      <w:lvlText w:val="-"/>
      <w:lvlJc w:val="left"/>
      <w:pPr>
        <w:ind w:left="720" w:hanging="360"/>
      </w:pPr>
      <w:rPr>
        <w:rFonts w:ascii="Calibri" w:eastAsia="Times New Roman" w:hAnsi="Calibri" w:cs="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06139"/>
    <w:multiLevelType w:val="hybridMultilevel"/>
    <w:tmpl w:val="34CA8EEE"/>
    <w:lvl w:ilvl="0" w:tplc="0C090003">
      <w:start w:val="1"/>
      <w:numFmt w:val="bullet"/>
      <w:lvlText w:val="o"/>
      <w:lvlJc w:val="left"/>
      <w:pPr>
        <w:ind w:left="3240" w:hanging="360"/>
      </w:pPr>
      <w:rPr>
        <w:rFonts w:ascii="Courier New" w:hAnsi="Courier New" w:cs="Courier New"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1" w15:restartNumberingAfterBreak="0">
    <w:nsid w:val="169C230B"/>
    <w:multiLevelType w:val="hybridMultilevel"/>
    <w:tmpl w:val="AB6843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14162B"/>
    <w:multiLevelType w:val="hybridMultilevel"/>
    <w:tmpl w:val="13E20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D23434"/>
    <w:multiLevelType w:val="hybridMultilevel"/>
    <w:tmpl w:val="C1705DAE"/>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225638"/>
    <w:multiLevelType w:val="hybridMultilevel"/>
    <w:tmpl w:val="4F74A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80793E"/>
    <w:multiLevelType w:val="hybridMultilevel"/>
    <w:tmpl w:val="3C201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6A3747F"/>
    <w:multiLevelType w:val="hybridMultilevel"/>
    <w:tmpl w:val="FDE00B74"/>
    <w:lvl w:ilvl="0" w:tplc="33825F9A">
      <w:start w:val="1"/>
      <w:numFmt w:val="decimal"/>
      <w:lvlText w:val="%1."/>
      <w:lvlJc w:val="left"/>
      <w:pPr>
        <w:ind w:left="1080" w:hanging="360"/>
      </w:pPr>
      <w:rPr>
        <w:rFonts w:cs="Calibr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86858AB"/>
    <w:multiLevelType w:val="hybridMultilevel"/>
    <w:tmpl w:val="25105CCA"/>
    <w:lvl w:ilvl="0" w:tplc="4F10AB7A">
      <w:start w:val="1"/>
      <w:numFmt w:val="decimal"/>
      <w:lvlText w:val="%1."/>
      <w:lvlJc w:val="left"/>
      <w:pPr>
        <w:ind w:left="644" w:hanging="360"/>
      </w:pPr>
      <w:rPr>
        <w:b/>
        <w:bCs/>
        <w:sz w:val="32"/>
        <w:szCs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8B795B"/>
    <w:multiLevelType w:val="hybridMultilevel"/>
    <w:tmpl w:val="B71C5F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29A37F89"/>
    <w:multiLevelType w:val="hybridMultilevel"/>
    <w:tmpl w:val="AD0C100E"/>
    <w:lvl w:ilvl="0" w:tplc="BC12911E">
      <w:start w:val="8"/>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B215426"/>
    <w:multiLevelType w:val="hybridMultilevel"/>
    <w:tmpl w:val="F01AD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052687D"/>
    <w:multiLevelType w:val="hybridMultilevel"/>
    <w:tmpl w:val="E8CA3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666546"/>
    <w:multiLevelType w:val="hybridMultilevel"/>
    <w:tmpl w:val="E8B86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6F4EAB"/>
    <w:multiLevelType w:val="hybridMultilevel"/>
    <w:tmpl w:val="56A8C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FC4F45"/>
    <w:multiLevelType w:val="hybridMultilevel"/>
    <w:tmpl w:val="9E88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B325A2"/>
    <w:multiLevelType w:val="hybridMultilevel"/>
    <w:tmpl w:val="F3BE87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F0426A"/>
    <w:multiLevelType w:val="hybridMultilevel"/>
    <w:tmpl w:val="3F9A596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9E0D51"/>
    <w:multiLevelType w:val="hybridMultilevel"/>
    <w:tmpl w:val="0C242108"/>
    <w:lvl w:ilvl="0" w:tplc="FFFFFFFF">
      <w:start w:val="1"/>
      <w:numFmt w:val="decimal"/>
      <w:lvlText w:val="%1."/>
      <w:lvlJc w:val="left"/>
      <w:pPr>
        <w:ind w:left="720" w:hanging="360"/>
      </w:pPr>
      <w:rPr>
        <w:rFonts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3E30BC2"/>
    <w:multiLevelType w:val="hybridMultilevel"/>
    <w:tmpl w:val="AC8AC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442284"/>
    <w:multiLevelType w:val="hybridMultilevel"/>
    <w:tmpl w:val="A0E045EC"/>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C576F2"/>
    <w:multiLevelType w:val="hybridMultilevel"/>
    <w:tmpl w:val="32C89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5A78"/>
    <w:multiLevelType w:val="hybridMultilevel"/>
    <w:tmpl w:val="F7DEB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25D7931"/>
    <w:multiLevelType w:val="hybridMultilevel"/>
    <w:tmpl w:val="04D6D1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74419A"/>
    <w:multiLevelType w:val="hybridMultilevel"/>
    <w:tmpl w:val="C1705DA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831E9B"/>
    <w:multiLevelType w:val="hybridMultilevel"/>
    <w:tmpl w:val="C7963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506C3B"/>
    <w:multiLevelType w:val="hybridMultilevel"/>
    <w:tmpl w:val="6400F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CA7D16"/>
    <w:multiLevelType w:val="hybridMultilevel"/>
    <w:tmpl w:val="2C42374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6638EA"/>
    <w:multiLevelType w:val="hybridMultilevel"/>
    <w:tmpl w:val="F9B8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6C7C36"/>
    <w:multiLevelType w:val="hybridMultilevel"/>
    <w:tmpl w:val="1EC02420"/>
    <w:lvl w:ilvl="0" w:tplc="2CC28F7C">
      <w:start w:val="1"/>
      <w:numFmt w:val="bullet"/>
      <w:lvlText w:val=""/>
      <w:lvlJc w:val="left"/>
      <w:pPr>
        <w:ind w:left="765" w:hanging="360"/>
      </w:pPr>
      <w:rPr>
        <w:rFonts w:ascii="Symbol" w:hAnsi="Symbol" w:hint="default"/>
        <w:sz w:val="24"/>
        <w:szCs w:val="24"/>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15:restartNumberingAfterBreak="0">
    <w:nsid w:val="5FB90285"/>
    <w:multiLevelType w:val="hybridMultilevel"/>
    <w:tmpl w:val="0C242108"/>
    <w:lvl w:ilvl="0" w:tplc="FFFFFFFF">
      <w:start w:val="1"/>
      <w:numFmt w:val="decimal"/>
      <w:lvlText w:val="%1."/>
      <w:lvlJc w:val="left"/>
      <w:pPr>
        <w:ind w:left="720" w:hanging="360"/>
      </w:pPr>
      <w:rPr>
        <w:rFonts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5A732E"/>
    <w:multiLevelType w:val="hybridMultilevel"/>
    <w:tmpl w:val="0C242108"/>
    <w:lvl w:ilvl="0" w:tplc="4832FA40">
      <w:start w:val="1"/>
      <w:numFmt w:val="decimal"/>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7125DEA"/>
    <w:multiLevelType w:val="hybridMultilevel"/>
    <w:tmpl w:val="9C304A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B492ED2"/>
    <w:multiLevelType w:val="hybridMultilevel"/>
    <w:tmpl w:val="D5049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6A7C20"/>
    <w:multiLevelType w:val="hybridMultilevel"/>
    <w:tmpl w:val="4C688C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6C7F1A53"/>
    <w:multiLevelType w:val="hybridMultilevel"/>
    <w:tmpl w:val="39B0659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24E5955"/>
    <w:multiLevelType w:val="hybridMultilevel"/>
    <w:tmpl w:val="9CBC5B1A"/>
    <w:lvl w:ilvl="0" w:tplc="0C090001">
      <w:start w:val="1"/>
      <w:numFmt w:val="bullet"/>
      <w:lvlText w:val=""/>
      <w:lvlJc w:val="left"/>
      <w:pPr>
        <w:ind w:left="1545" w:hanging="360"/>
      </w:pPr>
      <w:rPr>
        <w:rFonts w:ascii="Symbol" w:hAnsi="Symbol" w:hint="default"/>
      </w:rPr>
    </w:lvl>
    <w:lvl w:ilvl="1" w:tplc="0C090003" w:tentative="1">
      <w:start w:val="1"/>
      <w:numFmt w:val="bullet"/>
      <w:lvlText w:val="o"/>
      <w:lvlJc w:val="left"/>
      <w:pPr>
        <w:ind w:left="2265" w:hanging="360"/>
      </w:pPr>
      <w:rPr>
        <w:rFonts w:ascii="Courier New" w:hAnsi="Courier New" w:cs="Courier New" w:hint="default"/>
      </w:rPr>
    </w:lvl>
    <w:lvl w:ilvl="2" w:tplc="0C090005" w:tentative="1">
      <w:start w:val="1"/>
      <w:numFmt w:val="bullet"/>
      <w:lvlText w:val=""/>
      <w:lvlJc w:val="left"/>
      <w:pPr>
        <w:ind w:left="2985" w:hanging="360"/>
      </w:pPr>
      <w:rPr>
        <w:rFonts w:ascii="Wingdings" w:hAnsi="Wingdings" w:hint="default"/>
      </w:rPr>
    </w:lvl>
    <w:lvl w:ilvl="3" w:tplc="0C090001" w:tentative="1">
      <w:start w:val="1"/>
      <w:numFmt w:val="bullet"/>
      <w:lvlText w:val=""/>
      <w:lvlJc w:val="left"/>
      <w:pPr>
        <w:ind w:left="3705" w:hanging="360"/>
      </w:pPr>
      <w:rPr>
        <w:rFonts w:ascii="Symbol" w:hAnsi="Symbol" w:hint="default"/>
      </w:rPr>
    </w:lvl>
    <w:lvl w:ilvl="4" w:tplc="0C090003" w:tentative="1">
      <w:start w:val="1"/>
      <w:numFmt w:val="bullet"/>
      <w:lvlText w:val="o"/>
      <w:lvlJc w:val="left"/>
      <w:pPr>
        <w:ind w:left="4425" w:hanging="360"/>
      </w:pPr>
      <w:rPr>
        <w:rFonts w:ascii="Courier New" w:hAnsi="Courier New" w:cs="Courier New" w:hint="default"/>
      </w:rPr>
    </w:lvl>
    <w:lvl w:ilvl="5" w:tplc="0C090005" w:tentative="1">
      <w:start w:val="1"/>
      <w:numFmt w:val="bullet"/>
      <w:lvlText w:val=""/>
      <w:lvlJc w:val="left"/>
      <w:pPr>
        <w:ind w:left="5145" w:hanging="360"/>
      </w:pPr>
      <w:rPr>
        <w:rFonts w:ascii="Wingdings" w:hAnsi="Wingdings" w:hint="default"/>
      </w:rPr>
    </w:lvl>
    <w:lvl w:ilvl="6" w:tplc="0C090001" w:tentative="1">
      <w:start w:val="1"/>
      <w:numFmt w:val="bullet"/>
      <w:lvlText w:val=""/>
      <w:lvlJc w:val="left"/>
      <w:pPr>
        <w:ind w:left="5865" w:hanging="360"/>
      </w:pPr>
      <w:rPr>
        <w:rFonts w:ascii="Symbol" w:hAnsi="Symbol" w:hint="default"/>
      </w:rPr>
    </w:lvl>
    <w:lvl w:ilvl="7" w:tplc="0C090003" w:tentative="1">
      <w:start w:val="1"/>
      <w:numFmt w:val="bullet"/>
      <w:lvlText w:val="o"/>
      <w:lvlJc w:val="left"/>
      <w:pPr>
        <w:ind w:left="6585" w:hanging="360"/>
      </w:pPr>
      <w:rPr>
        <w:rFonts w:ascii="Courier New" w:hAnsi="Courier New" w:cs="Courier New" w:hint="default"/>
      </w:rPr>
    </w:lvl>
    <w:lvl w:ilvl="8" w:tplc="0C090005" w:tentative="1">
      <w:start w:val="1"/>
      <w:numFmt w:val="bullet"/>
      <w:lvlText w:val=""/>
      <w:lvlJc w:val="left"/>
      <w:pPr>
        <w:ind w:left="7305" w:hanging="360"/>
      </w:pPr>
      <w:rPr>
        <w:rFonts w:ascii="Wingdings" w:hAnsi="Wingdings" w:hint="default"/>
      </w:rPr>
    </w:lvl>
  </w:abstractNum>
  <w:abstractNum w:abstractNumId="46" w15:restartNumberingAfterBreak="0">
    <w:nsid w:val="73845CA9"/>
    <w:multiLevelType w:val="hybridMultilevel"/>
    <w:tmpl w:val="4E5CA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5917E95"/>
    <w:multiLevelType w:val="hybridMultilevel"/>
    <w:tmpl w:val="E1E4AB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AB2390"/>
    <w:multiLevelType w:val="hybridMultilevel"/>
    <w:tmpl w:val="22241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22512F"/>
    <w:multiLevelType w:val="hybridMultilevel"/>
    <w:tmpl w:val="8006C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67139108">
    <w:abstractNumId w:val="8"/>
  </w:num>
  <w:num w:numId="2" w16cid:durableId="724838433">
    <w:abstractNumId w:val="0"/>
  </w:num>
  <w:num w:numId="3" w16cid:durableId="862985904">
    <w:abstractNumId w:val="47"/>
  </w:num>
  <w:num w:numId="4" w16cid:durableId="2000421592">
    <w:abstractNumId w:val="31"/>
  </w:num>
  <w:num w:numId="5" w16cid:durableId="1318074381">
    <w:abstractNumId w:val="38"/>
  </w:num>
  <w:num w:numId="6" w16cid:durableId="53437201">
    <w:abstractNumId w:val="29"/>
  </w:num>
  <w:num w:numId="7" w16cid:durableId="1641031984">
    <w:abstractNumId w:val="5"/>
  </w:num>
  <w:num w:numId="8" w16cid:durableId="1130319504">
    <w:abstractNumId w:val="23"/>
  </w:num>
  <w:num w:numId="9" w16cid:durableId="776364884">
    <w:abstractNumId w:val="19"/>
  </w:num>
  <w:num w:numId="10" w16cid:durableId="1694722696">
    <w:abstractNumId w:val="46"/>
  </w:num>
  <w:num w:numId="11" w16cid:durableId="1009602505">
    <w:abstractNumId w:val="22"/>
  </w:num>
  <w:num w:numId="12" w16cid:durableId="152070765">
    <w:abstractNumId w:val="34"/>
  </w:num>
  <w:num w:numId="13" w16cid:durableId="410125344">
    <w:abstractNumId w:val="43"/>
  </w:num>
  <w:num w:numId="14" w16cid:durableId="2092502436">
    <w:abstractNumId w:val="42"/>
  </w:num>
  <w:num w:numId="15" w16cid:durableId="103305529">
    <w:abstractNumId w:val="24"/>
  </w:num>
  <w:num w:numId="16" w16cid:durableId="974723738">
    <w:abstractNumId w:val="9"/>
  </w:num>
  <w:num w:numId="17" w16cid:durableId="729497298">
    <w:abstractNumId w:val="7"/>
  </w:num>
  <w:num w:numId="18" w16cid:durableId="1099369501">
    <w:abstractNumId w:val="45"/>
  </w:num>
  <w:num w:numId="19" w16cid:durableId="1462193512">
    <w:abstractNumId w:val="33"/>
  </w:num>
  <w:num w:numId="20" w16cid:durableId="1356272730">
    <w:abstractNumId w:val="41"/>
  </w:num>
  <w:num w:numId="21" w16cid:durableId="2092777334">
    <w:abstractNumId w:val="13"/>
  </w:num>
  <w:num w:numId="22" w16cid:durableId="1215846060">
    <w:abstractNumId w:val="1"/>
  </w:num>
  <w:num w:numId="23" w16cid:durableId="1550190053">
    <w:abstractNumId w:val="18"/>
  </w:num>
  <w:num w:numId="24" w16cid:durableId="1484200559">
    <w:abstractNumId w:val="12"/>
  </w:num>
  <w:num w:numId="25" w16cid:durableId="1370832979">
    <w:abstractNumId w:val="28"/>
  </w:num>
  <w:num w:numId="26" w16cid:durableId="71047743">
    <w:abstractNumId w:val="16"/>
  </w:num>
  <w:num w:numId="27" w16cid:durableId="595020095">
    <w:abstractNumId w:val="15"/>
  </w:num>
  <w:num w:numId="28" w16cid:durableId="733161989">
    <w:abstractNumId w:val="49"/>
  </w:num>
  <w:num w:numId="29" w16cid:durableId="816915067">
    <w:abstractNumId w:val="20"/>
  </w:num>
  <w:num w:numId="30" w16cid:durableId="276104757">
    <w:abstractNumId w:val="14"/>
  </w:num>
  <w:num w:numId="31" w16cid:durableId="1205488334">
    <w:abstractNumId w:val="35"/>
  </w:num>
  <w:num w:numId="32" w16cid:durableId="373233218">
    <w:abstractNumId w:val="48"/>
  </w:num>
  <w:num w:numId="33" w16cid:durableId="393234617">
    <w:abstractNumId w:val="3"/>
  </w:num>
  <w:num w:numId="34" w16cid:durableId="876312101">
    <w:abstractNumId w:val="10"/>
  </w:num>
  <w:num w:numId="35" w16cid:durableId="1298995750">
    <w:abstractNumId w:val="40"/>
  </w:num>
  <w:num w:numId="36" w16cid:durableId="1455100424">
    <w:abstractNumId w:val="39"/>
  </w:num>
  <w:num w:numId="37" w16cid:durableId="1738087914">
    <w:abstractNumId w:val="2"/>
  </w:num>
  <w:num w:numId="38" w16cid:durableId="1501696906">
    <w:abstractNumId w:val="27"/>
  </w:num>
  <w:num w:numId="39" w16cid:durableId="1074860047">
    <w:abstractNumId w:val="4"/>
  </w:num>
  <w:num w:numId="40" w16cid:durableId="1037270063">
    <w:abstractNumId w:val="30"/>
  </w:num>
  <w:num w:numId="41" w16cid:durableId="1704938265">
    <w:abstractNumId w:val="26"/>
  </w:num>
  <w:num w:numId="42" w16cid:durableId="1061755490">
    <w:abstractNumId w:val="32"/>
  </w:num>
  <w:num w:numId="43" w16cid:durableId="1320303596">
    <w:abstractNumId w:val="25"/>
  </w:num>
  <w:num w:numId="44" w16cid:durableId="402263151">
    <w:abstractNumId w:val="21"/>
  </w:num>
  <w:num w:numId="45" w16cid:durableId="884946186">
    <w:abstractNumId w:val="44"/>
  </w:num>
  <w:num w:numId="46" w16cid:durableId="1809588972">
    <w:abstractNumId w:val="17"/>
  </w:num>
  <w:num w:numId="47" w16cid:durableId="1832216460">
    <w:abstractNumId w:val="6"/>
  </w:num>
  <w:num w:numId="48" w16cid:durableId="819809261">
    <w:abstractNumId w:val="36"/>
  </w:num>
  <w:num w:numId="49" w16cid:durableId="2054497916">
    <w:abstractNumId w:val="37"/>
  </w:num>
  <w:num w:numId="50" w16cid:durableId="72175142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c9c4d6,#d7cdff,#c6d9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878"/>
    <w:rsid w:val="000003B3"/>
    <w:rsid w:val="00000F48"/>
    <w:rsid w:val="00001221"/>
    <w:rsid w:val="00001537"/>
    <w:rsid w:val="00001F63"/>
    <w:rsid w:val="000020DE"/>
    <w:rsid w:val="000022E2"/>
    <w:rsid w:val="000024AC"/>
    <w:rsid w:val="00002E42"/>
    <w:rsid w:val="00002E7B"/>
    <w:rsid w:val="000037A8"/>
    <w:rsid w:val="00003B23"/>
    <w:rsid w:val="00004233"/>
    <w:rsid w:val="0000446F"/>
    <w:rsid w:val="00005065"/>
    <w:rsid w:val="0000590F"/>
    <w:rsid w:val="00006285"/>
    <w:rsid w:val="00007562"/>
    <w:rsid w:val="00007CDB"/>
    <w:rsid w:val="00007CF2"/>
    <w:rsid w:val="000101F3"/>
    <w:rsid w:val="00010928"/>
    <w:rsid w:val="00010B4A"/>
    <w:rsid w:val="00010CD5"/>
    <w:rsid w:val="00011694"/>
    <w:rsid w:val="0001173B"/>
    <w:rsid w:val="00011758"/>
    <w:rsid w:val="00011933"/>
    <w:rsid w:val="000125B9"/>
    <w:rsid w:val="00012775"/>
    <w:rsid w:val="00012F8F"/>
    <w:rsid w:val="00013600"/>
    <w:rsid w:val="00014448"/>
    <w:rsid w:val="0001474B"/>
    <w:rsid w:val="00014B6B"/>
    <w:rsid w:val="00015556"/>
    <w:rsid w:val="0001565E"/>
    <w:rsid w:val="000158D8"/>
    <w:rsid w:val="00015B29"/>
    <w:rsid w:val="00015F62"/>
    <w:rsid w:val="0001626A"/>
    <w:rsid w:val="0001632C"/>
    <w:rsid w:val="000165DE"/>
    <w:rsid w:val="000165EB"/>
    <w:rsid w:val="000167C2"/>
    <w:rsid w:val="00016A41"/>
    <w:rsid w:val="00016DEA"/>
    <w:rsid w:val="000170A5"/>
    <w:rsid w:val="000174F6"/>
    <w:rsid w:val="000174FE"/>
    <w:rsid w:val="00017C3C"/>
    <w:rsid w:val="000203DA"/>
    <w:rsid w:val="00021058"/>
    <w:rsid w:val="000213F5"/>
    <w:rsid w:val="00021A2F"/>
    <w:rsid w:val="00021DE7"/>
    <w:rsid w:val="00021E6E"/>
    <w:rsid w:val="00022862"/>
    <w:rsid w:val="00022BA3"/>
    <w:rsid w:val="000231C6"/>
    <w:rsid w:val="000232D4"/>
    <w:rsid w:val="000235B5"/>
    <w:rsid w:val="000238A1"/>
    <w:rsid w:val="00023B03"/>
    <w:rsid w:val="00024123"/>
    <w:rsid w:val="00025457"/>
    <w:rsid w:val="000259F0"/>
    <w:rsid w:val="00026500"/>
    <w:rsid w:val="00026BAB"/>
    <w:rsid w:val="00026DE8"/>
    <w:rsid w:val="00026EAA"/>
    <w:rsid w:val="00030271"/>
    <w:rsid w:val="00030529"/>
    <w:rsid w:val="000307F8"/>
    <w:rsid w:val="00030818"/>
    <w:rsid w:val="000308D0"/>
    <w:rsid w:val="00030CF4"/>
    <w:rsid w:val="0003109B"/>
    <w:rsid w:val="000311E1"/>
    <w:rsid w:val="00031636"/>
    <w:rsid w:val="00031883"/>
    <w:rsid w:val="0003194D"/>
    <w:rsid w:val="00032478"/>
    <w:rsid w:val="00032B03"/>
    <w:rsid w:val="000337C8"/>
    <w:rsid w:val="00034117"/>
    <w:rsid w:val="00034D5E"/>
    <w:rsid w:val="0003503E"/>
    <w:rsid w:val="0003507A"/>
    <w:rsid w:val="0003540D"/>
    <w:rsid w:val="00035B8A"/>
    <w:rsid w:val="00035FB9"/>
    <w:rsid w:val="000366BC"/>
    <w:rsid w:val="00036925"/>
    <w:rsid w:val="000369E7"/>
    <w:rsid w:val="00037046"/>
    <w:rsid w:val="00037671"/>
    <w:rsid w:val="0003787F"/>
    <w:rsid w:val="00037BE9"/>
    <w:rsid w:val="00037EDC"/>
    <w:rsid w:val="000406DA"/>
    <w:rsid w:val="00040972"/>
    <w:rsid w:val="00040A7C"/>
    <w:rsid w:val="00041001"/>
    <w:rsid w:val="000418CA"/>
    <w:rsid w:val="0004196E"/>
    <w:rsid w:val="00041D70"/>
    <w:rsid w:val="00041F6D"/>
    <w:rsid w:val="00042D8C"/>
    <w:rsid w:val="00042EDE"/>
    <w:rsid w:val="00043785"/>
    <w:rsid w:val="00043D1F"/>
    <w:rsid w:val="00043D70"/>
    <w:rsid w:val="00044264"/>
    <w:rsid w:val="000444A9"/>
    <w:rsid w:val="00044786"/>
    <w:rsid w:val="00044909"/>
    <w:rsid w:val="00044AA7"/>
    <w:rsid w:val="000450F8"/>
    <w:rsid w:val="00045958"/>
    <w:rsid w:val="00046906"/>
    <w:rsid w:val="00046DA0"/>
    <w:rsid w:val="00046DDB"/>
    <w:rsid w:val="00046EEB"/>
    <w:rsid w:val="00046F3B"/>
    <w:rsid w:val="000474FF"/>
    <w:rsid w:val="00047885"/>
    <w:rsid w:val="00047B42"/>
    <w:rsid w:val="0005000C"/>
    <w:rsid w:val="000502D9"/>
    <w:rsid w:val="00050F60"/>
    <w:rsid w:val="00050FCA"/>
    <w:rsid w:val="0005129F"/>
    <w:rsid w:val="00051FE2"/>
    <w:rsid w:val="0005213D"/>
    <w:rsid w:val="0005244B"/>
    <w:rsid w:val="0005370B"/>
    <w:rsid w:val="000537FA"/>
    <w:rsid w:val="00053A51"/>
    <w:rsid w:val="00053B9B"/>
    <w:rsid w:val="00054B6B"/>
    <w:rsid w:val="00054F14"/>
    <w:rsid w:val="00055512"/>
    <w:rsid w:val="00055B2C"/>
    <w:rsid w:val="00056636"/>
    <w:rsid w:val="000566A1"/>
    <w:rsid w:val="00056C78"/>
    <w:rsid w:val="00056EE2"/>
    <w:rsid w:val="00057087"/>
    <w:rsid w:val="00057A65"/>
    <w:rsid w:val="00057EDF"/>
    <w:rsid w:val="00060555"/>
    <w:rsid w:val="00060B11"/>
    <w:rsid w:val="0006169C"/>
    <w:rsid w:val="000617CA"/>
    <w:rsid w:val="00062418"/>
    <w:rsid w:val="0006253D"/>
    <w:rsid w:val="000626D2"/>
    <w:rsid w:val="0006283B"/>
    <w:rsid w:val="00062F16"/>
    <w:rsid w:val="0006308F"/>
    <w:rsid w:val="000630FC"/>
    <w:rsid w:val="000633B9"/>
    <w:rsid w:val="0006364A"/>
    <w:rsid w:val="00063663"/>
    <w:rsid w:val="00063F75"/>
    <w:rsid w:val="0006429E"/>
    <w:rsid w:val="000646E4"/>
    <w:rsid w:val="00066735"/>
    <w:rsid w:val="00066EE7"/>
    <w:rsid w:val="000672DD"/>
    <w:rsid w:val="00067F52"/>
    <w:rsid w:val="00071446"/>
    <w:rsid w:val="00071C73"/>
    <w:rsid w:val="00071D81"/>
    <w:rsid w:val="00072002"/>
    <w:rsid w:val="00072184"/>
    <w:rsid w:val="00072623"/>
    <w:rsid w:val="00072742"/>
    <w:rsid w:val="00072C56"/>
    <w:rsid w:val="00072D01"/>
    <w:rsid w:val="00073351"/>
    <w:rsid w:val="00073E68"/>
    <w:rsid w:val="00073E97"/>
    <w:rsid w:val="00074FA9"/>
    <w:rsid w:val="0007522E"/>
    <w:rsid w:val="0007552F"/>
    <w:rsid w:val="00075DAB"/>
    <w:rsid w:val="00075F43"/>
    <w:rsid w:val="000762D8"/>
    <w:rsid w:val="00076CB2"/>
    <w:rsid w:val="00077549"/>
    <w:rsid w:val="00077786"/>
    <w:rsid w:val="00080ADD"/>
    <w:rsid w:val="00081D62"/>
    <w:rsid w:val="00081DE0"/>
    <w:rsid w:val="00081F64"/>
    <w:rsid w:val="00082A79"/>
    <w:rsid w:val="00082C0C"/>
    <w:rsid w:val="00083727"/>
    <w:rsid w:val="0008385B"/>
    <w:rsid w:val="00083999"/>
    <w:rsid w:val="0008467D"/>
    <w:rsid w:val="000853C0"/>
    <w:rsid w:val="00085422"/>
    <w:rsid w:val="0008644C"/>
    <w:rsid w:val="000868E2"/>
    <w:rsid w:val="00086D88"/>
    <w:rsid w:val="000871B4"/>
    <w:rsid w:val="0008739E"/>
    <w:rsid w:val="00087483"/>
    <w:rsid w:val="0008773D"/>
    <w:rsid w:val="0008793E"/>
    <w:rsid w:val="00087A5C"/>
    <w:rsid w:val="00087D12"/>
    <w:rsid w:val="0009077B"/>
    <w:rsid w:val="00090C0C"/>
    <w:rsid w:val="0009257F"/>
    <w:rsid w:val="00092698"/>
    <w:rsid w:val="00092850"/>
    <w:rsid w:val="00092C6E"/>
    <w:rsid w:val="00092DBE"/>
    <w:rsid w:val="00092E1C"/>
    <w:rsid w:val="00092F77"/>
    <w:rsid w:val="000934F2"/>
    <w:rsid w:val="00093D10"/>
    <w:rsid w:val="0009437E"/>
    <w:rsid w:val="00094803"/>
    <w:rsid w:val="00094C94"/>
    <w:rsid w:val="00094F3F"/>
    <w:rsid w:val="00095079"/>
    <w:rsid w:val="000957EA"/>
    <w:rsid w:val="00095A21"/>
    <w:rsid w:val="00095F54"/>
    <w:rsid w:val="00096930"/>
    <w:rsid w:val="00097175"/>
    <w:rsid w:val="0009749D"/>
    <w:rsid w:val="00097894"/>
    <w:rsid w:val="00097A46"/>
    <w:rsid w:val="000A0759"/>
    <w:rsid w:val="000A0C9F"/>
    <w:rsid w:val="000A0E0C"/>
    <w:rsid w:val="000A1515"/>
    <w:rsid w:val="000A1602"/>
    <w:rsid w:val="000A1D72"/>
    <w:rsid w:val="000A2B79"/>
    <w:rsid w:val="000A3259"/>
    <w:rsid w:val="000A3765"/>
    <w:rsid w:val="000A392D"/>
    <w:rsid w:val="000A3CD3"/>
    <w:rsid w:val="000A3E51"/>
    <w:rsid w:val="000A4A5A"/>
    <w:rsid w:val="000A5CED"/>
    <w:rsid w:val="000A5E64"/>
    <w:rsid w:val="000A774B"/>
    <w:rsid w:val="000A7CFA"/>
    <w:rsid w:val="000A7DDB"/>
    <w:rsid w:val="000B0128"/>
    <w:rsid w:val="000B03CD"/>
    <w:rsid w:val="000B07F3"/>
    <w:rsid w:val="000B0928"/>
    <w:rsid w:val="000B0C75"/>
    <w:rsid w:val="000B1897"/>
    <w:rsid w:val="000B24B2"/>
    <w:rsid w:val="000B2638"/>
    <w:rsid w:val="000B2B13"/>
    <w:rsid w:val="000B2CD0"/>
    <w:rsid w:val="000B328E"/>
    <w:rsid w:val="000B3C5D"/>
    <w:rsid w:val="000B3ECD"/>
    <w:rsid w:val="000B5B43"/>
    <w:rsid w:val="000B6010"/>
    <w:rsid w:val="000B6832"/>
    <w:rsid w:val="000B6B19"/>
    <w:rsid w:val="000B6CC5"/>
    <w:rsid w:val="000B7C4C"/>
    <w:rsid w:val="000B7CCA"/>
    <w:rsid w:val="000C0CB0"/>
    <w:rsid w:val="000C12BF"/>
    <w:rsid w:val="000C14E0"/>
    <w:rsid w:val="000C164C"/>
    <w:rsid w:val="000C19A5"/>
    <w:rsid w:val="000C27BB"/>
    <w:rsid w:val="000C28BE"/>
    <w:rsid w:val="000C2A80"/>
    <w:rsid w:val="000C2CAC"/>
    <w:rsid w:val="000C364C"/>
    <w:rsid w:val="000C386F"/>
    <w:rsid w:val="000C39A6"/>
    <w:rsid w:val="000C3E53"/>
    <w:rsid w:val="000C4239"/>
    <w:rsid w:val="000C4B7C"/>
    <w:rsid w:val="000C547D"/>
    <w:rsid w:val="000C556A"/>
    <w:rsid w:val="000C5873"/>
    <w:rsid w:val="000C6B78"/>
    <w:rsid w:val="000C6F38"/>
    <w:rsid w:val="000C7245"/>
    <w:rsid w:val="000C7B78"/>
    <w:rsid w:val="000C7C7B"/>
    <w:rsid w:val="000D0601"/>
    <w:rsid w:val="000D0876"/>
    <w:rsid w:val="000D08EF"/>
    <w:rsid w:val="000D0A87"/>
    <w:rsid w:val="000D0B56"/>
    <w:rsid w:val="000D0E3B"/>
    <w:rsid w:val="000D0FB9"/>
    <w:rsid w:val="000D10E6"/>
    <w:rsid w:val="000D1EF2"/>
    <w:rsid w:val="000D24B3"/>
    <w:rsid w:val="000D2623"/>
    <w:rsid w:val="000D2E77"/>
    <w:rsid w:val="000D2EF6"/>
    <w:rsid w:val="000D3397"/>
    <w:rsid w:val="000D33B9"/>
    <w:rsid w:val="000D4578"/>
    <w:rsid w:val="000D4F06"/>
    <w:rsid w:val="000D5047"/>
    <w:rsid w:val="000D5521"/>
    <w:rsid w:val="000D56A1"/>
    <w:rsid w:val="000D647F"/>
    <w:rsid w:val="000D70AF"/>
    <w:rsid w:val="000D7138"/>
    <w:rsid w:val="000D7B7C"/>
    <w:rsid w:val="000D7BC8"/>
    <w:rsid w:val="000D7D1B"/>
    <w:rsid w:val="000E020E"/>
    <w:rsid w:val="000E02F5"/>
    <w:rsid w:val="000E0692"/>
    <w:rsid w:val="000E072B"/>
    <w:rsid w:val="000E0C1E"/>
    <w:rsid w:val="000E0D1D"/>
    <w:rsid w:val="000E130A"/>
    <w:rsid w:val="000E18E9"/>
    <w:rsid w:val="000E18F8"/>
    <w:rsid w:val="000E1C43"/>
    <w:rsid w:val="000E23A1"/>
    <w:rsid w:val="000E3C14"/>
    <w:rsid w:val="000E3D81"/>
    <w:rsid w:val="000E5639"/>
    <w:rsid w:val="000E6617"/>
    <w:rsid w:val="000E6770"/>
    <w:rsid w:val="000E697A"/>
    <w:rsid w:val="000E6B28"/>
    <w:rsid w:val="000E6DFC"/>
    <w:rsid w:val="000E6FB0"/>
    <w:rsid w:val="000E7818"/>
    <w:rsid w:val="000E78AF"/>
    <w:rsid w:val="000E7C62"/>
    <w:rsid w:val="000E7EF5"/>
    <w:rsid w:val="000F01AF"/>
    <w:rsid w:val="000F1988"/>
    <w:rsid w:val="000F249D"/>
    <w:rsid w:val="000F2571"/>
    <w:rsid w:val="000F2A94"/>
    <w:rsid w:val="000F2E9D"/>
    <w:rsid w:val="000F3118"/>
    <w:rsid w:val="000F35F4"/>
    <w:rsid w:val="000F36EC"/>
    <w:rsid w:val="000F38AE"/>
    <w:rsid w:val="000F38B2"/>
    <w:rsid w:val="000F4B65"/>
    <w:rsid w:val="000F559A"/>
    <w:rsid w:val="000F55AF"/>
    <w:rsid w:val="000F5671"/>
    <w:rsid w:val="000F5F27"/>
    <w:rsid w:val="000F5FAA"/>
    <w:rsid w:val="000F6617"/>
    <w:rsid w:val="000F70E6"/>
    <w:rsid w:val="000F7C72"/>
    <w:rsid w:val="000F7E23"/>
    <w:rsid w:val="00100248"/>
    <w:rsid w:val="00100F93"/>
    <w:rsid w:val="00101BF8"/>
    <w:rsid w:val="00102BFC"/>
    <w:rsid w:val="00102FA7"/>
    <w:rsid w:val="001031BF"/>
    <w:rsid w:val="00104443"/>
    <w:rsid w:val="00104518"/>
    <w:rsid w:val="00104FA6"/>
    <w:rsid w:val="001052C8"/>
    <w:rsid w:val="001055A1"/>
    <w:rsid w:val="001056A7"/>
    <w:rsid w:val="00106811"/>
    <w:rsid w:val="0010707A"/>
    <w:rsid w:val="00107611"/>
    <w:rsid w:val="0010797C"/>
    <w:rsid w:val="0011062C"/>
    <w:rsid w:val="00110EB3"/>
    <w:rsid w:val="001112B2"/>
    <w:rsid w:val="00111B1F"/>
    <w:rsid w:val="00111B84"/>
    <w:rsid w:val="00111C7F"/>
    <w:rsid w:val="001125AF"/>
    <w:rsid w:val="001127AB"/>
    <w:rsid w:val="001129E1"/>
    <w:rsid w:val="00112C7C"/>
    <w:rsid w:val="00112DC1"/>
    <w:rsid w:val="001131B0"/>
    <w:rsid w:val="001131F6"/>
    <w:rsid w:val="00113413"/>
    <w:rsid w:val="00113467"/>
    <w:rsid w:val="0011357B"/>
    <w:rsid w:val="00113672"/>
    <w:rsid w:val="001137DA"/>
    <w:rsid w:val="00113A73"/>
    <w:rsid w:val="00113CCE"/>
    <w:rsid w:val="00113F10"/>
    <w:rsid w:val="001141B2"/>
    <w:rsid w:val="001148C4"/>
    <w:rsid w:val="00114FDC"/>
    <w:rsid w:val="00115144"/>
    <w:rsid w:val="001154A3"/>
    <w:rsid w:val="001156CA"/>
    <w:rsid w:val="00115B76"/>
    <w:rsid w:val="00116557"/>
    <w:rsid w:val="001167D0"/>
    <w:rsid w:val="00116C82"/>
    <w:rsid w:val="00116D18"/>
    <w:rsid w:val="00116F51"/>
    <w:rsid w:val="001177B8"/>
    <w:rsid w:val="00120066"/>
    <w:rsid w:val="00120453"/>
    <w:rsid w:val="00120839"/>
    <w:rsid w:val="0012093B"/>
    <w:rsid w:val="001210F7"/>
    <w:rsid w:val="001219A6"/>
    <w:rsid w:val="0012217A"/>
    <w:rsid w:val="001234E3"/>
    <w:rsid w:val="00123520"/>
    <w:rsid w:val="00123891"/>
    <w:rsid w:val="00124132"/>
    <w:rsid w:val="001249D4"/>
    <w:rsid w:val="00124CD8"/>
    <w:rsid w:val="00125512"/>
    <w:rsid w:val="001255C6"/>
    <w:rsid w:val="001256CC"/>
    <w:rsid w:val="00125942"/>
    <w:rsid w:val="0012601E"/>
    <w:rsid w:val="00126858"/>
    <w:rsid w:val="00126D07"/>
    <w:rsid w:val="00126D15"/>
    <w:rsid w:val="00127163"/>
    <w:rsid w:val="0012738A"/>
    <w:rsid w:val="00127CDF"/>
    <w:rsid w:val="001302BE"/>
    <w:rsid w:val="00130477"/>
    <w:rsid w:val="0013176E"/>
    <w:rsid w:val="00131EEB"/>
    <w:rsid w:val="00132857"/>
    <w:rsid w:val="00132993"/>
    <w:rsid w:val="00132E49"/>
    <w:rsid w:val="00133254"/>
    <w:rsid w:val="00133B75"/>
    <w:rsid w:val="00133C33"/>
    <w:rsid w:val="00133E34"/>
    <w:rsid w:val="0013475D"/>
    <w:rsid w:val="0013490D"/>
    <w:rsid w:val="00134A00"/>
    <w:rsid w:val="00134C5C"/>
    <w:rsid w:val="00134D51"/>
    <w:rsid w:val="00135537"/>
    <w:rsid w:val="00135703"/>
    <w:rsid w:val="001359C9"/>
    <w:rsid w:val="00135B53"/>
    <w:rsid w:val="00135F75"/>
    <w:rsid w:val="001371E3"/>
    <w:rsid w:val="00137238"/>
    <w:rsid w:val="00137405"/>
    <w:rsid w:val="00137454"/>
    <w:rsid w:val="001374FD"/>
    <w:rsid w:val="00137535"/>
    <w:rsid w:val="00140B95"/>
    <w:rsid w:val="00141A3E"/>
    <w:rsid w:val="00141D7B"/>
    <w:rsid w:val="00142067"/>
    <w:rsid w:val="00142B22"/>
    <w:rsid w:val="00142C3B"/>
    <w:rsid w:val="00143C49"/>
    <w:rsid w:val="00144E96"/>
    <w:rsid w:val="0014563A"/>
    <w:rsid w:val="0014595E"/>
    <w:rsid w:val="00145D7E"/>
    <w:rsid w:val="00146B21"/>
    <w:rsid w:val="00146E2E"/>
    <w:rsid w:val="00147171"/>
    <w:rsid w:val="00147463"/>
    <w:rsid w:val="001474EC"/>
    <w:rsid w:val="00147787"/>
    <w:rsid w:val="0014796E"/>
    <w:rsid w:val="00147B9B"/>
    <w:rsid w:val="00150847"/>
    <w:rsid w:val="00150999"/>
    <w:rsid w:val="00150A2B"/>
    <w:rsid w:val="00150F7E"/>
    <w:rsid w:val="00151312"/>
    <w:rsid w:val="001523D6"/>
    <w:rsid w:val="0015253F"/>
    <w:rsid w:val="00152C25"/>
    <w:rsid w:val="001541EC"/>
    <w:rsid w:val="00155097"/>
    <w:rsid w:val="001553A0"/>
    <w:rsid w:val="001557E6"/>
    <w:rsid w:val="00156114"/>
    <w:rsid w:val="0015635A"/>
    <w:rsid w:val="00156631"/>
    <w:rsid w:val="0015725A"/>
    <w:rsid w:val="0015754F"/>
    <w:rsid w:val="00157593"/>
    <w:rsid w:val="001575E9"/>
    <w:rsid w:val="00157AF7"/>
    <w:rsid w:val="00160E61"/>
    <w:rsid w:val="00160F70"/>
    <w:rsid w:val="00161351"/>
    <w:rsid w:val="001613EB"/>
    <w:rsid w:val="0016148F"/>
    <w:rsid w:val="00161699"/>
    <w:rsid w:val="00161810"/>
    <w:rsid w:val="00161979"/>
    <w:rsid w:val="00162342"/>
    <w:rsid w:val="0016285B"/>
    <w:rsid w:val="00162B8D"/>
    <w:rsid w:val="00162D2D"/>
    <w:rsid w:val="001645E4"/>
    <w:rsid w:val="00164630"/>
    <w:rsid w:val="001650F7"/>
    <w:rsid w:val="001658D9"/>
    <w:rsid w:val="0016591B"/>
    <w:rsid w:val="0016663C"/>
    <w:rsid w:val="001666EE"/>
    <w:rsid w:val="00166852"/>
    <w:rsid w:val="001673B8"/>
    <w:rsid w:val="00167932"/>
    <w:rsid w:val="00167B14"/>
    <w:rsid w:val="0017007A"/>
    <w:rsid w:val="00170754"/>
    <w:rsid w:val="00170C54"/>
    <w:rsid w:val="00170E7F"/>
    <w:rsid w:val="0017119E"/>
    <w:rsid w:val="00171A55"/>
    <w:rsid w:val="00171AFB"/>
    <w:rsid w:val="00171C73"/>
    <w:rsid w:val="00171EB4"/>
    <w:rsid w:val="00171F06"/>
    <w:rsid w:val="00172DDC"/>
    <w:rsid w:val="00173764"/>
    <w:rsid w:val="00173A43"/>
    <w:rsid w:val="00174050"/>
    <w:rsid w:val="0017419F"/>
    <w:rsid w:val="001748CA"/>
    <w:rsid w:val="00174ACB"/>
    <w:rsid w:val="00174D07"/>
    <w:rsid w:val="001753CF"/>
    <w:rsid w:val="001757C3"/>
    <w:rsid w:val="00175BA2"/>
    <w:rsid w:val="00175C1B"/>
    <w:rsid w:val="001764A9"/>
    <w:rsid w:val="00177D60"/>
    <w:rsid w:val="00180619"/>
    <w:rsid w:val="00180659"/>
    <w:rsid w:val="00180AA7"/>
    <w:rsid w:val="00180AC4"/>
    <w:rsid w:val="00180E22"/>
    <w:rsid w:val="00181212"/>
    <w:rsid w:val="0018140E"/>
    <w:rsid w:val="00181582"/>
    <w:rsid w:val="001816F5"/>
    <w:rsid w:val="00181AE1"/>
    <w:rsid w:val="00182046"/>
    <w:rsid w:val="00182688"/>
    <w:rsid w:val="001830C4"/>
    <w:rsid w:val="0018344A"/>
    <w:rsid w:val="00183E65"/>
    <w:rsid w:val="00183F51"/>
    <w:rsid w:val="001847EE"/>
    <w:rsid w:val="00184808"/>
    <w:rsid w:val="00186E2E"/>
    <w:rsid w:val="00186E60"/>
    <w:rsid w:val="00190399"/>
    <w:rsid w:val="001908E6"/>
    <w:rsid w:val="00190A8C"/>
    <w:rsid w:val="00190BC8"/>
    <w:rsid w:val="001910A7"/>
    <w:rsid w:val="001910EE"/>
    <w:rsid w:val="00191CD2"/>
    <w:rsid w:val="00191FB1"/>
    <w:rsid w:val="00192313"/>
    <w:rsid w:val="00192355"/>
    <w:rsid w:val="001924FD"/>
    <w:rsid w:val="0019252F"/>
    <w:rsid w:val="001925C7"/>
    <w:rsid w:val="001935AF"/>
    <w:rsid w:val="00193724"/>
    <w:rsid w:val="00193C06"/>
    <w:rsid w:val="00194103"/>
    <w:rsid w:val="00194F2D"/>
    <w:rsid w:val="00195930"/>
    <w:rsid w:val="00195D32"/>
    <w:rsid w:val="0019648D"/>
    <w:rsid w:val="00196897"/>
    <w:rsid w:val="00196E66"/>
    <w:rsid w:val="001973B4"/>
    <w:rsid w:val="001A1510"/>
    <w:rsid w:val="001A20BE"/>
    <w:rsid w:val="001A2B76"/>
    <w:rsid w:val="001A3585"/>
    <w:rsid w:val="001A374C"/>
    <w:rsid w:val="001A395C"/>
    <w:rsid w:val="001A4000"/>
    <w:rsid w:val="001A4182"/>
    <w:rsid w:val="001A443F"/>
    <w:rsid w:val="001A4BB6"/>
    <w:rsid w:val="001A5C27"/>
    <w:rsid w:val="001A5E79"/>
    <w:rsid w:val="001A60A7"/>
    <w:rsid w:val="001A621C"/>
    <w:rsid w:val="001A6DCC"/>
    <w:rsid w:val="001A6F4C"/>
    <w:rsid w:val="001A70CD"/>
    <w:rsid w:val="001A7550"/>
    <w:rsid w:val="001A7A7A"/>
    <w:rsid w:val="001B02DA"/>
    <w:rsid w:val="001B0644"/>
    <w:rsid w:val="001B09DA"/>
    <w:rsid w:val="001B0D39"/>
    <w:rsid w:val="001B0E15"/>
    <w:rsid w:val="001B15AB"/>
    <w:rsid w:val="001B17CB"/>
    <w:rsid w:val="001B1883"/>
    <w:rsid w:val="001B19A9"/>
    <w:rsid w:val="001B25A3"/>
    <w:rsid w:val="001B2834"/>
    <w:rsid w:val="001B3665"/>
    <w:rsid w:val="001B3AC2"/>
    <w:rsid w:val="001B3D8B"/>
    <w:rsid w:val="001B5132"/>
    <w:rsid w:val="001B543D"/>
    <w:rsid w:val="001B6326"/>
    <w:rsid w:val="001C025F"/>
    <w:rsid w:val="001C02A1"/>
    <w:rsid w:val="001C0342"/>
    <w:rsid w:val="001C0BB3"/>
    <w:rsid w:val="001C0BBB"/>
    <w:rsid w:val="001C0E12"/>
    <w:rsid w:val="001C0EDA"/>
    <w:rsid w:val="001C1231"/>
    <w:rsid w:val="001C2659"/>
    <w:rsid w:val="001C29B9"/>
    <w:rsid w:val="001C2B54"/>
    <w:rsid w:val="001C2EAA"/>
    <w:rsid w:val="001C3197"/>
    <w:rsid w:val="001C40C6"/>
    <w:rsid w:val="001C4503"/>
    <w:rsid w:val="001C47A6"/>
    <w:rsid w:val="001C4DE7"/>
    <w:rsid w:val="001C5481"/>
    <w:rsid w:val="001C562B"/>
    <w:rsid w:val="001C59DA"/>
    <w:rsid w:val="001C69BA"/>
    <w:rsid w:val="001C7079"/>
    <w:rsid w:val="001C747E"/>
    <w:rsid w:val="001C74E7"/>
    <w:rsid w:val="001C75B6"/>
    <w:rsid w:val="001C7661"/>
    <w:rsid w:val="001D0076"/>
    <w:rsid w:val="001D00D1"/>
    <w:rsid w:val="001D055C"/>
    <w:rsid w:val="001D0666"/>
    <w:rsid w:val="001D0C0F"/>
    <w:rsid w:val="001D0C59"/>
    <w:rsid w:val="001D15EA"/>
    <w:rsid w:val="001D1D24"/>
    <w:rsid w:val="001D1D5D"/>
    <w:rsid w:val="001D2674"/>
    <w:rsid w:val="001D26CB"/>
    <w:rsid w:val="001D2803"/>
    <w:rsid w:val="001D35C8"/>
    <w:rsid w:val="001D3C3D"/>
    <w:rsid w:val="001D3EFE"/>
    <w:rsid w:val="001D4019"/>
    <w:rsid w:val="001D40F6"/>
    <w:rsid w:val="001D4593"/>
    <w:rsid w:val="001D4EF5"/>
    <w:rsid w:val="001D4F38"/>
    <w:rsid w:val="001D50B3"/>
    <w:rsid w:val="001D5A71"/>
    <w:rsid w:val="001D66CC"/>
    <w:rsid w:val="001D6C99"/>
    <w:rsid w:val="001D6CBD"/>
    <w:rsid w:val="001D71A5"/>
    <w:rsid w:val="001D78C0"/>
    <w:rsid w:val="001E0562"/>
    <w:rsid w:val="001E08F9"/>
    <w:rsid w:val="001E16F0"/>
    <w:rsid w:val="001E1A21"/>
    <w:rsid w:val="001E32A8"/>
    <w:rsid w:val="001E39A9"/>
    <w:rsid w:val="001E3DF0"/>
    <w:rsid w:val="001E3F1C"/>
    <w:rsid w:val="001E3F3E"/>
    <w:rsid w:val="001E47D4"/>
    <w:rsid w:val="001E4CB0"/>
    <w:rsid w:val="001E5683"/>
    <w:rsid w:val="001E5DDC"/>
    <w:rsid w:val="001E633D"/>
    <w:rsid w:val="001E664E"/>
    <w:rsid w:val="001E67D4"/>
    <w:rsid w:val="001E7C68"/>
    <w:rsid w:val="001E7EEB"/>
    <w:rsid w:val="001F0039"/>
    <w:rsid w:val="001F04EB"/>
    <w:rsid w:val="001F0706"/>
    <w:rsid w:val="001F09F3"/>
    <w:rsid w:val="001F156F"/>
    <w:rsid w:val="001F18BB"/>
    <w:rsid w:val="001F1C37"/>
    <w:rsid w:val="001F2899"/>
    <w:rsid w:val="001F34BB"/>
    <w:rsid w:val="001F3BA6"/>
    <w:rsid w:val="001F406B"/>
    <w:rsid w:val="001F46E0"/>
    <w:rsid w:val="001F51BB"/>
    <w:rsid w:val="001F5BE1"/>
    <w:rsid w:val="001F5D3D"/>
    <w:rsid w:val="001F5FF2"/>
    <w:rsid w:val="001F6039"/>
    <w:rsid w:val="001F607B"/>
    <w:rsid w:val="001F6756"/>
    <w:rsid w:val="001F726E"/>
    <w:rsid w:val="001F7B7A"/>
    <w:rsid w:val="001F7CF3"/>
    <w:rsid w:val="00200576"/>
    <w:rsid w:val="00200705"/>
    <w:rsid w:val="002007D3"/>
    <w:rsid w:val="00201304"/>
    <w:rsid w:val="002016D2"/>
    <w:rsid w:val="0020191E"/>
    <w:rsid w:val="0020194C"/>
    <w:rsid w:val="00202510"/>
    <w:rsid w:val="00202607"/>
    <w:rsid w:val="0020267B"/>
    <w:rsid w:val="00202A69"/>
    <w:rsid w:val="00202DF3"/>
    <w:rsid w:val="00203025"/>
    <w:rsid w:val="00203262"/>
    <w:rsid w:val="002037FB"/>
    <w:rsid w:val="002039E3"/>
    <w:rsid w:val="00203FC7"/>
    <w:rsid w:val="00205110"/>
    <w:rsid w:val="0020571B"/>
    <w:rsid w:val="0020712E"/>
    <w:rsid w:val="002075CC"/>
    <w:rsid w:val="00207851"/>
    <w:rsid w:val="0020788A"/>
    <w:rsid w:val="002079B7"/>
    <w:rsid w:val="00207C52"/>
    <w:rsid w:val="002103FF"/>
    <w:rsid w:val="00210571"/>
    <w:rsid w:val="0021084D"/>
    <w:rsid w:val="002108F3"/>
    <w:rsid w:val="00210B3C"/>
    <w:rsid w:val="002111E9"/>
    <w:rsid w:val="00211A4D"/>
    <w:rsid w:val="00212609"/>
    <w:rsid w:val="002130AA"/>
    <w:rsid w:val="00213138"/>
    <w:rsid w:val="002135B2"/>
    <w:rsid w:val="0021434A"/>
    <w:rsid w:val="00214947"/>
    <w:rsid w:val="00214AC8"/>
    <w:rsid w:val="002156F3"/>
    <w:rsid w:val="00215E0D"/>
    <w:rsid w:val="00215F50"/>
    <w:rsid w:val="00216520"/>
    <w:rsid w:val="0021652E"/>
    <w:rsid w:val="002166AE"/>
    <w:rsid w:val="00217A1E"/>
    <w:rsid w:val="0022014B"/>
    <w:rsid w:val="0022064E"/>
    <w:rsid w:val="002209B7"/>
    <w:rsid w:val="00221234"/>
    <w:rsid w:val="002212E1"/>
    <w:rsid w:val="0022159E"/>
    <w:rsid w:val="00221837"/>
    <w:rsid w:val="00221AFB"/>
    <w:rsid w:val="00221B0F"/>
    <w:rsid w:val="00221CA7"/>
    <w:rsid w:val="00221D74"/>
    <w:rsid w:val="00222696"/>
    <w:rsid w:val="002228C5"/>
    <w:rsid w:val="00222E8B"/>
    <w:rsid w:val="002230A0"/>
    <w:rsid w:val="00223281"/>
    <w:rsid w:val="0022374A"/>
    <w:rsid w:val="002239D6"/>
    <w:rsid w:val="00224609"/>
    <w:rsid w:val="00224763"/>
    <w:rsid w:val="00224C87"/>
    <w:rsid w:val="002259BD"/>
    <w:rsid w:val="002261C3"/>
    <w:rsid w:val="00226651"/>
    <w:rsid w:val="002271E9"/>
    <w:rsid w:val="0023087D"/>
    <w:rsid w:val="00231D1F"/>
    <w:rsid w:val="0023254F"/>
    <w:rsid w:val="002325C9"/>
    <w:rsid w:val="002325D1"/>
    <w:rsid w:val="002325E6"/>
    <w:rsid w:val="00233548"/>
    <w:rsid w:val="00233EF0"/>
    <w:rsid w:val="00234E08"/>
    <w:rsid w:val="0023527A"/>
    <w:rsid w:val="00236048"/>
    <w:rsid w:val="00236054"/>
    <w:rsid w:val="0023618B"/>
    <w:rsid w:val="0023668F"/>
    <w:rsid w:val="00236A32"/>
    <w:rsid w:val="00236A49"/>
    <w:rsid w:val="00236F6D"/>
    <w:rsid w:val="00236FB1"/>
    <w:rsid w:val="00236FB5"/>
    <w:rsid w:val="002376E3"/>
    <w:rsid w:val="00240B2D"/>
    <w:rsid w:val="002410A4"/>
    <w:rsid w:val="00241449"/>
    <w:rsid w:val="002416B5"/>
    <w:rsid w:val="002416CE"/>
    <w:rsid w:val="00242757"/>
    <w:rsid w:val="00242B6D"/>
    <w:rsid w:val="002432AC"/>
    <w:rsid w:val="00244B85"/>
    <w:rsid w:val="00245589"/>
    <w:rsid w:val="002459AC"/>
    <w:rsid w:val="00245D77"/>
    <w:rsid w:val="00246333"/>
    <w:rsid w:val="002466C7"/>
    <w:rsid w:val="00246906"/>
    <w:rsid w:val="00250883"/>
    <w:rsid w:val="002508F8"/>
    <w:rsid w:val="00250B5B"/>
    <w:rsid w:val="00251213"/>
    <w:rsid w:val="002516F4"/>
    <w:rsid w:val="00251B76"/>
    <w:rsid w:val="00251EE6"/>
    <w:rsid w:val="00252211"/>
    <w:rsid w:val="002522EE"/>
    <w:rsid w:val="00252640"/>
    <w:rsid w:val="002528BA"/>
    <w:rsid w:val="00252E7C"/>
    <w:rsid w:val="002538E8"/>
    <w:rsid w:val="00253F1E"/>
    <w:rsid w:val="002542C6"/>
    <w:rsid w:val="002544F9"/>
    <w:rsid w:val="0025518E"/>
    <w:rsid w:val="0025524B"/>
    <w:rsid w:val="00255511"/>
    <w:rsid w:val="00255A28"/>
    <w:rsid w:val="00255CE9"/>
    <w:rsid w:val="002567A2"/>
    <w:rsid w:val="0025680E"/>
    <w:rsid w:val="00256C17"/>
    <w:rsid w:val="00257226"/>
    <w:rsid w:val="0025726A"/>
    <w:rsid w:val="002614CC"/>
    <w:rsid w:val="002621B5"/>
    <w:rsid w:val="002622ED"/>
    <w:rsid w:val="002627E8"/>
    <w:rsid w:val="00262A49"/>
    <w:rsid w:val="00262DB4"/>
    <w:rsid w:val="002633BD"/>
    <w:rsid w:val="00263815"/>
    <w:rsid w:val="00263DDC"/>
    <w:rsid w:val="00263E7B"/>
    <w:rsid w:val="00263E88"/>
    <w:rsid w:val="002641D4"/>
    <w:rsid w:val="00264202"/>
    <w:rsid w:val="00264358"/>
    <w:rsid w:val="00264413"/>
    <w:rsid w:val="00264E5E"/>
    <w:rsid w:val="00264E8F"/>
    <w:rsid w:val="00264F18"/>
    <w:rsid w:val="002659E0"/>
    <w:rsid w:val="002666AA"/>
    <w:rsid w:val="00266871"/>
    <w:rsid w:val="0026689F"/>
    <w:rsid w:val="00266C61"/>
    <w:rsid w:val="00266E2A"/>
    <w:rsid w:val="00270143"/>
    <w:rsid w:val="002707A8"/>
    <w:rsid w:val="00270DD7"/>
    <w:rsid w:val="002714DD"/>
    <w:rsid w:val="00271FBA"/>
    <w:rsid w:val="00272712"/>
    <w:rsid w:val="002727FB"/>
    <w:rsid w:val="00272AFB"/>
    <w:rsid w:val="00272C0B"/>
    <w:rsid w:val="00273F86"/>
    <w:rsid w:val="002740F1"/>
    <w:rsid w:val="00274476"/>
    <w:rsid w:val="0027468D"/>
    <w:rsid w:val="002749D0"/>
    <w:rsid w:val="00274BF4"/>
    <w:rsid w:val="002755F3"/>
    <w:rsid w:val="002759BA"/>
    <w:rsid w:val="00275EF4"/>
    <w:rsid w:val="0027624C"/>
    <w:rsid w:val="00276415"/>
    <w:rsid w:val="0027663A"/>
    <w:rsid w:val="0028057C"/>
    <w:rsid w:val="00280852"/>
    <w:rsid w:val="00280910"/>
    <w:rsid w:val="002809C3"/>
    <w:rsid w:val="00280B10"/>
    <w:rsid w:val="00282B14"/>
    <w:rsid w:val="00282B7D"/>
    <w:rsid w:val="00282D39"/>
    <w:rsid w:val="002832EC"/>
    <w:rsid w:val="00283913"/>
    <w:rsid w:val="00284308"/>
    <w:rsid w:val="0028470F"/>
    <w:rsid w:val="002854A0"/>
    <w:rsid w:val="00285D7A"/>
    <w:rsid w:val="00286731"/>
    <w:rsid w:val="0028738C"/>
    <w:rsid w:val="00287560"/>
    <w:rsid w:val="00287846"/>
    <w:rsid w:val="002879B0"/>
    <w:rsid w:val="00290567"/>
    <w:rsid w:val="00290730"/>
    <w:rsid w:val="0029086E"/>
    <w:rsid w:val="00291DE6"/>
    <w:rsid w:val="0029252F"/>
    <w:rsid w:val="00292B2A"/>
    <w:rsid w:val="0029377F"/>
    <w:rsid w:val="00293E45"/>
    <w:rsid w:val="00293F2B"/>
    <w:rsid w:val="0029401C"/>
    <w:rsid w:val="0029430E"/>
    <w:rsid w:val="00295C18"/>
    <w:rsid w:val="00295E06"/>
    <w:rsid w:val="0029645E"/>
    <w:rsid w:val="00296C67"/>
    <w:rsid w:val="00296D58"/>
    <w:rsid w:val="00296E23"/>
    <w:rsid w:val="00297AC3"/>
    <w:rsid w:val="002A0E60"/>
    <w:rsid w:val="002A0F05"/>
    <w:rsid w:val="002A1041"/>
    <w:rsid w:val="002A1933"/>
    <w:rsid w:val="002A1C1A"/>
    <w:rsid w:val="002A1D4C"/>
    <w:rsid w:val="002A201C"/>
    <w:rsid w:val="002A2077"/>
    <w:rsid w:val="002A275A"/>
    <w:rsid w:val="002A2D23"/>
    <w:rsid w:val="002A3E4A"/>
    <w:rsid w:val="002A3EB2"/>
    <w:rsid w:val="002A402A"/>
    <w:rsid w:val="002A572D"/>
    <w:rsid w:val="002A57FD"/>
    <w:rsid w:val="002A591B"/>
    <w:rsid w:val="002A6020"/>
    <w:rsid w:val="002A60EA"/>
    <w:rsid w:val="002A62F8"/>
    <w:rsid w:val="002A6865"/>
    <w:rsid w:val="002A78D0"/>
    <w:rsid w:val="002A7C9A"/>
    <w:rsid w:val="002A7FB5"/>
    <w:rsid w:val="002B0A5D"/>
    <w:rsid w:val="002B0AB0"/>
    <w:rsid w:val="002B1775"/>
    <w:rsid w:val="002B2074"/>
    <w:rsid w:val="002B267C"/>
    <w:rsid w:val="002B2D48"/>
    <w:rsid w:val="002B3158"/>
    <w:rsid w:val="002B3341"/>
    <w:rsid w:val="002B43D1"/>
    <w:rsid w:val="002B448F"/>
    <w:rsid w:val="002B4515"/>
    <w:rsid w:val="002B52CF"/>
    <w:rsid w:val="002B5FA3"/>
    <w:rsid w:val="002B6B6E"/>
    <w:rsid w:val="002B6C95"/>
    <w:rsid w:val="002B7068"/>
    <w:rsid w:val="002B713C"/>
    <w:rsid w:val="002B7297"/>
    <w:rsid w:val="002B75D6"/>
    <w:rsid w:val="002B77A6"/>
    <w:rsid w:val="002B7F40"/>
    <w:rsid w:val="002B7F8D"/>
    <w:rsid w:val="002C03C2"/>
    <w:rsid w:val="002C0934"/>
    <w:rsid w:val="002C097E"/>
    <w:rsid w:val="002C0DC2"/>
    <w:rsid w:val="002C0EF0"/>
    <w:rsid w:val="002C1149"/>
    <w:rsid w:val="002C18B1"/>
    <w:rsid w:val="002C194E"/>
    <w:rsid w:val="002C19C1"/>
    <w:rsid w:val="002C2299"/>
    <w:rsid w:val="002C23A4"/>
    <w:rsid w:val="002C24CF"/>
    <w:rsid w:val="002C285C"/>
    <w:rsid w:val="002C2977"/>
    <w:rsid w:val="002C2A96"/>
    <w:rsid w:val="002C368C"/>
    <w:rsid w:val="002C476A"/>
    <w:rsid w:val="002C48BC"/>
    <w:rsid w:val="002C4DFC"/>
    <w:rsid w:val="002C4F23"/>
    <w:rsid w:val="002C4FA6"/>
    <w:rsid w:val="002C512B"/>
    <w:rsid w:val="002C5875"/>
    <w:rsid w:val="002C6854"/>
    <w:rsid w:val="002C6CED"/>
    <w:rsid w:val="002C703F"/>
    <w:rsid w:val="002D01B0"/>
    <w:rsid w:val="002D0395"/>
    <w:rsid w:val="002D0446"/>
    <w:rsid w:val="002D063C"/>
    <w:rsid w:val="002D0D8B"/>
    <w:rsid w:val="002D1AD9"/>
    <w:rsid w:val="002D32B0"/>
    <w:rsid w:val="002D3700"/>
    <w:rsid w:val="002D4C19"/>
    <w:rsid w:val="002D5CBB"/>
    <w:rsid w:val="002D603A"/>
    <w:rsid w:val="002D61D9"/>
    <w:rsid w:val="002D631B"/>
    <w:rsid w:val="002D64C6"/>
    <w:rsid w:val="002D6B56"/>
    <w:rsid w:val="002D7679"/>
    <w:rsid w:val="002E0409"/>
    <w:rsid w:val="002E04D4"/>
    <w:rsid w:val="002E07F8"/>
    <w:rsid w:val="002E0F1B"/>
    <w:rsid w:val="002E103E"/>
    <w:rsid w:val="002E136A"/>
    <w:rsid w:val="002E1597"/>
    <w:rsid w:val="002E1A3F"/>
    <w:rsid w:val="002E1DB8"/>
    <w:rsid w:val="002E2770"/>
    <w:rsid w:val="002E2DEF"/>
    <w:rsid w:val="002E3C43"/>
    <w:rsid w:val="002E5064"/>
    <w:rsid w:val="002E5199"/>
    <w:rsid w:val="002E5A57"/>
    <w:rsid w:val="002E64F0"/>
    <w:rsid w:val="002E6DD4"/>
    <w:rsid w:val="002F0E33"/>
    <w:rsid w:val="002F1491"/>
    <w:rsid w:val="002F26A3"/>
    <w:rsid w:val="002F2AB3"/>
    <w:rsid w:val="002F2B2D"/>
    <w:rsid w:val="002F2FED"/>
    <w:rsid w:val="002F354D"/>
    <w:rsid w:val="002F37D8"/>
    <w:rsid w:val="002F3A41"/>
    <w:rsid w:val="002F3D50"/>
    <w:rsid w:val="002F3D7F"/>
    <w:rsid w:val="002F3E6A"/>
    <w:rsid w:val="002F3FC4"/>
    <w:rsid w:val="002F43FC"/>
    <w:rsid w:val="002F46AA"/>
    <w:rsid w:val="002F46EB"/>
    <w:rsid w:val="002F499F"/>
    <w:rsid w:val="002F4A08"/>
    <w:rsid w:val="002F4CFD"/>
    <w:rsid w:val="002F517D"/>
    <w:rsid w:val="002F59DA"/>
    <w:rsid w:val="002F5D2D"/>
    <w:rsid w:val="002F6026"/>
    <w:rsid w:val="002F67E8"/>
    <w:rsid w:val="002F69A3"/>
    <w:rsid w:val="002F71EE"/>
    <w:rsid w:val="002F7C2D"/>
    <w:rsid w:val="002F7D55"/>
    <w:rsid w:val="002F7F0D"/>
    <w:rsid w:val="00300401"/>
    <w:rsid w:val="003009CB"/>
    <w:rsid w:val="003022AE"/>
    <w:rsid w:val="0030380B"/>
    <w:rsid w:val="00303D4D"/>
    <w:rsid w:val="00303F2D"/>
    <w:rsid w:val="003043AE"/>
    <w:rsid w:val="003051C0"/>
    <w:rsid w:val="00305FE7"/>
    <w:rsid w:val="003061CC"/>
    <w:rsid w:val="00306BE4"/>
    <w:rsid w:val="00307318"/>
    <w:rsid w:val="00307612"/>
    <w:rsid w:val="003100F2"/>
    <w:rsid w:val="00310AD0"/>
    <w:rsid w:val="00310D04"/>
    <w:rsid w:val="00311165"/>
    <w:rsid w:val="00311651"/>
    <w:rsid w:val="00311E50"/>
    <w:rsid w:val="003127F3"/>
    <w:rsid w:val="003128E4"/>
    <w:rsid w:val="00312C14"/>
    <w:rsid w:val="003133BE"/>
    <w:rsid w:val="003135DB"/>
    <w:rsid w:val="00313604"/>
    <w:rsid w:val="00313E87"/>
    <w:rsid w:val="00314060"/>
    <w:rsid w:val="0031453C"/>
    <w:rsid w:val="00314971"/>
    <w:rsid w:val="00315429"/>
    <w:rsid w:val="00315E05"/>
    <w:rsid w:val="00316635"/>
    <w:rsid w:val="003166F0"/>
    <w:rsid w:val="00316707"/>
    <w:rsid w:val="0031698D"/>
    <w:rsid w:val="0031700F"/>
    <w:rsid w:val="003177E9"/>
    <w:rsid w:val="00317E3D"/>
    <w:rsid w:val="00320123"/>
    <w:rsid w:val="00320F64"/>
    <w:rsid w:val="00321268"/>
    <w:rsid w:val="00321417"/>
    <w:rsid w:val="003216EE"/>
    <w:rsid w:val="003217DE"/>
    <w:rsid w:val="00321AE7"/>
    <w:rsid w:val="003221E9"/>
    <w:rsid w:val="003225FF"/>
    <w:rsid w:val="00322E54"/>
    <w:rsid w:val="003230BD"/>
    <w:rsid w:val="003243FE"/>
    <w:rsid w:val="00324AA7"/>
    <w:rsid w:val="00324FA4"/>
    <w:rsid w:val="0032543A"/>
    <w:rsid w:val="003268B5"/>
    <w:rsid w:val="00326C22"/>
    <w:rsid w:val="003271B8"/>
    <w:rsid w:val="0032732E"/>
    <w:rsid w:val="0032781D"/>
    <w:rsid w:val="00327A07"/>
    <w:rsid w:val="003311F4"/>
    <w:rsid w:val="0033229E"/>
    <w:rsid w:val="00332562"/>
    <w:rsid w:val="0033276B"/>
    <w:rsid w:val="003335FC"/>
    <w:rsid w:val="00333803"/>
    <w:rsid w:val="0033422E"/>
    <w:rsid w:val="0033445C"/>
    <w:rsid w:val="0033460B"/>
    <w:rsid w:val="0033506E"/>
    <w:rsid w:val="00335156"/>
    <w:rsid w:val="003351B4"/>
    <w:rsid w:val="00335589"/>
    <w:rsid w:val="00335908"/>
    <w:rsid w:val="0033683B"/>
    <w:rsid w:val="00336D0B"/>
    <w:rsid w:val="00337201"/>
    <w:rsid w:val="00337C4B"/>
    <w:rsid w:val="00337C4F"/>
    <w:rsid w:val="00340951"/>
    <w:rsid w:val="00340F05"/>
    <w:rsid w:val="00342141"/>
    <w:rsid w:val="00342259"/>
    <w:rsid w:val="003426C0"/>
    <w:rsid w:val="003430AD"/>
    <w:rsid w:val="00343205"/>
    <w:rsid w:val="003446FF"/>
    <w:rsid w:val="00344B0B"/>
    <w:rsid w:val="00345F58"/>
    <w:rsid w:val="003475FC"/>
    <w:rsid w:val="003476F8"/>
    <w:rsid w:val="00347704"/>
    <w:rsid w:val="00347E03"/>
    <w:rsid w:val="00347E75"/>
    <w:rsid w:val="00350A23"/>
    <w:rsid w:val="00352563"/>
    <w:rsid w:val="00352BE2"/>
    <w:rsid w:val="00352CC8"/>
    <w:rsid w:val="00353130"/>
    <w:rsid w:val="00353619"/>
    <w:rsid w:val="00353D7D"/>
    <w:rsid w:val="00354B69"/>
    <w:rsid w:val="00355396"/>
    <w:rsid w:val="00356096"/>
    <w:rsid w:val="003561C8"/>
    <w:rsid w:val="003564D5"/>
    <w:rsid w:val="00356C02"/>
    <w:rsid w:val="00356D9A"/>
    <w:rsid w:val="00357802"/>
    <w:rsid w:val="00357B0E"/>
    <w:rsid w:val="00357EB6"/>
    <w:rsid w:val="00360667"/>
    <w:rsid w:val="00360706"/>
    <w:rsid w:val="00360965"/>
    <w:rsid w:val="00360A5B"/>
    <w:rsid w:val="00360C9E"/>
    <w:rsid w:val="00361719"/>
    <w:rsid w:val="00362889"/>
    <w:rsid w:val="00362ED0"/>
    <w:rsid w:val="003630E6"/>
    <w:rsid w:val="00363846"/>
    <w:rsid w:val="00363B66"/>
    <w:rsid w:val="0036468B"/>
    <w:rsid w:val="003648CC"/>
    <w:rsid w:val="00364ED4"/>
    <w:rsid w:val="00365075"/>
    <w:rsid w:val="003659DC"/>
    <w:rsid w:val="00365B5E"/>
    <w:rsid w:val="00365C9C"/>
    <w:rsid w:val="0036628B"/>
    <w:rsid w:val="0036663C"/>
    <w:rsid w:val="003671CE"/>
    <w:rsid w:val="00367859"/>
    <w:rsid w:val="00367E05"/>
    <w:rsid w:val="003704BA"/>
    <w:rsid w:val="00370C30"/>
    <w:rsid w:val="00370DC5"/>
    <w:rsid w:val="00370E78"/>
    <w:rsid w:val="003710E1"/>
    <w:rsid w:val="00371405"/>
    <w:rsid w:val="0037230C"/>
    <w:rsid w:val="00374171"/>
    <w:rsid w:val="003746A6"/>
    <w:rsid w:val="00374AFF"/>
    <w:rsid w:val="00374FAF"/>
    <w:rsid w:val="0037539F"/>
    <w:rsid w:val="00375B60"/>
    <w:rsid w:val="00375BA8"/>
    <w:rsid w:val="00375F34"/>
    <w:rsid w:val="003765B4"/>
    <w:rsid w:val="00377D04"/>
    <w:rsid w:val="00377E64"/>
    <w:rsid w:val="00377F78"/>
    <w:rsid w:val="00380057"/>
    <w:rsid w:val="0038049C"/>
    <w:rsid w:val="00380F45"/>
    <w:rsid w:val="00381AE8"/>
    <w:rsid w:val="00381F96"/>
    <w:rsid w:val="00382402"/>
    <w:rsid w:val="00382E9C"/>
    <w:rsid w:val="00383CB3"/>
    <w:rsid w:val="00383DA3"/>
    <w:rsid w:val="00383E98"/>
    <w:rsid w:val="003840B0"/>
    <w:rsid w:val="00384136"/>
    <w:rsid w:val="00385405"/>
    <w:rsid w:val="00385504"/>
    <w:rsid w:val="00385792"/>
    <w:rsid w:val="00385B89"/>
    <w:rsid w:val="003860C0"/>
    <w:rsid w:val="003868DE"/>
    <w:rsid w:val="00386DFD"/>
    <w:rsid w:val="00386F25"/>
    <w:rsid w:val="00387C5A"/>
    <w:rsid w:val="003901C5"/>
    <w:rsid w:val="003915F4"/>
    <w:rsid w:val="00392181"/>
    <w:rsid w:val="00392B1F"/>
    <w:rsid w:val="00392CA9"/>
    <w:rsid w:val="00393397"/>
    <w:rsid w:val="003933F0"/>
    <w:rsid w:val="00393ECB"/>
    <w:rsid w:val="003946C8"/>
    <w:rsid w:val="00395062"/>
    <w:rsid w:val="00395275"/>
    <w:rsid w:val="00395B94"/>
    <w:rsid w:val="00396C06"/>
    <w:rsid w:val="00396F24"/>
    <w:rsid w:val="0039799B"/>
    <w:rsid w:val="003A018A"/>
    <w:rsid w:val="003A0823"/>
    <w:rsid w:val="003A0A8C"/>
    <w:rsid w:val="003A0C1A"/>
    <w:rsid w:val="003A1631"/>
    <w:rsid w:val="003A1771"/>
    <w:rsid w:val="003A2561"/>
    <w:rsid w:val="003A31FB"/>
    <w:rsid w:val="003A3A27"/>
    <w:rsid w:val="003A4217"/>
    <w:rsid w:val="003A4606"/>
    <w:rsid w:val="003A46E4"/>
    <w:rsid w:val="003A47ED"/>
    <w:rsid w:val="003A480A"/>
    <w:rsid w:val="003A4937"/>
    <w:rsid w:val="003A4D8C"/>
    <w:rsid w:val="003A5DBA"/>
    <w:rsid w:val="003A6372"/>
    <w:rsid w:val="003A6796"/>
    <w:rsid w:val="003A7356"/>
    <w:rsid w:val="003A7E3E"/>
    <w:rsid w:val="003B07A0"/>
    <w:rsid w:val="003B1341"/>
    <w:rsid w:val="003B1ABE"/>
    <w:rsid w:val="003B1BEB"/>
    <w:rsid w:val="003B25F4"/>
    <w:rsid w:val="003B348C"/>
    <w:rsid w:val="003B43D9"/>
    <w:rsid w:val="003B4469"/>
    <w:rsid w:val="003B4A9A"/>
    <w:rsid w:val="003B5B44"/>
    <w:rsid w:val="003B606C"/>
    <w:rsid w:val="003B650F"/>
    <w:rsid w:val="003B65B4"/>
    <w:rsid w:val="003B6EF8"/>
    <w:rsid w:val="003C0318"/>
    <w:rsid w:val="003C09D1"/>
    <w:rsid w:val="003C09FC"/>
    <w:rsid w:val="003C1BEE"/>
    <w:rsid w:val="003C1C54"/>
    <w:rsid w:val="003C1D27"/>
    <w:rsid w:val="003C1D6B"/>
    <w:rsid w:val="003C1DE6"/>
    <w:rsid w:val="003C2848"/>
    <w:rsid w:val="003C3724"/>
    <w:rsid w:val="003C3AD7"/>
    <w:rsid w:val="003C3B82"/>
    <w:rsid w:val="003C3E00"/>
    <w:rsid w:val="003C3E95"/>
    <w:rsid w:val="003C4F5D"/>
    <w:rsid w:val="003C4F96"/>
    <w:rsid w:val="003C537A"/>
    <w:rsid w:val="003C56FF"/>
    <w:rsid w:val="003C5867"/>
    <w:rsid w:val="003C5B79"/>
    <w:rsid w:val="003C5F5D"/>
    <w:rsid w:val="003C60AC"/>
    <w:rsid w:val="003C64DE"/>
    <w:rsid w:val="003C6BC7"/>
    <w:rsid w:val="003C75D6"/>
    <w:rsid w:val="003C75EF"/>
    <w:rsid w:val="003C7C14"/>
    <w:rsid w:val="003C7C9C"/>
    <w:rsid w:val="003D07B5"/>
    <w:rsid w:val="003D0973"/>
    <w:rsid w:val="003D2ACC"/>
    <w:rsid w:val="003D2CF8"/>
    <w:rsid w:val="003D2E96"/>
    <w:rsid w:val="003D360F"/>
    <w:rsid w:val="003D3807"/>
    <w:rsid w:val="003D3972"/>
    <w:rsid w:val="003D42D6"/>
    <w:rsid w:val="003D442F"/>
    <w:rsid w:val="003D4D22"/>
    <w:rsid w:val="003D506E"/>
    <w:rsid w:val="003D50D7"/>
    <w:rsid w:val="003D5653"/>
    <w:rsid w:val="003D58EB"/>
    <w:rsid w:val="003D6527"/>
    <w:rsid w:val="003D65DA"/>
    <w:rsid w:val="003D6BD5"/>
    <w:rsid w:val="003D74F8"/>
    <w:rsid w:val="003E102C"/>
    <w:rsid w:val="003E13B1"/>
    <w:rsid w:val="003E17D1"/>
    <w:rsid w:val="003E1984"/>
    <w:rsid w:val="003E1C41"/>
    <w:rsid w:val="003E1CBD"/>
    <w:rsid w:val="003E1F52"/>
    <w:rsid w:val="003E2159"/>
    <w:rsid w:val="003E2A48"/>
    <w:rsid w:val="003E2FD5"/>
    <w:rsid w:val="003E3037"/>
    <w:rsid w:val="003E308C"/>
    <w:rsid w:val="003E30C2"/>
    <w:rsid w:val="003E313F"/>
    <w:rsid w:val="003E3886"/>
    <w:rsid w:val="003E39BA"/>
    <w:rsid w:val="003E3B0C"/>
    <w:rsid w:val="003E3E52"/>
    <w:rsid w:val="003E45D6"/>
    <w:rsid w:val="003E5B79"/>
    <w:rsid w:val="003E5F99"/>
    <w:rsid w:val="003E6DEE"/>
    <w:rsid w:val="003E762A"/>
    <w:rsid w:val="003E7817"/>
    <w:rsid w:val="003E7C4E"/>
    <w:rsid w:val="003F0158"/>
    <w:rsid w:val="003F015B"/>
    <w:rsid w:val="003F0480"/>
    <w:rsid w:val="003F084C"/>
    <w:rsid w:val="003F0E86"/>
    <w:rsid w:val="003F167A"/>
    <w:rsid w:val="003F1C46"/>
    <w:rsid w:val="003F1D07"/>
    <w:rsid w:val="003F275C"/>
    <w:rsid w:val="003F2917"/>
    <w:rsid w:val="003F2B48"/>
    <w:rsid w:val="003F3084"/>
    <w:rsid w:val="003F3697"/>
    <w:rsid w:val="003F3D5E"/>
    <w:rsid w:val="003F3EF5"/>
    <w:rsid w:val="003F4386"/>
    <w:rsid w:val="003F5001"/>
    <w:rsid w:val="003F548D"/>
    <w:rsid w:val="003F557B"/>
    <w:rsid w:val="003F5A4D"/>
    <w:rsid w:val="003F5DFB"/>
    <w:rsid w:val="003F5F3D"/>
    <w:rsid w:val="003F6F48"/>
    <w:rsid w:val="003F7144"/>
    <w:rsid w:val="003F774C"/>
    <w:rsid w:val="003F77CA"/>
    <w:rsid w:val="003F77FA"/>
    <w:rsid w:val="003F784B"/>
    <w:rsid w:val="003F7988"/>
    <w:rsid w:val="004001FD"/>
    <w:rsid w:val="0040068F"/>
    <w:rsid w:val="00401DB4"/>
    <w:rsid w:val="00402A2D"/>
    <w:rsid w:val="00402E38"/>
    <w:rsid w:val="00403FB4"/>
    <w:rsid w:val="004040EE"/>
    <w:rsid w:val="00404566"/>
    <w:rsid w:val="0040482F"/>
    <w:rsid w:val="004056C7"/>
    <w:rsid w:val="004057DA"/>
    <w:rsid w:val="00405DB5"/>
    <w:rsid w:val="00405EE5"/>
    <w:rsid w:val="004064E5"/>
    <w:rsid w:val="0040653A"/>
    <w:rsid w:val="0040710A"/>
    <w:rsid w:val="00407986"/>
    <w:rsid w:val="0041109C"/>
    <w:rsid w:val="004119E2"/>
    <w:rsid w:val="00411F2B"/>
    <w:rsid w:val="004120B2"/>
    <w:rsid w:val="00412C26"/>
    <w:rsid w:val="00413019"/>
    <w:rsid w:val="0041454E"/>
    <w:rsid w:val="00414E1C"/>
    <w:rsid w:val="004151B0"/>
    <w:rsid w:val="0041616D"/>
    <w:rsid w:val="00416C08"/>
    <w:rsid w:val="00417D15"/>
    <w:rsid w:val="00420377"/>
    <w:rsid w:val="0042049E"/>
    <w:rsid w:val="00420690"/>
    <w:rsid w:val="004215E6"/>
    <w:rsid w:val="00421611"/>
    <w:rsid w:val="00421945"/>
    <w:rsid w:val="00421990"/>
    <w:rsid w:val="00421AE3"/>
    <w:rsid w:val="0042239A"/>
    <w:rsid w:val="00422FAD"/>
    <w:rsid w:val="00424210"/>
    <w:rsid w:val="00424218"/>
    <w:rsid w:val="004247AD"/>
    <w:rsid w:val="00425063"/>
    <w:rsid w:val="00425832"/>
    <w:rsid w:val="00425895"/>
    <w:rsid w:val="00425949"/>
    <w:rsid w:val="00425BB5"/>
    <w:rsid w:val="00426065"/>
    <w:rsid w:val="0042608B"/>
    <w:rsid w:val="00426131"/>
    <w:rsid w:val="004262C3"/>
    <w:rsid w:val="00426529"/>
    <w:rsid w:val="00426691"/>
    <w:rsid w:val="004267E3"/>
    <w:rsid w:val="004269FD"/>
    <w:rsid w:val="00427772"/>
    <w:rsid w:val="004277FE"/>
    <w:rsid w:val="00427C95"/>
    <w:rsid w:val="00427E87"/>
    <w:rsid w:val="00427FD2"/>
    <w:rsid w:val="00430317"/>
    <w:rsid w:val="00430A24"/>
    <w:rsid w:val="00430CA7"/>
    <w:rsid w:val="00431EAD"/>
    <w:rsid w:val="00432183"/>
    <w:rsid w:val="00432B6A"/>
    <w:rsid w:val="004330AB"/>
    <w:rsid w:val="004330F2"/>
    <w:rsid w:val="00433162"/>
    <w:rsid w:val="00433341"/>
    <w:rsid w:val="00434924"/>
    <w:rsid w:val="00434DBA"/>
    <w:rsid w:val="004356B1"/>
    <w:rsid w:val="00436363"/>
    <w:rsid w:val="0043641B"/>
    <w:rsid w:val="004364D8"/>
    <w:rsid w:val="00436941"/>
    <w:rsid w:val="00440024"/>
    <w:rsid w:val="004400A4"/>
    <w:rsid w:val="004400E2"/>
    <w:rsid w:val="00440775"/>
    <w:rsid w:val="00440EDF"/>
    <w:rsid w:val="00441027"/>
    <w:rsid w:val="0044144E"/>
    <w:rsid w:val="00441B64"/>
    <w:rsid w:val="00441E75"/>
    <w:rsid w:val="00441F95"/>
    <w:rsid w:val="004423F6"/>
    <w:rsid w:val="00443197"/>
    <w:rsid w:val="00443EDF"/>
    <w:rsid w:val="00444D91"/>
    <w:rsid w:val="00444ED3"/>
    <w:rsid w:val="00445665"/>
    <w:rsid w:val="004459EC"/>
    <w:rsid w:val="00445ABB"/>
    <w:rsid w:val="00445BA6"/>
    <w:rsid w:val="00445D7D"/>
    <w:rsid w:val="00445F05"/>
    <w:rsid w:val="00446203"/>
    <w:rsid w:val="004471B9"/>
    <w:rsid w:val="0045053F"/>
    <w:rsid w:val="00450789"/>
    <w:rsid w:val="00450B63"/>
    <w:rsid w:val="00451020"/>
    <w:rsid w:val="004514CA"/>
    <w:rsid w:val="004519D0"/>
    <w:rsid w:val="00451B8F"/>
    <w:rsid w:val="00451E01"/>
    <w:rsid w:val="004527D8"/>
    <w:rsid w:val="004542D1"/>
    <w:rsid w:val="00454957"/>
    <w:rsid w:val="00454E2C"/>
    <w:rsid w:val="00455027"/>
    <w:rsid w:val="004551E3"/>
    <w:rsid w:val="004556B2"/>
    <w:rsid w:val="00455733"/>
    <w:rsid w:val="00455893"/>
    <w:rsid w:val="00455AAC"/>
    <w:rsid w:val="00455CF7"/>
    <w:rsid w:val="0045646A"/>
    <w:rsid w:val="004567AD"/>
    <w:rsid w:val="00456878"/>
    <w:rsid w:val="00456BFE"/>
    <w:rsid w:val="00456DB4"/>
    <w:rsid w:val="00456E41"/>
    <w:rsid w:val="00457523"/>
    <w:rsid w:val="004576EC"/>
    <w:rsid w:val="00457872"/>
    <w:rsid w:val="00457B88"/>
    <w:rsid w:val="00457C63"/>
    <w:rsid w:val="004606E8"/>
    <w:rsid w:val="00460F03"/>
    <w:rsid w:val="004610BA"/>
    <w:rsid w:val="004610F1"/>
    <w:rsid w:val="0046173C"/>
    <w:rsid w:val="0046188D"/>
    <w:rsid w:val="00461ACF"/>
    <w:rsid w:val="00461C7B"/>
    <w:rsid w:val="0046205B"/>
    <w:rsid w:val="004625ED"/>
    <w:rsid w:val="00462760"/>
    <w:rsid w:val="004627A6"/>
    <w:rsid w:val="004629D0"/>
    <w:rsid w:val="00462AB3"/>
    <w:rsid w:val="00462B5B"/>
    <w:rsid w:val="00463740"/>
    <w:rsid w:val="00463ECE"/>
    <w:rsid w:val="00463FFC"/>
    <w:rsid w:val="0046471C"/>
    <w:rsid w:val="0046487F"/>
    <w:rsid w:val="00464C67"/>
    <w:rsid w:val="004653D9"/>
    <w:rsid w:val="00465814"/>
    <w:rsid w:val="00465C4E"/>
    <w:rsid w:val="00465E3C"/>
    <w:rsid w:val="0046690D"/>
    <w:rsid w:val="00466BEE"/>
    <w:rsid w:val="00466EA6"/>
    <w:rsid w:val="004673EA"/>
    <w:rsid w:val="00467539"/>
    <w:rsid w:val="004675B3"/>
    <w:rsid w:val="00467961"/>
    <w:rsid w:val="00467FCB"/>
    <w:rsid w:val="00470C6F"/>
    <w:rsid w:val="00470C8C"/>
    <w:rsid w:val="00470CA1"/>
    <w:rsid w:val="00470EDD"/>
    <w:rsid w:val="004711E6"/>
    <w:rsid w:val="0047137A"/>
    <w:rsid w:val="0047198E"/>
    <w:rsid w:val="00471AFF"/>
    <w:rsid w:val="00471B45"/>
    <w:rsid w:val="004723BB"/>
    <w:rsid w:val="00472426"/>
    <w:rsid w:val="00472B82"/>
    <w:rsid w:val="00472C00"/>
    <w:rsid w:val="00472E8F"/>
    <w:rsid w:val="00472F80"/>
    <w:rsid w:val="0047353A"/>
    <w:rsid w:val="00473584"/>
    <w:rsid w:val="00473CB3"/>
    <w:rsid w:val="00474908"/>
    <w:rsid w:val="004750AB"/>
    <w:rsid w:val="00475859"/>
    <w:rsid w:val="00476032"/>
    <w:rsid w:val="00476EAD"/>
    <w:rsid w:val="00476EE5"/>
    <w:rsid w:val="00480739"/>
    <w:rsid w:val="004807C8"/>
    <w:rsid w:val="00480BB6"/>
    <w:rsid w:val="004813B5"/>
    <w:rsid w:val="004814AD"/>
    <w:rsid w:val="004816D1"/>
    <w:rsid w:val="00481C54"/>
    <w:rsid w:val="0048222F"/>
    <w:rsid w:val="00482995"/>
    <w:rsid w:val="004829D8"/>
    <w:rsid w:val="00482B26"/>
    <w:rsid w:val="00483035"/>
    <w:rsid w:val="004835C8"/>
    <w:rsid w:val="00485008"/>
    <w:rsid w:val="00485224"/>
    <w:rsid w:val="00485A9B"/>
    <w:rsid w:val="0048752D"/>
    <w:rsid w:val="004875D6"/>
    <w:rsid w:val="00487B00"/>
    <w:rsid w:val="00487E91"/>
    <w:rsid w:val="0049135A"/>
    <w:rsid w:val="004914E2"/>
    <w:rsid w:val="00491C3F"/>
    <w:rsid w:val="00491C71"/>
    <w:rsid w:val="00491D24"/>
    <w:rsid w:val="00492751"/>
    <w:rsid w:val="00492867"/>
    <w:rsid w:val="004928E8"/>
    <w:rsid w:val="004929E8"/>
    <w:rsid w:val="00492DE7"/>
    <w:rsid w:val="004933FE"/>
    <w:rsid w:val="00493AE0"/>
    <w:rsid w:val="00493E04"/>
    <w:rsid w:val="0049405D"/>
    <w:rsid w:val="00494151"/>
    <w:rsid w:val="004956DE"/>
    <w:rsid w:val="0049607B"/>
    <w:rsid w:val="004975B8"/>
    <w:rsid w:val="00497A07"/>
    <w:rsid w:val="00497BF0"/>
    <w:rsid w:val="00497DB7"/>
    <w:rsid w:val="00497F9C"/>
    <w:rsid w:val="004A19AB"/>
    <w:rsid w:val="004A1B06"/>
    <w:rsid w:val="004A1C62"/>
    <w:rsid w:val="004A1E99"/>
    <w:rsid w:val="004A202E"/>
    <w:rsid w:val="004A2A60"/>
    <w:rsid w:val="004A2AC1"/>
    <w:rsid w:val="004A2C36"/>
    <w:rsid w:val="004A2CF4"/>
    <w:rsid w:val="004A3811"/>
    <w:rsid w:val="004A3B15"/>
    <w:rsid w:val="004A3E9A"/>
    <w:rsid w:val="004A3EBB"/>
    <w:rsid w:val="004A3F17"/>
    <w:rsid w:val="004A4963"/>
    <w:rsid w:val="004A4A01"/>
    <w:rsid w:val="004A4A41"/>
    <w:rsid w:val="004A4D07"/>
    <w:rsid w:val="004A4D27"/>
    <w:rsid w:val="004A4FDA"/>
    <w:rsid w:val="004A536C"/>
    <w:rsid w:val="004A565B"/>
    <w:rsid w:val="004A5810"/>
    <w:rsid w:val="004A586C"/>
    <w:rsid w:val="004A59A0"/>
    <w:rsid w:val="004A5BEF"/>
    <w:rsid w:val="004A6954"/>
    <w:rsid w:val="004A73F6"/>
    <w:rsid w:val="004A75EF"/>
    <w:rsid w:val="004A7C4D"/>
    <w:rsid w:val="004B0261"/>
    <w:rsid w:val="004B06F1"/>
    <w:rsid w:val="004B08D8"/>
    <w:rsid w:val="004B0ABD"/>
    <w:rsid w:val="004B259C"/>
    <w:rsid w:val="004B25F8"/>
    <w:rsid w:val="004B38F6"/>
    <w:rsid w:val="004B3B6C"/>
    <w:rsid w:val="004B3D39"/>
    <w:rsid w:val="004B3E32"/>
    <w:rsid w:val="004B43D3"/>
    <w:rsid w:val="004B4875"/>
    <w:rsid w:val="004B582D"/>
    <w:rsid w:val="004B6026"/>
    <w:rsid w:val="004B6548"/>
    <w:rsid w:val="004B6BEA"/>
    <w:rsid w:val="004B6D8B"/>
    <w:rsid w:val="004B77AA"/>
    <w:rsid w:val="004B78D0"/>
    <w:rsid w:val="004B7A8A"/>
    <w:rsid w:val="004B7EE5"/>
    <w:rsid w:val="004C02EA"/>
    <w:rsid w:val="004C0357"/>
    <w:rsid w:val="004C0594"/>
    <w:rsid w:val="004C05F5"/>
    <w:rsid w:val="004C11F8"/>
    <w:rsid w:val="004C1B61"/>
    <w:rsid w:val="004C1BDB"/>
    <w:rsid w:val="004C1C8D"/>
    <w:rsid w:val="004C308B"/>
    <w:rsid w:val="004C3809"/>
    <w:rsid w:val="004C38C8"/>
    <w:rsid w:val="004C38C9"/>
    <w:rsid w:val="004C3A43"/>
    <w:rsid w:val="004C3B4B"/>
    <w:rsid w:val="004C3BA9"/>
    <w:rsid w:val="004C4B55"/>
    <w:rsid w:val="004C4E36"/>
    <w:rsid w:val="004C507E"/>
    <w:rsid w:val="004C5577"/>
    <w:rsid w:val="004C5E4C"/>
    <w:rsid w:val="004C7BC9"/>
    <w:rsid w:val="004C7C1C"/>
    <w:rsid w:val="004D01D6"/>
    <w:rsid w:val="004D04EA"/>
    <w:rsid w:val="004D07B7"/>
    <w:rsid w:val="004D0F01"/>
    <w:rsid w:val="004D0FEF"/>
    <w:rsid w:val="004D120E"/>
    <w:rsid w:val="004D1612"/>
    <w:rsid w:val="004D18ED"/>
    <w:rsid w:val="004D1B03"/>
    <w:rsid w:val="004D21B4"/>
    <w:rsid w:val="004D29C2"/>
    <w:rsid w:val="004D2D1E"/>
    <w:rsid w:val="004D3184"/>
    <w:rsid w:val="004D3440"/>
    <w:rsid w:val="004D3921"/>
    <w:rsid w:val="004D3B26"/>
    <w:rsid w:val="004D50CE"/>
    <w:rsid w:val="004D526A"/>
    <w:rsid w:val="004D541B"/>
    <w:rsid w:val="004D6232"/>
    <w:rsid w:val="004D6895"/>
    <w:rsid w:val="004D7348"/>
    <w:rsid w:val="004D77DA"/>
    <w:rsid w:val="004D7990"/>
    <w:rsid w:val="004D79C2"/>
    <w:rsid w:val="004E03F7"/>
    <w:rsid w:val="004E0BE8"/>
    <w:rsid w:val="004E1244"/>
    <w:rsid w:val="004E1786"/>
    <w:rsid w:val="004E1A9C"/>
    <w:rsid w:val="004E1B72"/>
    <w:rsid w:val="004E1B9B"/>
    <w:rsid w:val="004E1EC4"/>
    <w:rsid w:val="004E2072"/>
    <w:rsid w:val="004E2337"/>
    <w:rsid w:val="004E25DA"/>
    <w:rsid w:val="004E2872"/>
    <w:rsid w:val="004E2DA7"/>
    <w:rsid w:val="004E2FC0"/>
    <w:rsid w:val="004E333E"/>
    <w:rsid w:val="004E3726"/>
    <w:rsid w:val="004E48D3"/>
    <w:rsid w:val="004E495C"/>
    <w:rsid w:val="004E5021"/>
    <w:rsid w:val="004E642E"/>
    <w:rsid w:val="004E691C"/>
    <w:rsid w:val="004E6DF1"/>
    <w:rsid w:val="004E73D8"/>
    <w:rsid w:val="004F010F"/>
    <w:rsid w:val="004F0317"/>
    <w:rsid w:val="004F097E"/>
    <w:rsid w:val="004F0F3F"/>
    <w:rsid w:val="004F1542"/>
    <w:rsid w:val="004F19CD"/>
    <w:rsid w:val="004F20D6"/>
    <w:rsid w:val="004F2900"/>
    <w:rsid w:val="004F2977"/>
    <w:rsid w:val="004F2C6A"/>
    <w:rsid w:val="004F2F15"/>
    <w:rsid w:val="004F309F"/>
    <w:rsid w:val="004F404F"/>
    <w:rsid w:val="004F434C"/>
    <w:rsid w:val="004F440C"/>
    <w:rsid w:val="004F44B2"/>
    <w:rsid w:val="004F4665"/>
    <w:rsid w:val="004F48CC"/>
    <w:rsid w:val="004F576D"/>
    <w:rsid w:val="004F59C7"/>
    <w:rsid w:val="004F5D1B"/>
    <w:rsid w:val="004F69C7"/>
    <w:rsid w:val="004F6A06"/>
    <w:rsid w:val="004F6EBA"/>
    <w:rsid w:val="004F70E0"/>
    <w:rsid w:val="004F7403"/>
    <w:rsid w:val="004F743C"/>
    <w:rsid w:val="004F789B"/>
    <w:rsid w:val="004F7E30"/>
    <w:rsid w:val="00500C38"/>
    <w:rsid w:val="00501BA2"/>
    <w:rsid w:val="0050352E"/>
    <w:rsid w:val="00503748"/>
    <w:rsid w:val="0050458C"/>
    <w:rsid w:val="00504B39"/>
    <w:rsid w:val="00504D6E"/>
    <w:rsid w:val="00507275"/>
    <w:rsid w:val="0051001E"/>
    <w:rsid w:val="0051015A"/>
    <w:rsid w:val="00510660"/>
    <w:rsid w:val="00510BAF"/>
    <w:rsid w:val="00511226"/>
    <w:rsid w:val="005115B6"/>
    <w:rsid w:val="005116D0"/>
    <w:rsid w:val="00511FA1"/>
    <w:rsid w:val="005127A1"/>
    <w:rsid w:val="0051326F"/>
    <w:rsid w:val="005139E8"/>
    <w:rsid w:val="00513ADB"/>
    <w:rsid w:val="00513E5F"/>
    <w:rsid w:val="005142F7"/>
    <w:rsid w:val="005146C9"/>
    <w:rsid w:val="005148B1"/>
    <w:rsid w:val="005152F6"/>
    <w:rsid w:val="005154EA"/>
    <w:rsid w:val="00515855"/>
    <w:rsid w:val="00515E40"/>
    <w:rsid w:val="00515FDA"/>
    <w:rsid w:val="005160C5"/>
    <w:rsid w:val="005161DD"/>
    <w:rsid w:val="005163A4"/>
    <w:rsid w:val="00516A4E"/>
    <w:rsid w:val="00516C6E"/>
    <w:rsid w:val="00516E38"/>
    <w:rsid w:val="00517733"/>
    <w:rsid w:val="00517AA6"/>
    <w:rsid w:val="00517D9F"/>
    <w:rsid w:val="0052058D"/>
    <w:rsid w:val="005213CD"/>
    <w:rsid w:val="00521935"/>
    <w:rsid w:val="00521A39"/>
    <w:rsid w:val="00521F21"/>
    <w:rsid w:val="005227E7"/>
    <w:rsid w:val="005229B7"/>
    <w:rsid w:val="005236DC"/>
    <w:rsid w:val="00523A80"/>
    <w:rsid w:val="00523B26"/>
    <w:rsid w:val="005248D7"/>
    <w:rsid w:val="00524B21"/>
    <w:rsid w:val="00524E3F"/>
    <w:rsid w:val="0052534D"/>
    <w:rsid w:val="00525614"/>
    <w:rsid w:val="00526A09"/>
    <w:rsid w:val="00526BA9"/>
    <w:rsid w:val="0052724D"/>
    <w:rsid w:val="00527CBD"/>
    <w:rsid w:val="00530BED"/>
    <w:rsid w:val="00530CBB"/>
    <w:rsid w:val="0053102A"/>
    <w:rsid w:val="0053105F"/>
    <w:rsid w:val="00532394"/>
    <w:rsid w:val="00533033"/>
    <w:rsid w:val="0053325F"/>
    <w:rsid w:val="005334FB"/>
    <w:rsid w:val="00533529"/>
    <w:rsid w:val="00534806"/>
    <w:rsid w:val="00534BE1"/>
    <w:rsid w:val="00534E32"/>
    <w:rsid w:val="00534FD6"/>
    <w:rsid w:val="005353BB"/>
    <w:rsid w:val="0053580A"/>
    <w:rsid w:val="00536465"/>
    <w:rsid w:val="005368FB"/>
    <w:rsid w:val="005373F5"/>
    <w:rsid w:val="0053750E"/>
    <w:rsid w:val="00537703"/>
    <w:rsid w:val="005379C0"/>
    <w:rsid w:val="00537CBC"/>
    <w:rsid w:val="005409A2"/>
    <w:rsid w:val="00540B30"/>
    <w:rsid w:val="00540D22"/>
    <w:rsid w:val="00541220"/>
    <w:rsid w:val="00541574"/>
    <w:rsid w:val="00541905"/>
    <w:rsid w:val="00541AF2"/>
    <w:rsid w:val="00541C0A"/>
    <w:rsid w:val="00542A2D"/>
    <w:rsid w:val="00542C31"/>
    <w:rsid w:val="00543128"/>
    <w:rsid w:val="005431DD"/>
    <w:rsid w:val="005437A8"/>
    <w:rsid w:val="00544879"/>
    <w:rsid w:val="00544BFF"/>
    <w:rsid w:val="005452ED"/>
    <w:rsid w:val="00545710"/>
    <w:rsid w:val="0054593E"/>
    <w:rsid w:val="00545AB1"/>
    <w:rsid w:val="00545D42"/>
    <w:rsid w:val="0054715C"/>
    <w:rsid w:val="00547320"/>
    <w:rsid w:val="0054790E"/>
    <w:rsid w:val="0054793E"/>
    <w:rsid w:val="00547D6C"/>
    <w:rsid w:val="00547E54"/>
    <w:rsid w:val="005507CB"/>
    <w:rsid w:val="0055081E"/>
    <w:rsid w:val="0055090C"/>
    <w:rsid w:val="00550ACB"/>
    <w:rsid w:val="00550B1E"/>
    <w:rsid w:val="00550C78"/>
    <w:rsid w:val="0055136E"/>
    <w:rsid w:val="005516FA"/>
    <w:rsid w:val="00551B6A"/>
    <w:rsid w:val="00551BC3"/>
    <w:rsid w:val="005521AD"/>
    <w:rsid w:val="0055236B"/>
    <w:rsid w:val="0055243F"/>
    <w:rsid w:val="0055275C"/>
    <w:rsid w:val="0055286E"/>
    <w:rsid w:val="00552CAD"/>
    <w:rsid w:val="0055338B"/>
    <w:rsid w:val="00553922"/>
    <w:rsid w:val="005539A5"/>
    <w:rsid w:val="00553A94"/>
    <w:rsid w:val="00553CF5"/>
    <w:rsid w:val="0055419F"/>
    <w:rsid w:val="00554946"/>
    <w:rsid w:val="00554D8D"/>
    <w:rsid w:val="0055603E"/>
    <w:rsid w:val="005565FB"/>
    <w:rsid w:val="00556C27"/>
    <w:rsid w:val="0055727E"/>
    <w:rsid w:val="0055741D"/>
    <w:rsid w:val="00557486"/>
    <w:rsid w:val="00560200"/>
    <w:rsid w:val="00560455"/>
    <w:rsid w:val="0056083B"/>
    <w:rsid w:val="0056092C"/>
    <w:rsid w:val="00561B0F"/>
    <w:rsid w:val="005621D2"/>
    <w:rsid w:val="005621FF"/>
    <w:rsid w:val="00562386"/>
    <w:rsid w:val="00562936"/>
    <w:rsid w:val="00562EA7"/>
    <w:rsid w:val="0056316F"/>
    <w:rsid w:val="005631A8"/>
    <w:rsid w:val="005638C7"/>
    <w:rsid w:val="005638EC"/>
    <w:rsid w:val="00563EA3"/>
    <w:rsid w:val="005646F3"/>
    <w:rsid w:val="00564872"/>
    <w:rsid w:val="0056494F"/>
    <w:rsid w:val="0056497D"/>
    <w:rsid w:val="00565348"/>
    <w:rsid w:val="005654C3"/>
    <w:rsid w:val="00565D0B"/>
    <w:rsid w:val="00566DA9"/>
    <w:rsid w:val="00566EF8"/>
    <w:rsid w:val="0056707C"/>
    <w:rsid w:val="0056738F"/>
    <w:rsid w:val="005677E0"/>
    <w:rsid w:val="00567A05"/>
    <w:rsid w:val="00567F9C"/>
    <w:rsid w:val="005707EA"/>
    <w:rsid w:val="00570944"/>
    <w:rsid w:val="00570E11"/>
    <w:rsid w:val="00570F79"/>
    <w:rsid w:val="00571C03"/>
    <w:rsid w:val="005727B6"/>
    <w:rsid w:val="0057311A"/>
    <w:rsid w:val="0057438F"/>
    <w:rsid w:val="00575589"/>
    <w:rsid w:val="00575603"/>
    <w:rsid w:val="00575E5B"/>
    <w:rsid w:val="005762CF"/>
    <w:rsid w:val="00576771"/>
    <w:rsid w:val="0057678B"/>
    <w:rsid w:val="005769B8"/>
    <w:rsid w:val="005769F1"/>
    <w:rsid w:val="00576B83"/>
    <w:rsid w:val="00576E6D"/>
    <w:rsid w:val="0057707B"/>
    <w:rsid w:val="005803B7"/>
    <w:rsid w:val="005806FA"/>
    <w:rsid w:val="005809B7"/>
    <w:rsid w:val="005810A5"/>
    <w:rsid w:val="00581205"/>
    <w:rsid w:val="00581981"/>
    <w:rsid w:val="00581B07"/>
    <w:rsid w:val="00582223"/>
    <w:rsid w:val="005823FD"/>
    <w:rsid w:val="00582A6C"/>
    <w:rsid w:val="00582A70"/>
    <w:rsid w:val="00582D5F"/>
    <w:rsid w:val="00583042"/>
    <w:rsid w:val="00583338"/>
    <w:rsid w:val="005833AA"/>
    <w:rsid w:val="005849E0"/>
    <w:rsid w:val="00585368"/>
    <w:rsid w:val="005859C3"/>
    <w:rsid w:val="005859D6"/>
    <w:rsid w:val="00585A10"/>
    <w:rsid w:val="00585F9D"/>
    <w:rsid w:val="00586183"/>
    <w:rsid w:val="005865E0"/>
    <w:rsid w:val="0058668B"/>
    <w:rsid w:val="005866CF"/>
    <w:rsid w:val="00586945"/>
    <w:rsid w:val="00586A23"/>
    <w:rsid w:val="00586D29"/>
    <w:rsid w:val="00587180"/>
    <w:rsid w:val="0058734F"/>
    <w:rsid w:val="00587B80"/>
    <w:rsid w:val="005907E1"/>
    <w:rsid w:val="00590DC4"/>
    <w:rsid w:val="00591185"/>
    <w:rsid w:val="00592247"/>
    <w:rsid w:val="00592937"/>
    <w:rsid w:val="00592A0F"/>
    <w:rsid w:val="0059371F"/>
    <w:rsid w:val="0059494F"/>
    <w:rsid w:val="00594C5B"/>
    <w:rsid w:val="005954F6"/>
    <w:rsid w:val="0059551C"/>
    <w:rsid w:val="00595689"/>
    <w:rsid w:val="00595864"/>
    <w:rsid w:val="00595CA6"/>
    <w:rsid w:val="00595E20"/>
    <w:rsid w:val="00595FD0"/>
    <w:rsid w:val="00596FD9"/>
    <w:rsid w:val="005978DB"/>
    <w:rsid w:val="00597C64"/>
    <w:rsid w:val="00597D74"/>
    <w:rsid w:val="00597FC0"/>
    <w:rsid w:val="005A00BD"/>
    <w:rsid w:val="005A06C3"/>
    <w:rsid w:val="005A1D9F"/>
    <w:rsid w:val="005A20FD"/>
    <w:rsid w:val="005A2551"/>
    <w:rsid w:val="005A266E"/>
    <w:rsid w:val="005A2719"/>
    <w:rsid w:val="005A3646"/>
    <w:rsid w:val="005A3EC8"/>
    <w:rsid w:val="005A4270"/>
    <w:rsid w:val="005A477D"/>
    <w:rsid w:val="005A4EDF"/>
    <w:rsid w:val="005A593F"/>
    <w:rsid w:val="005A596E"/>
    <w:rsid w:val="005A61AE"/>
    <w:rsid w:val="005A6533"/>
    <w:rsid w:val="005A671F"/>
    <w:rsid w:val="005A7302"/>
    <w:rsid w:val="005A734B"/>
    <w:rsid w:val="005A79F7"/>
    <w:rsid w:val="005A7F6A"/>
    <w:rsid w:val="005B0D35"/>
    <w:rsid w:val="005B0E4E"/>
    <w:rsid w:val="005B1112"/>
    <w:rsid w:val="005B12F5"/>
    <w:rsid w:val="005B1E95"/>
    <w:rsid w:val="005B21C2"/>
    <w:rsid w:val="005B2219"/>
    <w:rsid w:val="005B2278"/>
    <w:rsid w:val="005B22C8"/>
    <w:rsid w:val="005B29EA"/>
    <w:rsid w:val="005B39E3"/>
    <w:rsid w:val="005B5B49"/>
    <w:rsid w:val="005B63BF"/>
    <w:rsid w:val="005B64D1"/>
    <w:rsid w:val="005B7961"/>
    <w:rsid w:val="005B7BC0"/>
    <w:rsid w:val="005C0463"/>
    <w:rsid w:val="005C04F5"/>
    <w:rsid w:val="005C0D19"/>
    <w:rsid w:val="005C17DF"/>
    <w:rsid w:val="005C3205"/>
    <w:rsid w:val="005C3496"/>
    <w:rsid w:val="005C37CB"/>
    <w:rsid w:val="005C3A8D"/>
    <w:rsid w:val="005C47FA"/>
    <w:rsid w:val="005C4EF0"/>
    <w:rsid w:val="005C53C1"/>
    <w:rsid w:val="005C5B39"/>
    <w:rsid w:val="005C5F54"/>
    <w:rsid w:val="005C6280"/>
    <w:rsid w:val="005C66AF"/>
    <w:rsid w:val="005C78A5"/>
    <w:rsid w:val="005D0C0E"/>
    <w:rsid w:val="005D1288"/>
    <w:rsid w:val="005D1BB9"/>
    <w:rsid w:val="005D22EA"/>
    <w:rsid w:val="005D2AEE"/>
    <w:rsid w:val="005D36D9"/>
    <w:rsid w:val="005D4511"/>
    <w:rsid w:val="005D4588"/>
    <w:rsid w:val="005D5089"/>
    <w:rsid w:val="005D52AF"/>
    <w:rsid w:val="005D5CC5"/>
    <w:rsid w:val="005D6807"/>
    <w:rsid w:val="005D6932"/>
    <w:rsid w:val="005D7CAF"/>
    <w:rsid w:val="005E001C"/>
    <w:rsid w:val="005E0148"/>
    <w:rsid w:val="005E0347"/>
    <w:rsid w:val="005E0B35"/>
    <w:rsid w:val="005E0B5C"/>
    <w:rsid w:val="005E1EB9"/>
    <w:rsid w:val="005E2085"/>
    <w:rsid w:val="005E22F5"/>
    <w:rsid w:val="005E23CB"/>
    <w:rsid w:val="005E245A"/>
    <w:rsid w:val="005E27A2"/>
    <w:rsid w:val="005E2BC2"/>
    <w:rsid w:val="005E4239"/>
    <w:rsid w:val="005E4933"/>
    <w:rsid w:val="005E50F3"/>
    <w:rsid w:val="005E5E98"/>
    <w:rsid w:val="005E6004"/>
    <w:rsid w:val="005E6015"/>
    <w:rsid w:val="005E6131"/>
    <w:rsid w:val="005E64D5"/>
    <w:rsid w:val="005E6784"/>
    <w:rsid w:val="005E6932"/>
    <w:rsid w:val="005E697A"/>
    <w:rsid w:val="005E6FCA"/>
    <w:rsid w:val="005E6FDB"/>
    <w:rsid w:val="005F008B"/>
    <w:rsid w:val="005F0576"/>
    <w:rsid w:val="005F0708"/>
    <w:rsid w:val="005F0CDD"/>
    <w:rsid w:val="005F0EDC"/>
    <w:rsid w:val="005F0FA1"/>
    <w:rsid w:val="005F12AA"/>
    <w:rsid w:val="005F1ACE"/>
    <w:rsid w:val="005F2A8B"/>
    <w:rsid w:val="005F2AEC"/>
    <w:rsid w:val="005F309F"/>
    <w:rsid w:val="005F31D6"/>
    <w:rsid w:val="005F3653"/>
    <w:rsid w:val="005F39FC"/>
    <w:rsid w:val="005F3B01"/>
    <w:rsid w:val="005F3B2D"/>
    <w:rsid w:val="005F401D"/>
    <w:rsid w:val="005F440F"/>
    <w:rsid w:val="005F45D1"/>
    <w:rsid w:val="005F476A"/>
    <w:rsid w:val="005F4A93"/>
    <w:rsid w:val="005F4AAB"/>
    <w:rsid w:val="005F5182"/>
    <w:rsid w:val="005F536E"/>
    <w:rsid w:val="005F5E3A"/>
    <w:rsid w:val="005F63E1"/>
    <w:rsid w:val="005F6DF0"/>
    <w:rsid w:val="005F7C50"/>
    <w:rsid w:val="0060005B"/>
    <w:rsid w:val="0060031C"/>
    <w:rsid w:val="006003A8"/>
    <w:rsid w:val="006006B8"/>
    <w:rsid w:val="00600711"/>
    <w:rsid w:val="006009F1"/>
    <w:rsid w:val="006014B5"/>
    <w:rsid w:val="006014EF"/>
    <w:rsid w:val="006015ED"/>
    <w:rsid w:val="0060165C"/>
    <w:rsid w:val="006022CD"/>
    <w:rsid w:val="00602A3D"/>
    <w:rsid w:val="00602BDC"/>
    <w:rsid w:val="00602BF3"/>
    <w:rsid w:val="00602C83"/>
    <w:rsid w:val="006031A2"/>
    <w:rsid w:val="006033C3"/>
    <w:rsid w:val="00603878"/>
    <w:rsid w:val="00603C66"/>
    <w:rsid w:val="00603CC4"/>
    <w:rsid w:val="006042F0"/>
    <w:rsid w:val="0060444B"/>
    <w:rsid w:val="00605300"/>
    <w:rsid w:val="006056C2"/>
    <w:rsid w:val="00605C74"/>
    <w:rsid w:val="00605CC0"/>
    <w:rsid w:val="0060606D"/>
    <w:rsid w:val="0060607C"/>
    <w:rsid w:val="00607047"/>
    <w:rsid w:val="006072EC"/>
    <w:rsid w:val="0061031F"/>
    <w:rsid w:val="00610698"/>
    <w:rsid w:val="006107AC"/>
    <w:rsid w:val="006116E5"/>
    <w:rsid w:val="0061204C"/>
    <w:rsid w:val="0061212F"/>
    <w:rsid w:val="0061236D"/>
    <w:rsid w:val="0061461D"/>
    <w:rsid w:val="00614D64"/>
    <w:rsid w:val="00615208"/>
    <w:rsid w:val="006155D8"/>
    <w:rsid w:val="00615858"/>
    <w:rsid w:val="00615A10"/>
    <w:rsid w:val="00615AC4"/>
    <w:rsid w:val="00615C9B"/>
    <w:rsid w:val="00616196"/>
    <w:rsid w:val="0061634D"/>
    <w:rsid w:val="006166B9"/>
    <w:rsid w:val="00616F2F"/>
    <w:rsid w:val="00617A30"/>
    <w:rsid w:val="00617B2A"/>
    <w:rsid w:val="00617EE5"/>
    <w:rsid w:val="00617F4B"/>
    <w:rsid w:val="006200E6"/>
    <w:rsid w:val="006201F1"/>
    <w:rsid w:val="00620765"/>
    <w:rsid w:val="00620E41"/>
    <w:rsid w:val="006214CD"/>
    <w:rsid w:val="0062169D"/>
    <w:rsid w:val="00621B31"/>
    <w:rsid w:val="00621C8C"/>
    <w:rsid w:val="00621EB3"/>
    <w:rsid w:val="006226E4"/>
    <w:rsid w:val="00622978"/>
    <w:rsid w:val="00622D4C"/>
    <w:rsid w:val="00623008"/>
    <w:rsid w:val="00623949"/>
    <w:rsid w:val="00623EDE"/>
    <w:rsid w:val="0062437C"/>
    <w:rsid w:val="006243DC"/>
    <w:rsid w:val="006244D1"/>
    <w:rsid w:val="0062515C"/>
    <w:rsid w:val="006255BB"/>
    <w:rsid w:val="0062587F"/>
    <w:rsid w:val="00626242"/>
    <w:rsid w:val="006263C3"/>
    <w:rsid w:val="00626953"/>
    <w:rsid w:val="00626B4F"/>
    <w:rsid w:val="00626B89"/>
    <w:rsid w:val="00626D95"/>
    <w:rsid w:val="0062749F"/>
    <w:rsid w:val="006279F9"/>
    <w:rsid w:val="00627A32"/>
    <w:rsid w:val="00631586"/>
    <w:rsid w:val="0063191D"/>
    <w:rsid w:val="00631D02"/>
    <w:rsid w:val="00631DD2"/>
    <w:rsid w:val="00631F1C"/>
    <w:rsid w:val="00632DA1"/>
    <w:rsid w:val="006336A6"/>
    <w:rsid w:val="00633858"/>
    <w:rsid w:val="00633B9E"/>
    <w:rsid w:val="0063527A"/>
    <w:rsid w:val="006355C2"/>
    <w:rsid w:val="00635B20"/>
    <w:rsid w:val="00635C45"/>
    <w:rsid w:val="00635F0C"/>
    <w:rsid w:val="0063641A"/>
    <w:rsid w:val="00636531"/>
    <w:rsid w:val="0063665F"/>
    <w:rsid w:val="00637000"/>
    <w:rsid w:val="0063730C"/>
    <w:rsid w:val="006374C1"/>
    <w:rsid w:val="006402A3"/>
    <w:rsid w:val="00640965"/>
    <w:rsid w:val="00640AFB"/>
    <w:rsid w:val="00641396"/>
    <w:rsid w:val="0064276F"/>
    <w:rsid w:val="00642D3C"/>
    <w:rsid w:val="00642D73"/>
    <w:rsid w:val="0064307E"/>
    <w:rsid w:val="00643A9D"/>
    <w:rsid w:val="00643B1B"/>
    <w:rsid w:val="00643B31"/>
    <w:rsid w:val="00643BCD"/>
    <w:rsid w:val="00643ED5"/>
    <w:rsid w:val="006448B3"/>
    <w:rsid w:val="00644DE9"/>
    <w:rsid w:val="00644FE0"/>
    <w:rsid w:val="00645642"/>
    <w:rsid w:val="00645A7D"/>
    <w:rsid w:val="00647369"/>
    <w:rsid w:val="006500AF"/>
    <w:rsid w:val="0065022D"/>
    <w:rsid w:val="0065029B"/>
    <w:rsid w:val="0065087C"/>
    <w:rsid w:val="00650BA2"/>
    <w:rsid w:val="00650D92"/>
    <w:rsid w:val="00650E2A"/>
    <w:rsid w:val="0065168F"/>
    <w:rsid w:val="00651808"/>
    <w:rsid w:val="00651820"/>
    <w:rsid w:val="006520CD"/>
    <w:rsid w:val="00652857"/>
    <w:rsid w:val="00652B1E"/>
    <w:rsid w:val="006532A8"/>
    <w:rsid w:val="00653964"/>
    <w:rsid w:val="00653D61"/>
    <w:rsid w:val="00653E43"/>
    <w:rsid w:val="00653FA8"/>
    <w:rsid w:val="00654832"/>
    <w:rsid w:val="00654D9D"/>
    <w:rsid w:val="006555E8"/>
    <w:rsid w:val="006559AC"/>
    <w:rsid w:val="00655AC5"/>
    <w:rsid w:val="00655C92"/>
    <w:rsid w:val="00655CE7"/>
    <w:rsid w:val="006561AB"/>
    <w:rsid w:val="00656579"/>
    <w:rsid w:val="00657133"/>
    <w:rsid w:val="0065749B"/>
    <w:rsid w:val="0066039F"/>
    <w:rsid w:val="006603C1"/>
    <w:rsid w:val="00660543"/>
    <w:rsid w:val="006605CC"/>
    <w:rsid w:val="006607A9"/>
    <w:rsid w:val="00661120"/>
    <w:rsid w:val="006620BB"/>
    <w:rsid w:val="00662125"/>
    <w:rsid w:val="00662232"/>
    <w:rsid w:val="00664669"/>
    <w:rsid w:val="006647C3"/>
    <w:rsid w:val="00664EDC"/>
    <w:rsid w:val="0066581D"/>
    <w:rsid w:val="00666004"/>
    <w:rsid w:val="0066625D"/>
    <w:rsid w:val="0066652F"/>
    <w:rsid w:val="00666780"/>
    <w:rsid w:val="0066680C"/>
    <w:rsid w:val="00666D08"/>
    <w:rsid w:val="0067064E"/>
    <w:rsid w:val="00670D30"/>
    <w:rsid w:val="006710F5"/>
    <w:rsid w:val="006722D5"/>
    <w:rsid w:val="0067271B"/>
    <w:rsid w:val="00672CE2"/>
    <w:rsid w:val="00673296"/>
    <w:rsid w:val="006736B6"/>
    <w:rsid w:val="006737DC"/>
    <w:rsid w:val="0067444C"/>
    <w:rsid w:val="00674652"/>
    <w:rsid w:val="00674F4B"/>
    <w:rsid w:val="00675039"/>
    <w:rsid w:val="00675042"/>
    <w:rsid w:val="00675247"/>
    <w:rsid w:val="0067632B"/>
    <w:rsid w:val="0067698C"/>
    <w:rsid w:val="00676CB1"/>
    <w:rsid w:val="00676E46"/>
    <w:rsid w:val="00677117"/>
    <w:rsid w:val="0067795A"/>
    <w:rsid w:val="00677DB5"/>
    <w:rsid w:val="00680022"/>
    <w:rsid w:val="0068006F"/>
    <w:rsid w:val="006805CA"/>
    <w:rsid w:val="006807A0"/>
    <w:rsid w:val="006807D5"/>
    <w:rsid w:val="00680D34"/>
    <w:rsid w:val="006812A6"/>
    <w:rsid w:val="00681AD9"/>
    <w:rsid w:val="00681B61"/>
    <w:rsid w:val="006823EF"/>
    <w:rsid w:val="006833E6"/>
    <w:rsid w:val="006836AC"/>
    <w:rsid w:val="006839B0"/>
    <w:rsid w:val="00683A7D"/>
    <w:rsid w:val="00683CBD"/>
    <w:rsid w:val="00683E05"/>
    <w:rsid w:val="0068488E"/>
    <w:rsid w:val="00684CB7"/>
    <w:rsid w:val="00684F04"/>
    <w:rsid w:val="00685248"/>
    <w:rsid w:val="00685E2B"/>
    <w:rsid w:val="0068656E"/>
    <w:rsid w:val="00687C9A"/>
    <w:rsid w:val="00687DBB"/>
    <w:rsid w:val="00691099"/>
    <w:rsid w:val="00691573"/>
    <w:rsid w:val="00691654"/>
    <w:rsid w:val="006923BA"/>
    <w:rsid w:val="00692BCA"/>
    <w:rsid w:val="00692D66"/>
    <w:rsid w:val="00693237"/>
    <w:rsid w:val="006934B2"/>
    <w:rsid w:val="00693A54"/>
    <w:rsid w:val="00693CA4"/>
    <w:rsid w:val="006943D5"/>
    <w:rsid w:val="00694CCD"/>
    <w:rsid w:val="00695446"/>
    <w:rsid w:val="006957FA"/>
    <w:rsid w:val="006959AC"/>
    <w:rsid w:val="006969BA"/>
    <w:rsid w:val="00696CBD"/>
    <w:rsid w:val="0069731F"/>
    <w:rsid w:val="00697ED5"/>
    <w:rsid w:val="006A0270"/>
    <w:rsid w:val="006A038D"/>
    <w:rsid w:val="006A04D3"/>
    <w:rsid w:val="006A0EF1"/>
    <w:rsid w:val="006A0F7D"/>
    <w:rsid w:val="006A102E"/>
    <w:rsid w:val="006A11CE"/>
    <w:rsid w:val="006A124D"/>
    <w:rsid w:val="006A181D"/>
    <w:rsid w:val="006A1F34"/>
    <w:rsid w:val="006A2E11"/>
    <w:rsid w:val="006A3567"/>
    <w:rsid w:val="006A35FE"/>
    <w:rsid w:val="006A461A"/>
    <w:rsid w:val="006A46C6"/>
    <w:rsid w:val="006A4975"/>
    <w:rsid w:val="006A499E"/>
    <w:rsid w:val="006A536D"/>
    <w:rsid w:val="006A560D"/>
    <w:rsid w:val="006A56BE"/>
    <w:rsid w:val="006A5D5F"/>
    <w:rsid w:val="006A5F94"/>
    <w:rsid w:val="006A6815"/>
    <w:rsid w:val="006A68C0"/>
    <w:rsid w:val="006A6B78"/>
    <w:rsid w:val="006A7C3F"/>
    <w:rsid w:val="006B006A"/>
    <w:rsid w:val="006B1077"/>
    <w:rsid w:val="006B13F1"/>
    <w:rsid w:val="006B1860"/>
    <w:rsid w:val="006B1D60"/>
    <w:rsid w:val="006B21A2"/>
    <w:rsid w:val="006B23D2"/>
    <w:rsid w:val="006B263F"/>
    <w:rsid w:val="006B404A"/>
    <w:rsid w:val="006B41B7"/>
    <w:rsid w:val="006B4ACE"/>
    <w:rsid w:val="006B4CD3"/>
    <w:rsid w:val="006B5273"/>
    <w:rsid w:val="006B5BDB"/>
    <w:rsid w:val="006B5E52"/>
    <w:rsid w:val="006B6272"/>
    <w:rsid w:val="006B62ED"/>
    <w:rsid w:val="006B6403"/>
    <w:rsid w:val="006B6DB0"/>
    <w:rsid w:val="006B6EEA"/>
    <w:rsid w:val="006B7334"/>
    <w:rsid w:val="006B7439"/>
    <w:rsid w:val="006B7637"/>
    <w:rsid w:val="006B7E9D"/>
    <w:rsid w:val="006C046A"/>
    <w:rsid w:val="006C068A"/>
    <w:rsid w:val="006C0718"/>
    <w:rsid w:val="006C1336"/>
    <w:rsid w:val="006C1661"/>
    <w:rsid w:val="006C188A"/>
    <w:rsid w:val="006C1CAD"/>
    <w:rsid w:val="006C2730"/>
    <w:rsid w:val="006C290A"/>
    <w:rsid w:val="006C296E"/>
    <w:rsid w:val="006C2A6D"/>
    <w:rsid w:val="006C32A7"/>
    <w:rsid w:val="006C3367"/>
    <w:rsid w:val="006C366B"/>
    <w:rsid w:val="006C3E1B"/>
    <w:rsid w:val="006C4F41"/>
    <w:rsid w:val="006C5B82"/>
    <w:rsid w:val="006C737D"/>
    <w:rsid w:val="006C7B01"/>
    <w:rsid w:val="006C7CB7"/>
    <w:rsid w:val="006D0099"/>
    <w:rsid w:val="006D015D"/>
    <w:rsid w:val="006D070F"/>
    <w:rsid w:val="006D0724"/>
    <w:rsid w:val="006D103E"/>
    <w:rsid w:val="006D1134"/>
    <w:rsid w:val="006D11A1"/>
    <w:rsid w:val="006D145B"/>
    <w:rsid w:val="006D15E0"/>
    <w:rsid w:val="006D1723"/>
    <w:rsid w:val="006D1C0E"/>
    <w:rsid w:val="006D2B92"/>
    <w:rsid w:val="006D3D07"/>
    <w:rsid w:val="006D4728"/>
    <w:rsid w:val="006D48D3"/>
    <w:rsid w:val="006D51D4"/>
    <w:rsid w:val="006D6D2C"/>
    <w:rsid w:val="006D6DE6"/>
    <w:rsid w:val="006D74D9"/>
    <w:rsid w:val="006D769B"/>
    <w:rsid w:val="006D7896"/>
    <w:rsid w:val="006D7A9C"/>
    <w:rsid w:val="006D7B7F"/>
    <w:rsid w:val="006D7C13"/>
    <w:rsid w:val="006D7F33"/>
    <w:rsid w:val="006E015D"/>
    <w:rsid w:val="006E01C1"/>
    <w:rsid w:val="006E0245"/>
    <w:rsid w:val="006E07A7"/>
    <w:rsid w:val="006E085D"/>
    <w:rsid w:val="006E0B0E"/>
    <w:rsid w:val="006E1035"/>
    <w:rsid w:val="006E1343"/>
    <w:rsid w:val="006E1412"/>
    <w:rsid w:val="006E1583"/>
    <w:rsid w:val="006E294D"/>
    <w:rsid w:val="006E3979"/>
    <w:rsid w:val="006E3A56"/>
    <w:rsid w:val="006E3E7D"/>
    <w:rsid w:val="006E4346"/>
    <w:rsid w:val="006E5165"/>
    <w:rsid w:val="006E53E5"/>
    <w:rsid w:val="006E547A"/>
    <w:rsid w:val="006E5F25"/>
    <w:rsid w:val="006E616B"/>
    <w:rsid w:val="006E6253"/>
    <w:rsid w:val="006E67E9"/>
    <w:rsid w:val="006E6B88"/>
    <w:rsid w:val="006E6EA2"/>
    <w:rsid w:val="006E7055"/>
    <w:rsid w:val="006E7227"/>
    <w:rsid w:val="006E76DC"/>
    <w:rsid w:val="006E7AD4"/>
    <w:rsid w:val="006E7CB2"/>
    <w:rsid w:val="006F02B3"/>
    <w:rsid w:val="006F107F"/>
    <w:rsid w:val="006F144A"/>
    <w:rsid w:val="006F157D"/>
    <w:rsid w:val="006F1792"/>
    <w:rsid w:val="006F1D7B"/>
    <w:rsid w:val="006F2057"/>
    <w:rsid w:val="006F2831"/>
    <w:rsid w:val="006F2947"/>
    <w:rsid w:val="006F3392"/>
    <w:rsid w:val="006F5552"/>
    <w:rsid w:val="006F58D2"/>
    <w:rsid w:val="006F5F56"/>
    <w:rsid w:val="006F69CF"/>
    <w:rsid w:val="006F708D"/>
    <w:rsid w:val="006F754A"/>
    <w:rsid w:val="006F79C6"/>
    <w:rsid w:val="006F7FB5"/>
    <w:rsid w:val="00700482"/>
    <w:rsid w:val="00700559"/>
    <w:rsid w:val="00701B4D"/>
    <w:rsid w:val="00701F8E"/>
    <w:rsid w:val="0070214E"/>
    <w:rsid w:val="00702210"/>
    <w:rsid w:val="00702296"/>
    <w:rsid w:val="0070244A"/>
    <w:rsid w:val="00702475"/>
    <w:rsid w:val="00702DFE"/>
    <w:rsid w:val="0070399E"/>
    <w:rsid w:val="00703E01"/>
    <w:rsid w:val="0070458C"/>
    <w:rsid w:val="007053B0"/>
    <w:rsid w:val="00705581"/>
    <w:rsid w:val="00705F42"/>
    <w:rsid w:val="0070615E"/>
    <w:rsid w:val="007069FB"/>
    <w:rsid w:val="00706C62"/>
    <w:rsid w:val="007073A7"/>
    <w:rsid w:val="00710383"/>
    <w:rsid w:val="00710456"/>
    <w:rsid w:val="00710B05"/>
    <w:rsid w:val="00710BC9"/>
    <w:rsid w:val="007110E3"/>
    <w:rsid w:val="00711555"/>
    <w:rsid w:val="007121EA"/>
    <w:rsid w:val="0071245C"/>
    <w:rsid w:val="00713F00"/>
    <w:rsid w:val="0071411E"/>
    <w:rsid w:val="00714617"/>
    <w:rsid w:val="00714753"/>
    <w:rsid w:val="00714825"/>
    <w:rsid w:val="00714AF6"/>
    <w:rsid w:val="00714BA2"/>
    <w:rsid w:val="00715280"/>
    <w:rsid w:val="00715466"/>
    <w:rsid w:val="00715A20"/>
    <w:rsid w:val="00715D39"/>
    <w:rsid w:val="0071621E"/>
    <w:rsid w:val="007163A9"/>
    <w:rsid w:val="0071664C"/>
    <w:rsid w:val="0071718B"/>
    <w:rsid w:val="0071750A"/>
    <w:rsid w:val="007200F3"/>
    <w:rsid w:val="007206BB"/>
    <w:rsid w:val="00720931"/>
    <w:rsid w:val="00720F04"/>
    <w:rsid w:val="00721381"/>
    <w:rsid w:val="007215F1"/>
    <w:rsid w:val="00721668"/>
    <w:rsid w:val="007216C2"/>
    <w:rsid w:val="00721DFB"/>
    <w:rsid w:val="0072246E"/>
    <w:rsid w:val="00722548"/>
    <w:rsid w:val="007227CE"/>
    <w:rsid w:val="00722897"/>
    <w:rsid w:val="00722A04"/>
    <w:rsid w:val="00722BFE"/>
    <w:rsid w:val="00722E54"/>
    <w:rsid w:val="00723125"/>
    <w:rsid w:val="00723486"/>
    <w:rsid w:val="00723652"/>
    <w:rsid w:val="00723A48"/>
    <w:rsid w:val="00723E86"/>
    <w:rsid w:val="007246A3"/>
    <w:rsid w:val="00725277"/>
    <w:rsid w:val="007257EC"/>
    <w:rsid w:val="0072592C"/>
    <w:rsid w:val="007259C7"/>
    <w:rsid w:val="0072658D"/>
    <w:rsid w:val="0072687D"/>
    <w:rsid w:val="00727064"/>
    <w:rsid w:val="007277DF"/>
    <w:rsid w:val="00730A91"/>
    <w:rsid w:val="00730B0B"/>
    <w:rsid w:val="00730B13"/>
    <w:rsid w:val="00730B39"/>
    <w:rsid w:val="00730C66"/>
    <w:rsid w:val="00730D8E"/>
    <w:rsid w:val="0073109E"/>
    <w:rsid w:val="0073137C"/>
    <w:rsid w:val="007318D9"/>
    <w:rsid w:val="007319C5"/>
    <w:rsid w:val="0073215E"/>
    <w:rsid w:val="00732265"/>
    <w:rsid w:val="00732EE9"/>
    <w:rsid w:val="0073300E"/>
    <w:rsid w:val="0073310C"/>
    <w:rsid w:val="00733A3A"/>
    <w:rsid w:val="0073455D"/>
    <w:rsid w:val="0073480A"/>
    <w:rsid w:val="007348F9"/>
    <w:rsid w:val="00734D0E"/>
    <w:rsid w:val="0073518B"/>
    <w:rsid w:val="007351E4"/>
    <w:rsid w:val="00735A9B"/>
    <w:rsid w:val="00735C59"/>
    <w:rsid w:val="00735CA1"/>
    <w:rsid w:val="00735E85"/>
    <w:rsid w:val="007361FA"/>
    <w:rsid w:val="00736D91"/>
    <w:rsid w:val="007377E0"/>
    <w:rsid w:val="00737EC9"/>
    <w:rsid w:val="00737F26"/>
    <w:rsid w:val="0074060B"/>
    <w:rsid w:val="0074064C"/>
    <w:rsid w:val="007406EB"/>
    <w:rsid w:val="007408CB"/>
    <w:rsid w:val="00740FEA"/>
    <w:rsid w:val="00741323"/>
    <w:rsid w:val="007422B2"/>
    <w:rsid w:val="0074241D"/>
    <w:rsid w:val="007426BD"/>
    <w:rsid w:val="007429AF"/>
    <w:rsid w:val="00743FC4"/>
    <w:rsid w:val="00744018"/>
    <w:rsid w:val="00744589"/>
    <w:rsid w:val="00744B7C"/>
    <w:rsid w:val="0074590B"/>
    <w:rsid w:val="00745B4C"/>
    <w:rsid w:val="00746239"/>
    <w:rsid w:val="00746671"/>
    <w:rsid w:val="00746683"/>
    <w:rsid w:val="00746DAA"/>
    <w:rsid w:val="00747532"/>
    <w:rsid w:val="007479B7"/>
    <w:rsid w:val="00747BE6"/>
    <w:rsid w:val="00747C18"/>
    <w:rsid w:val="007500A8"/>
    <w:rsid w:val="00750240"/>
    <w:rsid w:val="00750801"/>
    <w:rsid w:val="00750CFE"/>
    <w:rsid w:val="00750D06"/>
    <w:rsid w:val="00751574"/>
    <w:rsid w:val="00751640"/>
    <w:rsid w:val="0075164D"/>
    <w:rsid w:val="007518A1"/>
    <w:rsid w:val="00751DFD"/>
    <w:rsid w:val="00751ECA"/>
    <w:rsid w:val="00752587"/>
    <w:rsid w:val="007525D6"/>
    <w:rsid w:val="00753151"/>
    <w:rsid w:val="00753470"/>
    <w:rsid w:val="0075347A"/>
    <w:rsid w:val="007536E2"/>
    <w:rsid w:val="00753CC0"/>
    <w:rsid w:val="00754390"/>
    <w:rsid w:val="00754EBD"/>
    <w:rsid w:val="0075505B"/>
    <w:rsid w:val="00755234"/>
    <w:rsid w:val="00755259"/>
    <w:rsid w:val="00755B33"/>
    <w:rsid w:val="00755B3E"/>
    <w:rsid w:val="00756197"/>
    <w:rsid w:val="00756A93"/>
    <w:rsid w:val="007572B2"/>
    <w:rsid w:val="007600A1"/>
    <w:rsid w:val="0076028B"/>
    <w:rsid w:val="00760482"/>
    <w:rsid w:val="007604D8"/>
    <w:rsid w:val="00761A22"/>
    <w:rsid w:val="00761A95"/>
    <w:rsid w:val="00761FEC"/>
    <w:rsid w:val="007622AA"/>
    <w:rsid w:val="007622AF"/>
    <w:rsid w:val="00763FF6"/>
    <w:rsid w:val="007644FA"/>
    <w:rsid w:val="0076491E"/>
    <w:rsid w:val="00764B23"/>
    <w:rsid w:val="00764C33"/>
    <w:rsid w:val="00764F42"/>
    <w:rsid w:val="007652FF"/>
    <w:rsid w:val="00765593"/>
    <w:rsid w:val="00765F4B"/>
    <w:rsid w:val="007662DE"/>
    <w:rsid w:val="00766407"/>
    <w:rsid w:val="00766BF1"/>
    <w:rsid w:val="00766CD9"/>
    <w:rsid w:val="00766E20"/>
    <w:rsid w:val="007671AF"/>
    <w:rsid w:val="00767950"/>
    <w:rsid w:val="00767B4E"/>
    <w:rsid w:val="00770052"/>
    <w:rsid w:val="00770093"/>
    <w:rsid w:val="0077148C"/>
    <w:rsid w:val="0077175C"/>
    <w:rsid w:val="00771B30"/>
    <w:rsid w:val="00771D1D"/>
    <w:rsid w:val="007721C2"/>
    <w:rsid w:val="0077266B"/>
    <w:rsid w:val="00772997"/>
    <w:rsid w:val="00772C9C"/>
    <w:rsid w:val="00772DE3"/>
    <w:rsid w:val="007733D0"/>
    <w:rsid w:val="00774249"/>
    <w:rsid w:val="00774A19"/>
    <w:rsid w:val="00775007"/>
    <w:rsid w:val="007761AB"/>
    <w:rsid w:val="00776F16"/>
    <w:rsid w:val="00777283"/>
    <w:rsid w:val="0077734D"/>
    <w:rsid w:val="007775CE"/>
    <w:rsid w:val="00777B4D"/>
    <w:rsid w:val="00777CCF"/>
    <w:rsid w:val="00777D72"/>
    <w:rsid w:val="00777F1A"/>
    <w:rsid w:val="00780312"/>
    <w:rsid w:val="00780837"/>
    <w:rsid w:val="00781658"/>
    <w:rsid w:val="00781952"/>
    <w:rsid w:val="00781BB3"/>
    <w:rsid w:val="00782028"/>
    <w:rsid w:val="007823A6"/>
    <w:rsid w:val="007826F7"/>
    <w:rsid w:val="00782A5A"/>
    <w:rsid w:val="00783ADD"/>
    <w:rsid w:val="00784F05"/>
    <w:rsid w:val="00785B67"/>
    <w:rsid w:val="00785C00"/>
    <w:rsid w:val="00785DB5"/>
    <w:rsid w:val="00786148"/>
    <w:rsid w:val="00786363"/>
    <w:rsid w:val="00786736"/>
    <w:rsid w:val="00786B52"/>
    <w:rsid w:val="00787080"/>
    <w:rsid w:val="007871D5"/>
    <w:rsid w:val="007875BF"/>
    <w:rsid w:val="0078785D"/>
    <w:rsid w:val="007900A0"/>
    <w:rsid w:val="00790FC9"/>
    <w:rsid w:val="00791572"/>
    <w:rsid w:val="007915F7"/>
    <w:rsid w:val="00791ABE"/>
    <w:rsid w:val="00791C83"/>
    <w:rsid w:val="00791D27"/>
    <w:rsid w:val="0079233B"/>
    <w:rsid w:val="007928D1"/>
    <w:rsid w:val="00792AAF"/>
    <w:rsid w:val="00792C01"/>
    <w:rsid w:val="00792E91"/>
    <w:rsid w:val="00793117"/>
    <w:rsid w:val="00793188"/>
    <w:rsid w:val="0079574E"/>
    <w:rsid w:val="00795875"/>
    <w:rsid w:val="00795A04"/>
    <w:rsid w:val="00796800"/>
    <w:rsid w:val="00796922"/>
    <w:rsid w:val="00796CC5"/>
    <w:rsid w:val="00797429"/>
    <w:rsid w:val="007978DE"/>
    <w:rsid w:val="00797AEB"/>
    <w:rsid w:val="00797E85"/>
    <w:rsid w:val="00797F14"/>
    <w:rsid w:val="007A01ED"/>
    <w:rsid w:val="007A063A"/>
    <w:rsid w:val="007A06E8"/>
    <w:rsid w:val="007A08CB"/>
    <w:rsid w:val="007A0A28"/>
    <w:rsid w:val="007A0B7A"/>
    <w:rsid w:val="007A0C84"/>
    <w:rsid w:val="007A0E3F"/>
    <w:rsid w:val="007A0FBA"/>
    <w:rsid w:val="007A1426"/>
    <w:rsid w:val="007A1435"/>
    <w:rsid w:val="007A198E"/>
    <w:rsid w:val="007A1FB0"/>
    <w:rsid w:val="007A2010"/>
    <w:rsid w:val="007A21A7"/>
    <w:rsid w:val="007A2C4E"/>
    <w:rsid w:val="007A2D25"/>
    <w:rsid w:val="007A2E6B"/>
    <w:rsid w:val="007A3100"/>
    <w:rsid w:val="007A3F98"/>
    <w:rsid w:val="007A430B"/>
    <w:rsid w:val="007A4350"/>
    <w:rsid w:val="007A5429"/>
    <w:rsid w:val="007A563D"/>
    <w:rsid w:val="007A5981"/>
    <w:rsid w:val="007A5AEF"/>
    <w:rsid w:val="007A6E9C"/>
    <w:rsid w:val="007A6ECB"/>
    <w:rsid w:val="007A75D9"/>
    <w:rsid w:val="007B0B7D"/>
    <w:rsid w:val="007B1345"/>
    <w:rsid w:val="007B19E7"/>
    <w:rsid w:val="007B1F28"/>
    <w:rsid w:val="007B28D6"/>
    <w:rsid w:val="007B35B5"/>
    <w:rsid w:val="007B4488"/>
    <w:rsid w:val="007B45DE"/>
    <w:rsid w:val="007B4674"/>
    <w:rsid w:val="007B5383"/>
    <w:rsid w:val="007B556F"/>
    <w:rsid w:val="007B55D6"/>
    <w:rsid w:val="007B55E9"/>
    <w:rsid w:val="007B57DB"/>
    <w:rsid w:val="007B5C18"/>
    <w:rsid w:val="007B5D83"/>
    <w:rsid w:val="007B6074"/>
    <w:rsid w:val="007B6290"/>
    <w:rsid w:val="007B64AD"/>
    <w:rsid w:val="007B672E"/>
    <w:rsid w:val="007B6994"/>
    <w:rsid w:val="007B6E15"/>
    <w:rsid w:val="007B75EB"/>
    <w:rsid w:val="007B77E7"/>
    <w:rsid w:val="007B7F28"/>
    <w:rsid w:val="007B7FD2"/>
    <w:rsid w:val="007C002A"/>
    <w:rsid w:val="007C08ED"/>
    <w:rsid w:val="007C0A24"/>
    <w:rsid w:val="007C0BB2"/>
    <w:rsid w:val="007C0E71"/>
    <w:rsid w:val="007C1A49"/>
    <w:rsid w:val="007C2143"/>
    <w:rsid w:val="007C2643"/>
    <w:rsid w:val="007C2BB5"/>
    <w:rsid w:val="007C2C39"/>
    <w:rsid w:val="007C2CA7"/>
    <w:rsid w:val="007C352C"/>
    <w:rsid w:val="007C36E5"/>
    <w:rsid w:val="007C378E"/>
    <w:rsid w:val="007C3ACB"/>
    <w:rsid w:val="007C3BE6"/>
    <w:rsid w:val="007C3F12"/>
    <w:rsid w:val="007C4742"/>
    <w:rsid w:val="007C4AC6"/>
    <w:rsid w:val="007C559A"/>
    <w:rsid w:val="007C5686"/>
    <w:rsid w:val="007C580E"/>
    <w:rsid w:val="007C5863"/>
    <w:rsid w:val="007C5929"/>
    <w:rsid w:val="007C5E33"/>
    <w:rsid w:val="007C674E"/>
    <w:rsid w:val="007C71D1"/>
    <w:rsid w:val="007C72F8"/>
    <w:rsid w:val="007C76E5"/>
    <w:rsid w:val="007C79B2"/>
    <w:rsid w:val="007C7AC6"/>
    <w:rsid w:val="007C7F47"/>
    <w:rsid w:val="007D1C5D"/>
    <w:rsid w:val="007D27DC"/>
    <w:rsid w:val="007D2BFA"/>
    <w:rsid w:val="007D3641"/>
    <w:rsid w:val="007D396A"/>
    <w:rsid w:val="007D3D6F"/>
    <w:rsid w:val="007D3DB5"/>
    <w:rsid w:val="007D490A"/>
    <w:rsid w:val="007D58B3"/>
    <w:rsid w:val="007D592A"/>
    <w:rsid w:val="007D671C"/>
    <w:rsid w:val="007D6B2D"/>
    <w:rsid w:val="007D6E46"/>
    <w:rsid w:val="007D73B0"/>
    <w:rsid w:val="007D7688"/>
    <w:rsid w:val="007D7AC3"/>
    <w:rsid w:val="007D7ECE"/>
    <w:rsid w:val="007E0701"/>
    <w:rsid w:val="007E086E"/>
    <w:rsid w:val="007E1333"/>
    <w:rsid w:val="007E1591"/>
    <w:rsid w:val="007E1A1B"/>
    <w:rsid w:val="007E1CAC"/>
    <w:rsid w:val="007E2153"/>
    <w:rsid w:val="007E2C65"/>
    <w:rsid w:val="007E2EA5"/>
    <w:rsid w:val="007E3191"/>
    <w:rsid w:val="007E3585"/>
    <w:rsid w:val="007E3AF6"/>
    <w:rsid w:val="007E47E1"/>
    <w:rsid w:val="007E4CE5"/>
    <w:rsid w:val="007E4D4E"/>
    <w:rsid w:val="007E4D83"/>
    <w:rsid w:val="007E5341"/>
    <w:rsid w:val="007E5D43"/>
    <w:rsid w:val="007E694B"/>
    <w:rsid w:val="007E6C2E"/>
    <w:rsid w:val="007E6F2E"/>
    <w:rsid w:val="007E772C"/>
    <w:rsid w:val="007E7925"/>
    <w:rsid w:val="007F03C8"/>
    <w:rsid w:val="007F0D08"/>
    <w:rsid w:val="007F1038"/>
    <w:rsid w:val="007F117A"/>
    <w:rsid w:val="007F18F3"/>
    <w:rsid w:val="007F1ACB"/>
    <w:rsid w:val="007F1AF0"/>
    <w:rsid w:val="007F2547"/>
    <w:rsid w:val="007F31FC"/>
    <w:rsid w:val="007F3EC3"/>
    <w:rsid w:val="007F3FC3"/>
    <w:rsid w:val="007F4414"/>
    <w:rsid w:val="007F530E"/>
    <w:rsid w:val="007F5497"/>
    <w:rsid w:val="007F72EC"/>
    <w:rsid w:val="00801307"/>
    <w:rsid w:val="00801C7E"/>
    <w:rsid w:val="00801F75"/>
    <w:rsid w:val="00802D6F"/>
    <w:rsid w:val="008034F1"/>
    <w:rsid w:val="0080408C"/>
    <w:rsid w:val="00804638"/>
    <w:rsid w:val="00804878"/>
    <w:rsid w:val="00804F79"/>
    <w:rsid w:val="00805571"/>
    <w:rsid w:val="0080588E"/>
    <w:rsid w:val="0080606B"/>
    <w:rsid w:val="00806255"/>
    <w:rsid w:val="00807AA5"/>
    <w:rsid w:val="00807CE6"/>
    <w:rsid w:val="00807F6B"/>
    <w:rsid w:val="008102CE"/>
    <w:rsid w:val="0081097D"/>
    <w:rsid w:val="008110EF"/>
    <w:rsid w:val="0081115C"/>
    <w:rsid w:val="00811221"/>
    <w:rsid w:val="008112B8"/>
    <w:rsid w:val="00811925"/>
    <w:rsid w:val="00811D29"/>
    <w:rsid w:val="00811E2D"/>
    <w:rsid w:val="00812124"/>
    <w:rsid w:val="00812A16"/>
    <w:rsid w:val="00812AAC"/>
    <w:rsid w:val="00812FCF"/>
    <w:rsid w:val="00813493"/>
    <w:rsid w:val="00813760"/>
    <w:rsid w:val="00814125"/>
    <w:rsid w:val="0081426B"/>
    <w:rsid w:val="00814365"/>
    <w:rsid w:val="008144B4"/>
    <w:rsid w:val="008146A7"/>
    <w:rsid w:val="008155FC"/>
    <w:rsid w:val="0081648A"/>
    <w:rsid w:val="008166FA"/>
    <w:rsid w:val="0081764D"/>
    <w:rsid w:val="0081764F"/>
    <w:rsid w:val="00820888"/>
    <w:rsid w:val="00820D02"/>
    <w:rsid w:val="00820FF6"/>
    <w:rsid w:val="0082125C"/>
    <w:rsid w:val="00821931"/>
    <w:rsid w:val="00821C87"/>
    <w:rsid w:val="0082206D"/>
    <w:rsid w:val="00822579"/>
    <w:rsid w:val="00822B12"/>
    <w:rsid w:val="00822FB4"/>
    <w:rsid w:val="008231ED"/>
    <w:rsid w:val="008237D3"/>
    <w:rsid w:val="00823AB5"/>
    <w:rsid w:val="00823C31"/>
    <w:rsid w:val="00824E01"/>
    <w:rsid w:val="00824FEE"/>
    <w:rsid w:val="008250A8"/>
    <w:rsid w:val="00825718"/>
    <w:rsid w:val="00825B5B"/>
    <w:rsid w:val="008262EF"/>
    <w:rsid w:val="0082638F"/>
    <w:rsid w:val="00826644"/>
    <w:rsid w:val="008268D3"/>
    <w:rsid w:val="00826C0F"/>
    <w:rsid w:val="00826EB8"/>
    <w:rsid w:val="00826F73"/>
    <w:rsid w:val="0082706D"/>
    <w:rsid w:val="0082718D"/>
    <w:rsid w:val="00827275"/>
    <w:rsid w:val="008273D4"/>
    <w:rsid w:val="008273F5"/>
    <w:rsid w:val="00827723"/>
    <w:rsid w:val="0082797C"/>
    <w:rsid w:val="00827A18"/>
    <w:rsid w:val="00827A3A"/>
    <w:rsid w:val="00827C8C"/>
    <w:rsid w:val="008305BF"/>
    <w:rsid w:val="00830F27"/>
    <w:rsid w:val="00830F56"/>
    <w:rsid w:val="008311C0"/>
    <w:rsid w:val="008311C3"/>
    <w:rsid w:val="008318C5"/>
    <w:rsid w:val="00831C7C"/>
    <w:rsid w:val="00831D2D"/>
    <w:rsid w:val="00831EDA"/>
    <w:rsid w:val="0083205C"/>
    <w:rsid w:val="00832767"/>
    <w:rsid w:val="008334E3"/>
    <w:rsid w:val="00833AF1"/>
    <w:rsid w:val="00833D3B"/>
    <w:rsid w:val="00833F68"/>
    <w:rsid w:val="008342D3"/>
    <w:rsid w:val="00834342"/>
    <w:rsid w:val="008344F6"/>
    <w:rsid w:val="00834738"/>
    <w:rsid w:val="0083505A"/>
    <w:rsid w:val="0083548B"/>
    <w:rsid w:val="00835526"/>
    <w:rsid w:val="00837226"/>
    <w:rsid w:val="0083752F"/>
    <w:rsid w:val="0083760D"/>
    <w:rsid w:val="0083772B"/>
    <w:rsid w:val="008400CC"/>
    <w:rsid w:val="00840424"/>
    <w:rsid w:val="00840537"/>
    <w:rsid w:val="00840627"/>
    <w:rsid w:val="00840715"/>
    <w:rsid w:val="00840920"/>
    <w:rsid w:val="00840BB6"/>
    <w:rsid w:val="008411D1"/>
    <w:rsid w:val="00842BD4"/>
    <w:rsid w:val="00842C26"/>
    <w:rsid w:val="0084344F"/>
    <w:rsid w:val="00844097"/>
    <w:rsid w:val="00846E1B"/>
    <w:rsid w:val="00846F5B"/>
    <w:rsid w:val="00847499"/>
    <w:rsid w:val="0084785E"/>
    <w:rsid w:val="008500BE"/>
    <w:rsid w:val="008503B0"/>
    <w:rsid w:val="00850628"/>
    <w:rsid w:val="00850A18"/>
    <w:rsid w:val="00852B5C"/>
    <w:rsid w:val="00852FB7"/>
    <w:rsid w:val="00853492"/>
    <w:rsid w:val="008536A2"/>
    <w:rsid w:val="00853B46"/>
    <w:rsid w:val="00853E6A"/>
    <w:rsid w:val="008540B2"/>
    <w:rsid w:val="008544DB"/>
    <w:rsid w:val="0085456D"/>
    <w:rsid w:val="00854637"/>
    <w:rsid w:val="0085485A"/>
    <w:rsid w:val="00854E14"/>
    <w:rsid w:val="00855487"/>
    <w:rsid w:val="008555E4"/>
    <w:rsid w:val="008557E7"/>
    <w:rsid w:val="00855887"/>
    <w:rsid w:val="00855EAF"/>
    <w:rsid w:val="0085614A"/>
    <w:rsid w:val="00856E44"/>
    <w:rsid w:val="008571C0"/>
    <w:rsid w:val="008573AD"/>
    <w:rsid w:val="0085745B"/>
    <w:rsid w:val="00857472"/>
    <w:rsid w:val="00857EBE"/>
    <w:rsid w:val="00860F5F"/>
    <w:rsid w:val="00861127"/>
    <w:rsid w:val="00861847"/>
    <w:rsid w:val="00862100"/>
    <w:rsid w:val="00862357"/>
    <w:rsid w:val="0086254F"/>
    <w:rsid w:val="00862710"/>
    <w:rsid w:val="00862BAD"/>
    <w:rsid w:val="008632B2"/>
    <w:rsid w:val="00863CB8"/>
    <w:rsid w:val="00864A18"/>
    <w:rsid w:val="008653BC"/>
    <w:rsid w:val="008658CC"/>
    <w:rsid w:val="008658D0"/>
    <w:rsid w:val="00866B35"/>
    <w:rsid w:val="008672E4"/>
    <w:rsid w:val="0086794F"/>
    <w:rsid w:val="00867969"/>
    <w:rsid w:val="0086796E"/>
    <w:rsid w:val="00867995"/>
    <w:rsid w:val="00867AF3"/>
    <w:rsid w:val="00870249"/>
    <w:rsid w:val="008706E8"/>
    <w:rsid w:val="00870B32"/>
    <w:rsid w:val="00870F27"/>
    <w:rsid w:val="008712DB"/>
    <w:rsid w:val="008714F3"/>
    <w:rsid w:val="00871BFF"/>
    <w:rsid w:val="00871D10"/>
    <w:rsid w:val="00871F70"/>
    <w:rsid w:val="00872624"/>
    <w:rsid w:val="008729E1"/>
    <w:rsid w:val="0087368F"/>
    <w:rsid w:val="008737FD"/>
    <w:rsid w:val="00873E12"/>
    <w:rsid w:val="00873ED2"/>
    <w:rsid w:val="00874361"/>
    <w:rsid w:val="008744E9"/>
    <w:rsid w:val="00874702"/>
    <w:rsid w:val="00874EFD"/>
    <w:rsid w:val="00875193"/>
    <w:rsid w:val="00875C8D"/>
    <w:rsid w:val="00875ECB"/>
    <w:rsid w:val="00876011"/>
    <w:rsid w:val="0087614B"/>
    <w:rsid w:val="00876CF1"/>
    <w:rsid w:val="008772FA"/>
    <w:rsid w:val="0087734B"/>
    <w:rsid w:val="00877475"/>
    <w:rsid w:val="00877547"/>
    <w:rsid w:val="00880026"/>
    <w:rsid w:val="00880AB5"/>
    <w:rsid w:val="0088132F"/>
    <w:rsid w:val="0088208D"/>
    <w:rsid w:val="008824B5"/>
    <w:rsid w:val="00882E91"/>
    <w:rsid w:val="00882F77"/>
    <w:rsid w:val="0088302A"/>
    <w:rsid w:val="008831E7"/>
    <w:rsid w:val="008838C4"/>
    <w:rsid w:val="0088390D"/>
    <w:rsid w:val="0088397F"/>
    <w:rsid w:val="008856FB"/>
    <w:rsid w:val="00885988"/>
    <w:rsid w:val="00885AD8"/>
    <w:rsid w:val="00886BED"/>
    <w:rsid w:val="00887B23"/>
    <w:rsid w:val="00887C05"/>
    <w:rsid w:val="008900F1"/>
    <w:rsid w:val="00890EBA"/>
    <w:rsid w:val="00891526"/>
    <w:rsid w:val="008915FC"/>
    <w:rsid w:val="00891C8B"/>
    <w:rsid w:val="00891D41"/>
    <w:rsid w:val="008922FD"/>
    <w:rsid w:val="00892B08"/>
    <w:rsid w:val="00892B21"/>
    <w:rsid w:val="008932A3"/>
    <w:rsid w:val="00893D95"/>
    <w:rsid w:val="0089488A"/>
    <w:rsid w:val="00894B2F"/>
    <w:rsid w:val="00895207"/>
    <w:rsid w:val="00895217"/>
    <w:rsid w:val="0089590E"/>
    <w:rsid w:val="00895A89"/>
    <w:rsid w:val="00895C66"/>
    <w:rsid w:val="00895D9A"/>
    <w:rsid w:val="0089702C"/>
    <w:rsid w:val="008973A0"/>
    <w:rsid w:val="008977AE"/>
    <w:rsid w:val="00897C73"/>
    <w:rsid w:val="00897FA1"/>
    <w:rsid w:val="008A0403"/>
    <w:rsid w:val="008A05F4"/>
    <w:rsid w:val="008A06C1"/>
    <w:rsid w:val="008A0E1C"/>
    <w:rsid w:val="008A1427"/>
    <w:rsid w:val="008A16D6"/>
    <w:rsid w:val="008A17B8"/>
    <w:rsid w:val="008A1951"/>
    <w:rsid w:val="008A22DD"/>
    <w:rsid w:val="008A276F"/>
    <w:rsid w:val="008A2D1D"/>
    <w:rsid w:val="008A2D77"/>
    <w:rsid w:val="008A2E61"/>
    <w:rsid w:val="008A2F85"/>
    <w:rsid w:val="008A4133"/>
    <w:rsid w:val="008A4308"/>
    <w:rsid w:val="008A4FAF"/>
    <w:rsid w:val="008A5555"/>
    <w:rsid w:val="008A5873"/>
    <w:rsid w:val="008A5A19"/>
    <w:rsid w:val="008A5F3C"/>
    <w:rsid w:val="008A6066"/>
    <w:rsid w:val="008A7036"/>
    <w:rsid w:val="008A7547"/>
    <w:rsid w:val="008A757E"/>
    <w:rsid w:val="008A7A38"/>
    <w:rsid w:val="008B012D"/>
    <w:rsid w:val="008B02E9"/>
    <w:rsid w:val="008B0BC1"/>
    <w:rsid w:val="008B1206"/>
    <w:rsid w:val="008B187C"/>
    <w:rsid w:val="008B1B24"/>
    <w:rsid w:val="008B1DD0"/>
    <w:rsid w:val="008B2480"/>
    <w:rsid w:val="008B2AB5"/>
    <w:rsid w:val="008B3356"/>
    <w:rsid w:val="008B358C"/>
    <w:rsid w:val="008B364D"/>
    <w:rsid w:val="008B4251"/>
    <w:rsid w:val="008B4542"/>
    <w:rsid w:val="008B4AF9"/>
    <w:rsid w:val="008B554D"/>
    <w:rsid w:val="008B5670"/>
    <w:rsid w:val="008B6538"/>
    <w:rsid w:val="008B67EE"/>
    <w:rsid w:val="008B6B1D"/>
    <w:rsid w:val="008B6BA4"/>
    <w:rsid w:val="008B7135"/>
    <w:rsid w:val="008B7231"/>
    <w:rsid w:val="008B79C4"/>
    <w:rsid w:val="008B7EEE"/>
    <w:rsid w:val="008C0823"/>
    <w:rsid w:val="008C1324"/>
    <w:rsid w:val="008C1589"/>
    <w:rsid w:val="008C162D"/>
    <w:rsid w:val="008C1DA8"/>
    <w:rsid w:val="008C2427"/>
    <w:rsid w:val="008C26E8"/>
    <w:rsid w:val="008C29F3"/>
    <w:rsid w:val="008C2D6D"/>
    <w:rsid w:val="008C2D8A"/>
    <w:rsid w:val="008C2F12"/>
    <w:rsid w:val="008C2F2C"/>
    <w:rsid w:val="008C3D6B"/>
    <w:rsid w:val="008C413E"/>
    <w:rsid w:val="008C4702"/>
    <w:rsid w:val="008C4760"/>
    <w:rsid w:val="008C5145"/>
    <w:rsid w:val="008C5197"/>
    <w:rsid w:val="008C5264"/>
    <w:rsid w:val="008C54DB"/>
    <w:rsid w:val="008C5B99"/>
    <w:rsid w:val="008C67EC"/>
    <w:rsid w:val="008C6886"/>
    <w:rsid w:val="008C6932"/>
    <w:rsid w:val="008C6EF4"/>
    <w:rsid w:val="008C707A"/>
    <w:rsid w:val="008C71CC"/>
    <w:rsid w:val="008C79BC"/>
    <w:rsid w:val="008C7AE7"/>
    <w:rsid w:val="008D05B3"/>
    <w:rsid w:val="008D0658"/>
    <w:rsid w:val="008D0FFE"/>
    <w:rsid w:val="008D10C8"/>
    <w:rsid w:val="008D1191"/>
    <w:rsid w:val="008D1385"/>
    <w:rsid w:val="008D150C"/>
    <w:rsid w:val="008D1E91"/>
    <w:rsid w:val="008D2033"/>
    <w:rsid w:val="008D2591"/>
    <w:rsid w:val="008D26CA"/>
    <w:rsid w:val="008D271B"/>
    <w:rsid w:val="008D2998"/>
    <w:rsid w:val="008D2F7A"/>
    <w:rsid w:val="008D3508"/>
    <w:rsid w:val="008D480A"/>
    <w:rsid w:val="008D5146"/>
    <w:rsid w:val="008D52D5"/>
    <w:rsid w:val="008D593D"/>
    <w:rsid w:val="008D5B51"/>
    <w:rsid w:val="008D5E65"/>
    <w:rsid w:val="008D64DF"/>
    <w:rsid w:val="008D6A39"/>
    <w:rsid w:val="008D6E29"/>
    <w:rsid w:val="008D6EC0"/>
    <w:rsid w:val="008D7634"/>
    <w:rsid w:val="008E0531"/>
    <w:rsid w:val="008E0658"/>
    <w:rsid w:val="008E0709"/>
    <w:rsid w:val="008E0AEF"/>
    <w:rsid w:val="008E0DD4"/>
    <w:rsid w:val="008E155A"/>
    <w:rsid w:val="008E16FF"/>
    <w:rsid w:val="008E18E9"/>
    <w:rsid w:val="008E19EA"/>
    <w:rsid w:val="008E1A62"/>
    <w:rsid w:val="008E2837"/>
    <w:rsid w:val="008E2C10"/>
    <w:rsid w:val="008E2D9E"/>
    <w:rsid w:val="008E350E"/>
    <w:rsid w:val="008E37B5"/>
    <w:rsid w:val="008E3899"/>
    <w:rsid w:val="008E3A9E"/>
    <w:rsid w:val="008E3B3D"/>
    <w:rsid w:val="008E42DC"/>
    <w:rsid w:val="008E4BB3"/>
    <w:rsid w:val="008E5040"/>
    <w:rsid w:val="008E58B6"/>
    <w:rsid w:val="008E5A98"/>
    <w:rsid w:val="008E5BF1"/>
    <w:rsid w:val="008E6507"/>
    <w:rsid w:val="008E6C9F"/>
    <w:rsid w:val="008E6CFB"/>
    <w:rsid w:val="008E6D04"/>
    <w:rsid w:val="008E7DC2"/>
    <w:rsid w:val="008F07B7"/>
    <w:rsid w:val="008F22B3"/>
    <w:rsid w:val="008F2AFA"/>
    <w:rsid w:val="008F2BB2"/>
    <w:rsid w:val="008F319F"/>
    <w:rsid w:val="008F3A7F"/>
    <w:rsid w:val="008F41F7"/>
    <w:rsid w:val="008F42B0"/>
    <w:rsid w:val="008F432E"/>
    <w:rsid w:val="008F4739"/>
    <w:rsid w:val="008F5402"/>
    <w:rsid w:val="008F577B"/>
    <w:rsid w:val="008F67E3"/>
    <w:rsid w:val="008F6996"/>
    <w:rsid w:val="008F6A66"/>
    <w:rsid w:val="008F6CA0"/>
    <w:rsid w:val="008F71F2"/>
    <w:rsid w:val="008F7947"/>
    <w:rsid w:val="008F7A0C"/>
    <w:rsid w:val="008F7D41"/>
    <w:rsid w:val="009000CE"/>
    <w:rsid w:val="00900AD4"/>
    <w:rsid w:val="00900D3B"/>
    <w:rsid w:val="00901485"/>
    <w:rsid w:val="00901530"/>
    <w:rsid w:val="009015B2"/>
    <w:rsid w:val="009015CE"/>
    <w:rsid w:val="009015D6"/>
    <w:rsid w:val="00901EB7"/>
    <w:rsid w:val="00902A60"/>
    <w:rsid w:val="00902D89"/>
    <w:rsid w:val="009030F6"/>
    <w:rsid w:val="00903108"/>
    <w:rsid w:val="0090345A"/>
    <w:rsid w:val="00903473"/>
    <w:rsid w:val="00903540"/>
    <w:rsid w:val="00903FE8"/>
    <w:rsid w:val="0090412D"/>
    <w:rsid w:val="00904993"/>
    <w:rsid w:val="00904BA7"/>
    <w:rsid w:val="0090563F"/>
    <w:rsid w:val="00905822"/>
    <w:rsid w:val="00905FD8"/>
    <w:rsid w:val="00906524"/>
    <w:rsid w:val="00906655"/>
    <w:rsid w:val="00906B50"/>
    <w:rsid w:val="00906E4F"/>
    <w:rsid w:val="00906E71"/>
    <w:rsid w:val="009073A2"/>
    <w:rsid w:val="0090789E"/>
    <w:rsid w:val="00907C56"/>
    <w:rsid w:val="0091079D"/>
    <w:rsid w:val="00910BE1"/>
    <w:rsid w:val="00910F00"/>
    <w:rsid w:val="00910F2D"/>
    <w:rsid w:val="00911421"/>
    <w:rsid w:val="009114A4"/>
    <w:rsid w:val="009119EB"/>
    <w:rsid w:val="00912838"/>
    <w:rsid w:val="00913178"/>
    <w:rsid w:val="00913E7D"/>
    <w:rsid w:val="009144A9"/>
    <w:rsid w:val="009144BD"/>
    <w:rsid w:val="0091463C"/>
    <w:rsid w:val="00914F01"/>
    <w:rsid w:val="00915166"/>
    <w:rsid w:val="009152CA"/>
    <w:rsid w:val="00915914"/>
    <w:rsid w:val="00916104"/>
    <w:rsid w:val="0091668A"/>
    <w:rsid w:val="00916DDA"/>
    <w:rsid w:val="00916DED"/>
    <w:rsid w:val="0091734E"/>
    <w:rsid w:val="0091738A"/>
    <w:rsid w:val="00917ABE"/>
    <w:rsid w:val="00917B68"/>
    <w:rsid w:val="009200F8"/>
    <w:rsid w:val="009203F5"/>
    <w:rsid w:val="00920597"/>
    <w:rsid w:val="0092068B"/>
    <w:rsid w:val="00920A9D"/>
    <w:rsid w:val="00920B8B"/>
    <w:rsid w:val="00920E80"/>
    <w:rsid w:val="0092110A"/>
    <w:rsid w:val="009214C2"/>
    <w:rsid w:val="0092185E"/>
    <w:rsid w:val="00921957"/>
    <w:rsid w:val="00921E5D"/>
    <w:rsid w:val="00922092"/>
    <w:rsid w:val="00922468"/>
    <w:rsid w:val="009224E9"/>
    <w:rsid w:val="00922FD9"/>
    <w:rsid w:val="0092315B"/>
    <w:rsid w:val="009236EE"/>
    <w:rsid w:val="00923C56"/>
    <w:rsid w:val="00923CE3"/>
    <w:rsid w:val="00923D34"/>
    <w:rsid w:val="009244FB"/>
    <w:rsid w:val="00924868"/>
    <w:rsid w:val="009249E0"/>
    <w:rsid w:val="009256AE"/>
    <w:rsid w:val="00925A11"/>
    <w:rsid w:val="00926214"/>
    <w:rsid w:val="0092666F"/>
    <w:rsid w:val="00926A0A"/>
    <w:rsid w:val="009275B8"/>
    <w:rsid w:val="00927A19"/>
    <w:rsid w:val="00927C52"/>
    <w:rsid w:val="00927EF4"/>
    <w:rsid w:val="0093015F"/>
    <w:rsid w:val="00930DD9"/>
    <w:rsid w:val="00931149"/>
    <w:rsid w:val="00931BC2"/>
    <w:rsid w:val="00931BD7"/>
    <w:rsid w:val="009326A0"/>
    <w:rsid w:val="00932807"/>
    <w:rsid w:val="00932A2E"/>
    <w:rsid w:val="00932A75"/>
    <w:rsid w:val="00932A9E"/>
    <w:rsid w:val="00932FC5"/>
    <w:rsid w:val="00933166"/>
    <w:rsid w:val="00933268"/>
    <w:rsid w:val="0093352F"/>
    <w:rsid w:val="00933535"/>
    <w:rsid w:val="00933538"/>
    <w:rsid w:val="00933A18"/>
    <w:rsid w:val="00933CBB"/>
    <w:rsid w:val="0093487C"/>
    <w:rsid w:val="009355F5"/>
    <w:rsid w:val="0093567C"/>
    <w:rsid w:val="0093574E"/>
    <w:rsid w:val="00935817"/>
    <w:rsid w:val="00935975"/>
    <w:rsid w:val="00935B62"/>
    <w:rsid w:val="00935DF8"/>
    <w:rsid w:val="00935EC3"/>
    <w:rsid w:val="0093601C"/>
    <w:rsid w:val="00936379"/>
    <w:rsid w:val="00936F98"/>
    <w:rsid w:val="00937092"/>
    <w:rsid w:val="0093725D"/>
    <w:rsid w:val="0093759C"/>
    <w:rsid w:val="009377AE"/>
    <w:rsid w:val="009378B5"/>
    <w:rsid w:val="00937D3B"/>
    <w:rsid w:val="00940344"/>
    <w:rsid w:val="009407C2"/>
    <w:rsid w:val="00940C19"/>
    <w:rsid w:val="00940EA9"/>
    <w:rsid w:val="00941051"/>
    <w:rsid w:val="00941652"/>
    <w:rsid w:val="00941F35"/>
    <w:rsid w:val="00942497"/>
    <w:rsid w:val="00942665"/>
    <w:rsid w:val="009426ED"/>
    <w:rsid w:val="00942826"/>
    <w:rsid w:val="009433D7"/>
    <w:rsid w:val="00943B34"/>
    <w:rsid w:val="00943F15"/>
    <w:rsid w:val="0094451B"/>
    <w:rsid w:val="009449C8"/>
    <w:rsid w:val="0094597D"/>
    <w:rsid w:val="009464BA"/>
    <w:rsid w:val="00946522"/>
    <w:rsid w:val="00946860"/>
    <w:rsid w:val="009470D3"/>
    <w:rsid w:val="0094710F"/>
    <w:rsid w:val="00947B75"/>
    <w:rsid w:val="009500C4"/>
    <w:rsid w:val="00950105"/>
    <w:rsid w:val="009503BD"/>
    <w:rsid w:val="009506E7"/>
    <w:rsid w:val="0095077B"/>
    <w:rsid w:val="00950C32"/>
    <w:rsid w:val="00951370"/>
    <w:rsid w:val="00951A08"/>
    <w:rsid w:val="00952760"/>
    <w:rsid w:val="00953043"/>
    <w:rsid w:val="009530D6"/>
    <w:rsid w:val="00953541"/>
    <w:rsid w:val="009535A1"/>
    <w:rsid w:val="009537E6"/>
    <w:rsid w:val="00953CCB"/>
    <w:rsid w:val="00954490"/>
    <w:rsid w:val="00954749"/>
    <w:rsid w:val="00954B83"/>
    <w:rsid w:val="00954D2D"/>
    <w:rsid w:val="00954FDD"/>
    <w:rsid w:val="00955854"/>
    <w:rsid w:val="00955951"/>
    <w:rsid w:val="00955B88"/>
    <w:rsid w:val="0095604D"/>
    <w:rsid w:val="009561C1"/>
    <w:rsid w:val="009572F8"/>
    <w:rsid w:val="00957678"/>
    <w:rsid w:val="00957923"/>
    <w:rsid w:val="00957985"/>
    <w:rsid w:val="00957F0E"/>
    <w:rsid w:val="00957FF3"/>
    <w:rsid w:val="00960635"/>
    <w:rsid w:val="009606FA"/>
    <w:rsid w:val="00960BBE"/>
    <w:rsid w:val="00960DBA"/>
    <w:rsid w:val="009618A0"/>
    <w:rsid w:val="00962309"/>
    <w:rsid w:val="00962328"/>
    <w:rsid w:val="00962571"/>
    <w:rsid w:val="00962BC3"/>
    <w:rsid w:val="00962E9A"/>
    <w:rsid w:val="00962EFD"/>
    <w:rsid w:val="00962F14"/>
    <w:rsid w:val="0096379E"/>
    <w:rsid w:val="009637A5"/>
    <w:rsid w:val="00963BD6"/>
    <w:rsid w:val="00963EE0"/>
    <w:rsid w:val="009647B9"/>
    <w:rsid w:val="00964BD6"/>
    <w:rsid w:val="009655C7"/>
    <w:rsid w:val="009658E6"/>
    <w:rsid w:val="00965B4F"/>
    <w:rsid w:val="00965C8A"/>
    <w:rsid w:val="009661C6"/>
    <w:rsid w:val="0096702E"/>
    <w:rsid w:val="009672AE"/>
    <w:rsid w:val="00967A9D"/>
    <w:rsid w:val="00967BCF"/>
    <w:rsid w:val="0097005B"/>
    <w:rsid w:val="0097016F"/>
    <w:rsid w:val="00970470"/>
    <w:rsid w:val="00970538"/>
    <w:rsid w:val="009709D4"/>
    <w:rsid w:val="00970A21"/>
    <w:rsid w:val="00970B65"/>
    <w:rsid w:val="0097137C"/>
    <w:rsid w:val="009713B5"/>
    <w:rsid w:val="00971C22"/>
    <w:rsid w:val="00971CA0"/>
    <w:rsid w:val="00971DF1"/>
    <w:rsid w:val="00971FB7"/>
    <w:rsid w:val="009727C2"/>
    <w:rsid w:val="00972A3F"/>
    <w:rsid w:val="00972E71"/>
    <w:rsid w:val="0097414D"/>
    <w:rsid w:val="00974642"/>
    <w:rsid w:val="00974A30"/>
    <w:rsid w:val="00975663"/>
    <w:rsid w:val="00975C3F"/>
    <w:rsid w:val="009763A8"/>
    <w:rsid w:val="009766A5"/>
    <w:rsid w:val="00976DC5"/>
    <w:rsid w:val="009777D4"/>
    <w:rsid w:val="0097791F"/>
    <w:rsid w:val="00977A4B"/>
    <w:rsid w:val="00977E67"/>
    <w:rsid w:val="0098028D"/>
    <w:rsid w:val="00980477"/>
    <w:rsid w:val="00980C64"/>
    <w:rsid w:val="00981089"/>
    <w:rsid w:val="00982036"/>
    <w:rsid w:val="00982C44"/>
    <w:rsid w:val="00982CED"/>
    <w:rsid w:val="00984AFA"/>
    <w:rsid w:val="00984EF0"/>
    <w:rsid w:val="00985588"/>
    <w:rsid w:val="00985785"/>
    <w:rsid w:val="0098591C"/>
    <w:rsid w:val="00985B4A"/>
    <w:rsid w:val="00986295"/>
    <w:rsid w:val="009864E8"/>
    <w:rsid w:val="009869ED"/>
    <w:rsid w:val="00987091"/>
    <w:rsid w:val="00987700"/>
    <w:rsid w:val="00987B95"/>
    <w:rsid w:val="0099010B"/>
    <w:rsid w:val="009908F2"/>
    <w:rsid w:val="0099094F"/>
    <w:rsid w:val="009909D6"/>
    <w:rsid w:val="00990D51"/>
    <w:rsid w:val="00990E9C"/>
    <w:rsid w:val="00991074"/>
    <w:rsid w:val="0099115E"/>
    <w:rsid w:val="009915F6"/>
    <w:rsid w:val="00991BB9"/>
    <w:rsid w:val="00991EC7"/>
    <w:rsid w:val="00991F19"/>
    <w:rsid w:val="009926FA"/>
    <w:rsid w:val="0099270B"/>
    <w:rsid w:val="00992876"/>
    <w:rsid w:val="00993083"/>
    <w:rsid w:val="009931D1"/>
    <w:rsid w:val="0099328F"/>
    <w:rsid w:val="009937EA"/>
    <w:rsid w:val="009938E8"/>
    <w:rsid w:val="00993AA7"/>
    <w:rsid w:val="00994060"/>
    <w:rsid w:val="009941CB"/>
    <w:rsid w:val="00994386"/>
    <w:rsid w:val="00994D21"/>
    <w:rsid w:val="00995465"/>
    <w:rsid w:val="0099559D"/>
    <w:rsid w:val="0099581D"/>
    <w:rsid w:val="00995C9A"/>
    <w:rsid w:val="0099607A"/>
    <w:rsid w:val="009964FC"/>
    <w:rsid w:val="009967C2"/>
    <w:rsid w:val="009967F8"/>
    <w:rsid w:val="0099694C"/>
    <w:rsid w:val="009973CA"/>
    <w:rsid w:val="009975E2"/>
    <w:rsid w:val="00997BD8"/>
    <w:rsid w:val="00997C71"/>
    <w:rsid w:val="00997E4D"/>
    <w:rsid w:val="009A0469"/>
    <w:rsid w:val="009A129E"/>
    <w:rsid w:val="009A1569"/>
    <w:rsid w:val="009A1799"/>
    <w:rsid w:val="009A1CA9"/>
    <w:rsid w:val="009A2733"/>
    <w:rsid w:val="009A2EDB"/>
    <w:rsid w:val="009A30CE"/>
    <w:rsid w:val="009A34BE"/>
    <w:rsid w:val="009A3518"/>
    <w:rsid w:val="009A37A8"/>
    <w:rsid w:val="009A3FC6"/>
    <w:rsid w:val="009A40DB"/>
    <w:rsid w:val="009A4BD6"/>
    <w:rsid w:val="009A5438"/>
    <w:rsid w:val="009A58CA"/>
    <w:rsid w:val="009A61C8"/>
    <w:rsid w:val="009A62AB"/>
    <w:rsid w:val="009A6339"/>
    <w:rsid w:val="009A6362"/>
    <w:rsid w:val="009A66A6"/>
    <w:rsid w:val="009A67CC"/>
    <w:rsid w:val="009A6B39"/>
    <w:rsid w:val="009A7155"/>
    <w:rsid w:val="009A7192"/>
    <w:rsid w:val="009A75E7"/>
    <w:rsid w:val="009A79E4"/>
    <w:rsid w:val="009B00FB"/>
    <w:rsid w:val="009B0386"/>
    <w:rsid w:val="009B07E0"/>
    <w:rsid w:val="009B1318"/>
    <w:rsid w:val="009B1AB3"/>
    <w:rsid w:val="009B1D3C"/>
    <w:rsid w:val="009B21D6"/>
    <w:rsid w:val="009B2D35"/>
    <w:rsid w:val="009B2EB4"/>
    <w:rsid w:val="009B37E3"/>
    <w:rsid w:val="009B411C"/>
    <w:rsid w:val="009B436D"/>
    <w:rsid w:val="009B49B8"/>
    <w:rsid w:val="009B4B11"/>
    <w:rsid w:val="009B4C6F"/>
    <w:rsid w:val="009B4D28"/>
    <w:rsid w:val="009B4FE9"/>
    <w:rsid w:val="009B5274"/>
    <w:rsid w:val="009B5400"/>
    <w:rsid w:val="009B5628"/>
    <w:rsid w:val="009B60D7"/>
    <w:rsid w:val="009B62EF"/>
    <w:rsid w:val="009B6439"/>
    <w:rsid w:val="009B6B44"/>
    <w:rsid w:val="009B6B5F"/>
    <w:rsid w:val="009B71B2"/>
    <w:rsid w:val="009B7357"/>
    <w:rsid w:val="009B7B8A"/>
    <w:rsid w:val="009B7C73"/>
    <w:rsid w:val="009C042A"/>
    <w:rsid w:val="009C0689"/>
    <w:rsid w:val="009C07E0"/>
    <w:rsid w:val="009C1237"/>
    <w:rsid w:val="009C1821"/>
    <w:rsid w:val="009C18C4"/>
    <w:rsid w:val="009C1AFC"/>
    <w:rsid w:val="009C1B58"/>
    <w:rsid w:val="009C1C15"/>
    <w:rsid w:val="009C1CB4"/>
    <w:rsid w:val="009C1E40"/>
    <w:rsid w:val="009C20C4"/>
    <w:rsid w:val="009C31EA"/>
    <w:rsid w:val="009C4FB1"/>
    <w:rsid w:val="009C50BC"/>
    <w:rsid w:val="009C51C9"/>
    <w:rsid w:val="009C5C39"/>
    <w:rsid w:val="009C65CE"/>
    <w:rsid w:val="009C6672"/>
    <w:rsid w:val="009C695B"/>
    <w:rsid w:val="009C6ADF"/>
    <w:rsid w:val="009C6D4C"/>
    <w:rsid w:val="009C79FD"/>
    <w:rsid w:val="009D008B"/>
    <w:rsid w:val="009D01CF"/>
    <w:rsid w:val="009D0B64"/>
    <w:rsid w:val="009D11BF"/>
    <w:rsid w:val="009D1A39"/>
    <w:rsid w:val="009D1DFA"/>
    <w:rsid w:val="009D24A0"/>
    <w:rsid w:val="009D2D08"/>
    <w:rsid w:val="009D4B43"/>
    <w:rsid w:val="009D51D8"/>
    <w:rsid w:val="009D5E4D"/>
    <w:rsid w:val="009D603C"/>
    <w:rsid w:val="009D624C"/>
    <w:rsid w:val="009D671E"/>
    <w:rsid w:val="009D69E8"/>
    <w:rsid w:val="009D6A9F"/>
    <w:rsid w:val="009D711F"/>
    <w:rsid w:val="009D7621"/>
    <w:rsid w:val="009D7E87"/>
    <w:rsid w:val="009E01F9"/>
    <w:rsid w:val="009E0363"/>
    <w:rsid w:val="009E070C"/>
    <w:rsid w:val="009E10A9"/>
    <w:rsid w:val="009E1EDE"/>
    <w:rsid w:val="009E22D7"/>
    <w:rsid w:val="009E251D"/>
    <w:rsid w:val="009E29B1"/>
    <w:rsid w:val="009E2D0E"/>
    <w:rsid w:val="009E4232"/>
    <w:rsid w:val="009E4636"/>
    <w:rsid w:val="009E4F9A"/>
    <w:rsid w:val="009E50DE"/>
    <w:rsid w:val="009E59C6"/>
    <w:rsid w:val="009E5C2F"/>
    <w:rsid w:val="009E6497"/>
    <w:rsid w:val="009E6578"/>
    <w:rsid w:val="009E68FA"/>
    <w:rsid w:val="009E691F"/>
    <w:rsid w:val="009E6C48"/>
    <w:rsid w:val="009E6D1B"/>
    <w:rsid w:val="009E74C8"/>
    <w:rsid w:val="009E7B9C"/>
    <w:rsid w:val="009F0A5C"/>
    <w:rsid w:val="009F0BBA"/>
    <w:rsid w:val="009F1506"/>
    <w:rsid w:val="009F1C99"/>
    <w:rsid w:val="009F2313"/>
    <w:rsid w:val="009F26C8"/>
    <w:rsid w:val="009F385A"/>
    <w:rsid w:val="009F3994"/>
    <w:rsid w:val="009F39DE"/>
    <w:rsid w:val="009F3E25"/>
    <w:rsid w:val="009F3E90"/>
    <w:rsid w:val="009F42E1"/>
    <w:rsid w:val="009F490F"/>
    <w:rsid w:val="009F4B98"/>
    <w:rsid w:val="009F4C56"/>
    <w:rsid w:val="009F5361"/>
    <w:rsid w:val="009F53DD"/>
    <w:rsid w:val="009F559C"/>
    <w:rsid w:val="009F56B3"/>
    <w:rsid w:val="009F5ACC"/>
    <w:rsid w:val="009F5BB7"/>
    <w:rsid w:val="009F5FBC"/>
    <w:rsid w:val="009F6E41"/>
    <w:rsid w:val="00A00687"/>
    <w:rsid w:val="00A008E0"/>
    <w:rsid w:val="00A009C9"/>
    <w:rsid w:val="00A00D60"/>
    <w:rsid w:val="00A00F50"/>
    <w:rsid w:val="00A0143B"/>
    <w:rsid w:val="00A016E1"/>
    <w:rsid w:val="00A0276D"/>
    <w:rsid w:val="00A02968"/>
    <w:rsid w:val="00A02D4E"/>
    <w:rsid w:val="00A03608"/>
    <w:rsid w:val="00A03A9F"/>
    <w:rsid w:val="00A03B4B"/>
    <w:rsid w:val="00A03DB4"/>
    <w:rsid w:val="00A03FB1"/>
    <w:rsid w:val="00A044B4"/>
    <w:rsid w:val="00A04AB5"/>
    <w:rsid w:val="00A04D42"/>
    <w:rsid w:val="00A05098"/>
    <w:rsid w:val="00A05523"/>
    <w:rsid w:val="00A057F8"/>
    <w:rsid w:val="00A061CE"/>
    <w:rsid w:val="00A06338"/>
    <w:rsid w:val="00A06C32"/>
    <w:rsid w:val="00A072BD"/>
    <w:rsid w:val="00A07674"/>
    <w:rsid w:val="00A0771B"/>
    <w:rsid w:val="00A0771C"/>
    <w:rsid w:val="00A108E8"/>
    <w:rsid w:val="00A10975"/>
    <w:rsid w:val="00A10EE6"/>
    <w:rsid w:val="00A1119F"/>
    <w:rsid w:val="00A11B51"/>
    <w:rsid w:val="00A12117"/>
    <w:rsid w:val="00A1232E"/>
    <w:rsid w:val="00A126BB"/>
    <w:rsid w:val="00A12F2F"/>
    <w:rsid w:val="00A14F43"/>
    <w:rsid w:val="00A15887"/>
    <w:rsid w:val="00A171BE"/>
    <w:rsid w:val="00A17BB6"/>
    <w:rsid w:val="00A17F30"/>
    <w:rsid w:val="00A20AB3"/>
    <w:rsid w:val="00A20D24"/>
    <w:rsid w:val="00A21504"/>
    <w:rsid w:val="00A218BA"/>
    <w:rsid w:val="00A21AFB"/>
    <w:rsid w:val="00A21B4E"/>
    <w:rsid w:val="00A22AC3"/>
    <w:rsid w:val="00A23658"/>
    <w:rsid w:val="00A23BE9"/>
    <w:rsid w:val="00A23D46"/>
    <w:rsid w:val="00A23FCA"/>
    <w:rsid w:val="00A24960"/>
    <w:rsid w:val="00A256C2"/>
    <w:rsid w:val="00A2582D"/>
    <w:rsid w:val="00A26245"/>
    <w:rsid w:val="00A2648A"/>
    <w:rsid w:val="00A26847"/>
    <w:rsid w:val="00A26951"/>
    <w:rsid w:val="00A2697C"/>
    <w:rsid w:val="00A26B0F"/>
    <w:rsid w:val="00A27D04"/>
    <w:rsid w:val="00A27FA5"/>
    <w:rsid w:val="00A303C1"/>
    <w:rsid w:val="00A30B45"/>
    <w:rsid w:val="00A311FE"/>
    <w:rsid w:val="00A31561"/>
    <w:rsid w:val="00A31645"/>
    <w:rsid w:val="00A31CDA"/>
    <w:rsid w:val="00A31E9C"/>
    <w:rsid w:val="00A32186"/>
    <w:rsid w:val="00A321E0"/>
    <w:rsid w:val="00A3232D"/>
    <w:rsid w:val="00A32924"/>
    <w:rsid w:val="00A32961"/>
    <w:rsid w:val="00A32CE2"/>
    <w:rsid w:val="00A32DDD"/>
    <w:rsid w:val="00A32F36"/>
    <w:rsid w:val="00A3323F"/>
    <w:rsid w:val="00A33413"/>
    <w:rsid w:val="00A33969"/>
    <w:rsid w:val="00A339B7"/>
    <w:rsid w:val="00A340E1"/>
    <w:rsid w:val="00A341CE"/>
    <w:rsid w:val="00A344E1"/>
    <w:rsid w:val="00A348BD"/>
    <w:rsid w:val="00A34A8E"/>
    <w:rsid w:val="00A34C8A"/>
    <w:rsid w:val="00A35788"/>
    <w:rsid w:val="00A358C1"/>
    <w:rsid w:val="00A35A81"/>
    <w:rsid w:val="00A35EE5"/>
    <w:rsid w:val="00A37236"/>
    <w:rsid w:val="00A372B7"/>
    <w:rsid w:val="00A37E7D"/>
    <w:rsid w:val="00A4001A"/>
    <w:rsid w:val="00A4015C"/>
    <w:rsid w:val="00A40234"/>
    <w:rsid w:val="00A4050F"/>
    <w:rsid w:val="00A40556"/>
    <w:rsid w:val="00A41315"/>
    <w:rsid w:val="00A41513"/>
    <w:rsid w:val="00A4185F"/>
    <w:rsid w:val="00A42363"/>
    <w:rsid w:val="00A42529"/>
    <w:rsid w:val="00A42A91"/>
    <w:rsid w:val="00A431E4"/>
    <w:rsid w:val="00A4358C"/>
    <w:rsid w:val="00A43F7A"/>
    <w:rsid w:val="00A4450A"/>
    <w:rsid w:val="00A448C2"/>
    <w:rsid w:val="00A44C53"/>
    <w:rsid w:val="00A44DF8"/>
    <w:rsid w:val="00A44EE9"/>
    <w:rsid w:val="00A450EF"/>
    <w:rsid w:val="00A46285"/>
    <w:rsid w:val="00A462C0"/>
    <w:rsid w:val="00A46483"/>
    <w:rsid w:val="00A466F8"/>
    <w:rsid w:val="00A471F5"/>
    <w:rsid w:val="00A47344"/>
    <w:rsid w:val="00A47A45"/>
    <w:rsid w:val="00A47A98"/>
    <w:rsid w:val="00A50A9C"/>
    <w:rsid w:val="00A50C21"/>
    <w:rsid w:val="00A50C34"/>
    <w:rsid w:val="00A50EC4"/>
    <w:rsid w:val="00A51232"/>
    <w:rsid w:val="00A51CE8"/>
    <w:rsid w:val="00A520E3"/>
    <w:rsid w:val="00A52698"/>
    <w:rsid w:val="00A5280F"/>
    <w:rsid w:val="00A52DD2"/>
    <w:rsid w:val="00A5322D"/>
    <w:rsid w:val="00A5422A"/>
    <w:rsid w:val="00A54384"/>
    <w:rsid w:val="00A54EA5"/>
    <w:rsid w:val="00A55388"/>
    <w:rsid w:val="00A555E5"/>
    <w:rsid w:val="00A55705"/>
    <w:rsid w:val="00A557FC"/>
    <w:rsid w:val="00A559CD"/>
    <w:rsid w:val="00A55AE2"/>
    <w:rsid w:val="00A56F16"/>
    <w:rsid w:val="00A57365"/>
    <w:rsid w:val="00A57580"/>
    <w:rsid w:val="00A57747"/>
    <w:rsid w:val="00A57D8C"/>
    <w:rsid w:val="00A57DCB"/>
    <w:rsid w:val="00A6023D"/>
    <w:rsid w:val="00A61026"/>
    <w:rsid w:val="00A61985"/>
    <w:rsid w:val="00A61C66"/>
    <w:rsid w:val="00A63247"/>
    <w:rsid w:val="00A633BF"/>
    <w:rsid w:val="00A63624"/>
    <w:rsid w:val="00A64A96"/>
    <w:rsid w:val="00A65592"/>
    <w:rsid w:val="00A65715"/>
    <w:rsid w:val="00A65EA2"/>
    <w:rsid w:val="00A65EDE"/>
    <w:rsid w:val="00A661F5"/>
    <w:rsid w:val="00A6636F"/>
    <w:rsid w:val="00A66DC6"/>
    <w:rsid w:val="00A66F11"/>
    <w:rsid w:val="00A66F34"/>
    <w:rsid w:val="00A670E5"/>
    <w:rsid w:val="00A677B3"/>
    <w:rsid w:val="00A72648"/>
    <w:rsid w:val="00A72C65"/>
    <w:rsid w:val="00A72E87"/>
    <w:rsid w:val="00A730EB"/>
    <w:rsid w:val="00A736F8"/>
    <w:rsid w:val="00A741A3"/>
    <w:rsid w:val="00A74490"/>
    <w:rsid w:val="00A744A8"/>
    <w:rsid w:val="00A7465B"/>
    <w:rsid w:val="00A74F75"/>
    <w:rsid w:val="00A75771"/>
    <w:rsid w:val="00A7689B"/>
    <w:rsid w:val="00A77BD3"/>
    <w:rsid w:val="00A77FA4"/>
    <w:rsid w:val="00A80AE1"/>
    <w:rsid w:val="00A80CF6"/>
    <w:rsid w:val="00A811D8"/>
    <w:rsid w:val="00A8364B"/>
    <w:rsid w:val="00A83A69"/>
    <w:rsid w:val="00A83ECF"/>
    <w:rsid w:val="00A84CCC"/>
    <w:rsid w:val="00A85E8B"/>
    <w:rsid w:val="00A86AD2"/>
    <w:rsid w:val="00A86C9B"/>
    <w:rsid w:val="00A86EBE"/>
    <w:rsid w:val="00A86EF4"/>
    <w:rsid w:val="00A86FD8"/>
    <w:rsid w:val="00A8717B"/>
    <w:rsid w:val="00A87937"/>
    <w:rsid w:val="00A87F8A"/>
    <w:rsid w:val="00A9038E"/>
    <w:rsid w:val="00A90E2B"/>
    <w:rsid w:val="00A90E6D"/>
    <w:rsid w:val="00A9102F"/>
    <w:rsid w:val="00A91393"/>
    <w:rsid w:val="00A923B4"/>
    <w:rsid w:val="00A92DA7"/>
    <w:rsid w:val="00A9330E"/>
    <w:rsid w:val="00A934BE"/>
    <w:rsid w:val="00A9374C"/>
    <w:rsid w:val="00A93C51"/>
    <w:rsid w:val="00A94A9D"/>
    <w:rsid w:val="00A94DFF"/>
    <w:rsid w:val="00A9543A"/>
    <w:rsid w:val="00A956A3"/>
    <w:rsid w:val="00A95A05"/>
    <w:rsid w:val="00A95AD5"/>
    <w:rsid w:val="00A95B63"/>
    <w:rsid w:val="00A95F7A"/>
    <w:rsid w:val="00A95F96"/>
    <w:rsid w:val="00A96181"/>
    <w:rsid w:val="00A9623E"/>
    <w:rsid w:val="00A96305"/>
    <w:rsid w:val="00A9638D"/>
    <w:rsid w:val="00A96A3A"/>
    <w:rsid w:val="00A97800"/>
    <w:rsid w:val="00A97DCA"/>
    <w:rsid w:val="00AA016C"/>
    <w:rsid w:val="00AA0735"/>
    <w:rsid w:val="00AA0B76"/>
    <w:rsid w:val="00AA0F59"/>
    <w:rsid w:val="00AA0F73"/>
    <w:rsid w:val="00AA13F0"/>
    <w:rsid w:val="00AA1B51"/>
    <w:rsid w:val="00AA27DC"/>
    <w:rsid w:val="00AA32B6"/>
    <w:rsid w:val="00AA4018"/>
    <w:rsid w:val="00AA4190"/>
    <w:rsid w:val="00AA4528"/>
    <w:rsid w:val="00AA4676"/>
    <w:rsid w:val="00AA4B69"/>
    <w:rsid w:val="00AA4B7C"/>
    <w:rsid w:val="00AA4CA7"/>
    <w:rsid w:val="00AA4DA9"/>
    <w:rsid w:val="00AA5763"/>
    <w:rsid w:val="00AA5F7C"/>
    <w:rsid w:val="00AA64E8"/>
    <w:rsid w:val="00AA65BA"/>
    <w:rsid w:val="00AA6859"/>
    <w:rsid w:val="00AA7407"/>
    <w:rsid w:val="00AA75A3"/>
    <w:rsid w:val="00AA76EE"/>
    <w:rsid w:val="00AA773D"/>
    <w:rsid w:val="00AA7CB1"/>
    <w:rsid w:val="00AB02A0"/>
    <w:rsid w:val="00AB06E2"/>
    <w:rsid w:val="00AB0A29"/>
    <w:rsid w:val="00AB0CC1"/>
    <w:rsid w:val="00AB0F13"/>
    <w:rsid w:val="00AB147D"/>
    <w:rsid w:val="00AB2834"/>
    <w:rsid w:val="00AB3167"/>
    <w:rsid w:val="00AB331E"/>
    <w:rsid w:val="00AB37CB"/>
    <w:rsid w:val="00AB3807"/>
    <w:rsid w:val="00AB395B"/>
    <w:rsid w:val="00AB3FCA"/>
    <w:rsid w:val="00AB4553"/>
    <w:rsid w:val="00AB4730"/>
    <w:rsid w:val="00AB48DC"/>
    <w:rsid w:val="00AB48F7"/>
    <w:rsid w:val="00AB4BE3"/>
    <w:rsid w:val="00AB4DD9"/>
    <w:rsid w:val="00AB50C9"/>
    <w:rsid w:val="00AB5127"/>
    <w:rsid w:val="00AB53B6"/>
    <w:rsid w:val="00AB5595"/>
    <w:rsid w:val="00AB62E2"/>
    <w:rsid w:val="00AB6831"/>
    <w:rsid w:val="00AB6E62"/>
    <w:rsid w:val="00AB70BF"/>
    <w:rsid w:val="00AB720C"/>
    <w:rsid w:val="00AB75C8"/>
    <w:rsid w:val="00AB7836"/>
    <w:rsid w:val="00AB7D34"/>
    <w:rsid w:val="00AB7FD6"/>
    <w:rsid w:val="00AC022D"/>
    <w:rsid w:val="00AC231B"/>
    <w:rsid w:val="00AC24CA"/>
    <w:rsid w:val="00AC34EA"/>
    <w:rsid w:val="00AC3CA4"/>
    <w:rsid w:val="00AC3F31"/>
    <w:rsid w:val="00AC4790"/>
    <w:rsid w:val="00AC4B7D"/>
    <w:rsid w:val="00AC4CD2"/>
    <w:rsid w:val="00AC598D"/>
    <w:rsid w:val="00AC621B"/>
    <w:rsid w:val="00AC6F59"/>
    <w:rsid w:val="00AC74D9"/>
    <w:rsid w:val="00AC7C0A"/>
    <w:rsid w:val="00AD0557"/>
    <w:rsid w:val="00AD0B0E"/>
    <w:rsid w:val="00AD0B27"/>
    <w:rsid w:val="00AD0ED6"/>
    <w:rsid w:val="00AD0F21"/>
    <w:rsid w:val="00AD10FA"/>
    <w:rsid w:val="00AD11CD"/>
    <w:rsid w:val="00AD197A"/>
    <w:rsid w:val="00AD2019"/>
    <w:rsid w:val="00AD327B"/>
    <w:rsid w:val="00AD4633"/>
    <w:rsid w:val="00AD4704"/>
    <w:rsid w:val="00AD47D8"/>
    <w:rsid w:val="00AD4D06"/>
    <w:rsid w:val="00AD507A"/>
    <w:rsid w:val="00AD6050"/>
    <w:rsid w:val="00AD60AC"/>
    <w:rsid w:val="00AD6654"/>
    <w:rsid w:val="00AD7196"/>
    <w:rsid w:val="00AD72E7"/>
    <w:rsid w:val="00AD7A90"/>
    <w:rsid w:val="00AD7EF7"/>
    <w:rsid w:val="00AD7FD5"/>
    <w:rsid w:val="00AE0566"/>
    <w:rsid w:val="00AE064C"/>
    <w:rsid w:val="00AE0C0B"/>
    <w:rsid w:val="00AE1168"/>
    <w:rsid w:val="00AE1767"/>
    <w:rsid w:val="00AE1DDC"/>
    <w:rsid w:val="00AE24B9"/>
    <w:rsid w:val="00AE2604"/>
    <w:rsid w:val="00AE26EF"/>
    <w:rsid w:val="00AE3A5A"/>
    <w:rsid w:val="00AE4C69"/>
    <w:rsid w:val="00AE4E3C"/>
    <w:rsid w:val="00AE5308"/>
    <w:rsid w:val="00AE5B9B"/>
    <w:rsid w:val="00AE64F5"/>
    <w:rsid w:val="00AE65EC"/>
    <w:rsid w:val="00AE68E7"/>
    <w:rsid w:val="00AE6B8D"/>
    <w:rsid w:val="00AE734D"/>
    <w:rsid w:val="00AE741C"/>
    <w:rsid w:val="00AF0965"/>
    <w:rsid w:val="00AF09AE"/>
    <w:rsid w:val="00AF0BC8"/>
    <w:rsid w:val="00AF1A0B"/>
    <w:rsid w:val="00AF1B4A"/>
    <w:rsid w:val="00AF1C79"/>
    <w:rsid w:val="00AF285C"/>
    <w:rsid w:val="00AF31A8"/>
    <w:rsid w:val="00AF3C14"/>
    <w:rsid w:val="00AF3C2D"/>
    <w:rsid w:val="00AF5C9D"/>
    <w:rsid w:val="00AF5F8D"/>
    <w:rsid w:val="00AF65BC"/>
    <w:rsid w:val="00AF6D76"/>
    <w:rsid w:val="00AF71C1"/>
    <w:rsid w:val="00AF7391"/>
    <w:rsid w:val="00AF798C"/>
    <w:rsid w:val="00B00649"/>
    <w:rsid w:val="00B00808"/>
    <w:rsid w:val="00B00BDA"/>
    <w:rsid w:val="00B00F2F"/>
    <w:rsid w:val="00B0107B"/>
    <w:rsid w:val="00B015C5"/>
    <w:rsid w:val="00B01700"/>
    <w:rsid w:val="00B01CAC"/>
    <w:rsid w:val="00B02316"/>
    <w:rsid w:val="00B02854"/>
    <w:rsid w:val="00B0288F"/>
    <w:rsid w:val="00B029D1"/>
    <w:rsid w:val="00B02FBD"/>
    <w:rsid w:val="00B033D0"/>
    <w:rsid w:val="00B03821"/>
    <w:rsid w:val="00B03B94"/>
    <w:rsid w:val="00B03DC3"/>
    <w:rsid w:val="00B04E33"/>
    <w:rsid w:val="00B04F95"/>
    <w:rsid w:val="00B05426"/>
    <w:rsid w:val="00B05EC1"/>
    <w:rsid w:val="00B06051"/>
    <w:rsid w:val="00B06200"/>
    <w:rsid w:val="00B0687C"/>
    <w:rsid w:val="00B06CAC"/>
    <w:rsid w:val="00B071E9"/>
    <w:rsid w:val="00B07A71"/>
    <w:rsid w:val="00B07CE9"/>
    <w:rsid w:val="00B07E04"/>
    <w:rsid w:val="00B10089"/>
    <w:rsid w:val="00B101CA"/>
    <w:rsid w:val="00B104AB"/>
    <w:rsid w:val="00B107EA"/>
    <w:rsid w:val="00B1091B"/>
    <w:rsid w:val="00B11B39"/>
    <w:rsid w:val="00B12635"/>
    <w:rsid w:val="00B12FDB"/>
    <w:rsid w:val="00B13592"/>
    <w:rsid w:val="00B13D99"/>
    <w:rsid w:val="00B13EA0"/>
    <w:rsid w:val="00B14062"/>
    <w:rsid w:val="00B14194"/>
    <w:rsid w:val="00B14B4D"/>
    <w:rsid w:val="00B15876"/>
    <w:rsid w:val="00B15CE5"/>
    <w:rsid w:val="00B15CF2"/>
    <w:rsid w:val="00B15F1E"/>
    <w:rsid w:val="00B16CA7"/>
    <w:rsid w:val="00B172E6"/>
    <w:rsid w:val="00B172F4"/>
    <w:rsid w:val="00B1761F"/>
    <w:rsid w:val="00B206EA"/>
    <w:rsid w:val="00B20A3C"/>
    <w:rsid w:val="00B20D43"/>
    <w:rsid w:val="00B217CA"/>
    <w:rsid w:val="00B21D2D"/>
    <w:rsid w:val="00B227EA"/>
    <w:rsid w:val="00B22A21"/>
    <w:rsid w:val="00B22EAA"/>
    <w:rsid w:val="00B231CF"/>
    <w:rsid w:val="00B23972"/>
    <w:rsid w:val="00B23A89"/>
    <w:rsid w:val="00B23AB2"/>
    <w:rsid w:val="00B23F47"/>
    <w:rsid w:val="00B24614"/>
    <w:rsid w:val="00B2487B"/>
    <w:rsid w:val="00B25005"/>
    <w:rsid w:val="00B250E6"/>
    <w:rsid w:val="00B26223"/>
    <w:rsid w:val="00B265B3"/>
    <w:rsid w:val="00B27516"/>
    <w:rsid w:val="00B2782B"/>
    <w:rsid w:val="00B27B38"/>
    <w:rsid w:val="00B27E40"/>
    <w:rsid w:val="00B301F1"/>
    <w:rsid w:val="00B306F8"/>
    <w:rsid w:val="00B30D9A"/>
    <w:rsid w:val="00B30F95"/>
    <w:rsid w:val="00B31263"/>
    <w:rsid w:val="00B324B5"/>
    <w:rsid w:val="00B32A27"/>
    <w:rsid w:val="00B32D19"/>
    <w:rsid w:val="00B338B1"/>
    <w:rsid w:val="00B33931"/>
    <w:rsid w:val="00B33A00"/>
    <w:rsid w:val="00B33C48"/>
    <w:rsid w:val="00B34104"/>
    <w:rsid w:val="00B34AE1"/>
    <w:rsid w:val="00B351D1"/>
    <w:rsid w:val="00B3542D"/>
    <w:rsid w:val="00B358A9"/>
    <w:rsid w:val="00B3598E"/>
    <w:rsid w:val="00B35DC6"/>
    <w:rsid w:val="00B35EE5"/>
    <w:rsid w:val="00B371DB"/>
    <w:rsid w:val="00B37649"/>
    <w:rsid w:val="00B37A54"/>
    <w:rsid w:val="00B37B45"/>
    <w:rsid w:val="00B37EB9"/>
    <w:rsid w:val="00B401CD"/>
    <w:rsid w:val="00B4098F"/>
    <w:rsid w:val="00B41090"/>
    <w:rsid w:val="00B414CE"/>
    <w:rsid w:val="00B4196D"/>
    <w:rsid w:val="00B41E6F"/>
    <w:rsid w:val="00B42267"/>
    <w:rsid w:val="00B42D42"/>
    <w:rsid w:val="00B4344A"/>
    <w:rsid w:val="00B43639"/>
    <w:rsid w:val="00B43ECE"/>
    <w:rsid w:val="00B43F59"/>
    <w:rsid w:val="00B43F67"/>
    <w:rsid w:val="00B44089"/>
    <w:rsid w:val="00B450A3"/>
    <w:rsid w:val="00B45692"/>
    <w:rsid w:val="00B46764"/>
    <w:rsid w:val="00B47175"/>
    <w:rsid w:val="00B47408"/>
    <w:rsid w:val="00B47549"/>
    <w:rsid w:val="00B479CC"/>
    <w:rsid w:val="00B47CB7"/>
    <w:rsid w:val="00B47D77"/>
    <w:rsid w:val="00B47F0C"/>
    <w:rsid w:val="00B5085E"/>
    <w:rsid w:val="00B5149B"/>
    <w:rsid w:val="00B52063"/>
    <w:rsid w:val="00B52230"/>
    <w:rsid w:val="00B524A8"/>
    <w:rsid w:val="00B529C8"/>
    <w:rsid w:val="00B52AEF"/>
    <w:rsid w:val="00B52DC6"/>
    <w:rsid w:val="00B530E7"/>
    <w:rsid w:val="00B53171"/>
    <w:rsid w:val="00B5329E"/>
    <w:rsid w:val="00B53C5A"/>
    <w:rsid w:val="00B53D29"/>
    <w:rsid w:val="00B53E89"/>
    <w:rsid w:val="00B54197"/>
    <w:rsid w:val="00B5437A"/>
    <w:rsid w:val="00B5462A"/>
    <w:rsid w:val="00B547E2"/>
    <w:rsid w:val="00B549D4"/>
    <w:rsid w:val="00B5527F"/>
    <w:rsid w:val="00B557D6"/>
    <w:rsid w:val="00B55971"/>
    <w:rsid w:val="00B562C1"/>
    <w:rsid w:val="00B569AD"/>
    <w:rsid w:val="00B56D83"/>
    <w:rsid w:val="00B5707D"/>
    <w:rsid w:val="00B57271"/>
    <w:rsid w:val="00B572CF"/>
    <w:rsid w:val="00B5735E"/>
    <w:rsid w:val="00B57E58"/>
    <w:rsid w:val="00B60092"/>
    <w:rsid w:val="00B60191"/>
    <w:rsid w:val="00B61204"/>
    <w:rsid w:val="00B61BE9"/>
    <w:rsid w:val="00B61FC0"/>
    <w:rsid w:val="00B62B72"/>
    <w:rsid w:val="00B636E5"/>
    <w:rsid w:val="00B63829"/>
    <w:rsid w:val="00B63838"/>
    <w:rsid w:val="00B63CCA"/>
    <w:rsid w:val="00B641C4"/>
    <w:rsid w:val="00B6454D"/>
    <w:rsid w:val="00B645BC"/>
    <w:rsid w:val="00B64631"/>
    <w:rsid w:val="00B65E85"/>
    <w:rsid w:val="00B66AD2"/>
    <w:rsid w:val="00B67510"/>
    <w:rsid w:val="00B70173"/>
    <w:rsid w:val="00B708A8"/>
    <w:rsid w:val="00B70E7A"/>
    <w:rsid w:val="00B71965"/>
    <w:rsid w:val="00B723AA"/>
    <w:rsid w:val="00B7272C"/>
    <w:rsid w:val="00B72B25"/>
    <w:rsid w:val="00B73D9D"/>
    <w:rsid w:val="00B73EBA"/>
    <w:rsid w:val="00B73EF5"/>
    <w:rsid w:val="00B740BF"/>
    <w:rsid w:val="00B74187"/>
    <w:rsid w:val="00B74854"/>
    <w:rsid w:val="00B7495E"/>
    <w:rsid w:val="00B74ED2"/>
    <w:rsid w:val="00B750A8"/>
    <w:rsid w:val="00B75A0D"/>
    <w:rsid w:val="00B75A29"/>
    <w:rsid w:val="00B75A46"/>
    <w:rsid w:val="00B763CE"/>
    <w:rsid w:val="00B77803"/>
    <w:rsid w:val="00B7798F"/>
    <w:rsid w:val="00B77CFF"/>
    <w:rsid w:val="00B8047D"/>
    <w:rsid w:val="00B8057B"/>
    <w:rsid w:val="00B80FD4"/>
    <w:rsid w:val="00B819D9"/>
    <w:rsid w:val="00B81EEB"/>
    <w:rsid w:val="00B82CAE"/>
    <w:rsid w:val="00B82FCD"/>
    <w:rsid w:val="00B8345C"/>
    <w:rsid w:val="00B8382C"/>
    <w:rsid w:val="00B841F2"/>
    <w:rsid w:val="00B8503F"/>
    <w:rsid w:val="00B85196"/>
    <w:rsid w:val="00B859CB"/>
    <w:rsid w:val="00B8636C"/>
    <w:rsid w:val="00B868AE"/>
    <w:rsid w:val="00B877EB"/>
    <w:rsid w:val="00B87939"/>
    <w:rsid w:val="00B87E0A"/>
    <w:rsid w:val="00B90350"/>
    <w:rsid w:val="00B903DF"/>
    <w:rsid w:val="00B9050A"/>
    <w:rsid w:val="00B90AC3"/>
    <w:rsid w:val="00B91196"/>
    <w:rsid w:val="00B91315"/>
    <w:rsid w:val="00B917CF"/>
    <w:rsid w:val="00B91C7A"/>
    <w:rsid w:val="00B91E24"/>
    <w:rsid w:val="00B9297A"/>
    <w:rsid w:val="00B92BCF"/>
    <w:rsid w:val="00B9301D"/>
    <w:rsid w:val="00B939E2"/>
    <w:rsid w:val="00B93EB1"/>
    <w:rsid w:val="00B93EDB"/>
    <w:rsid w:val="00B93EDD"/>
    <w:rsid w:val="00B949B2"/>
    <w:rsid w:val="00B94F8D"/>
    <w:rsid w:val="00B954E4"/>
    <w:rsid w:val="00B95A16"/>
    <w:rsid w:val="00B95AF3"/>
    <w:rsid w:val="00B96320"/>
    <w:rsid w:val="00B96330"/>
    <w:rsid w:val="00B9655A"/>
    <w:rsid w:val="00B968BD"/>
    <w:rsid w:val="00B9721E"/>
    <w:rsid w:val="00B9782B"/>
    <w:rsid w:val="00B97E83"/>
    <w:rsid w:val="00BA039C"/>
    <w:rsid w:val="00BA11CD"/>
    <w:rsid w:val="00BA1ADB"/>
    <w:rsid w:val="00BA20E7"/>
    <w:rsid w:val="00BA2BD0"/>
    <w:rsid w:val="00BA32E9"/>
    <w:rsid w:val="00BA36E1"/>
    <w:rsid w:val="00BA3814"/>
    <w:rsid w:val="00BA3817"/>
    <w:rsid w:val="00BA41A0"/>
    <w:rsid w:val="00BA47DF"/>
    <w:rsid w:val="00BA56BF"/>
    <w:rsid w:val="00BA5968"/>
    <w:rsid w:val="00BA60E5"/>
    <w:rsid w:val="00BA6582"/>
    <w:rsid w:val="00BA6BD2"/>
    <w:rsid w:val="00BA6D40"/>
    <w:rsid w:val="00BA721B"/>
    <w:rsid w:val="00BA7407"/>
    <w:rsid w:val="00BA79E0"/>
    <w:rsid w:val="00BB005C"/>
    <w:rsid w:val="00BB0456"/>
    <w:rsid w:val="00BB10E0"/>
    <w:rsid w:val="00BB15DB"/>
    <w:rsid w:val="00BB1B3B"/>
    <w:rsid w:val="00BB1B8E"/>
    <w:rsid w:val="00BB1C57"/>
    <w:rsid w:val="00BB1C86"/>
    <w:rsid w:val="00BB1EBA"/>
    <w:rsid w:val="00BB25A1"/>
    <w:rsid w:val="00BB2D34"/>
    <w:rsid w:val="00BB313F"/>
    <w:rsid w:val="00BB3D7D"/>
    <w:rsid w:val="00BB478A"/>
    <w:rsid w:val="00BB58AC"/>
    <w:rsid w:val="00BB6618"/>
    <w:rsid w:val="00BB6B68"/>
    <w:rsid w:val="00BB6DEB"/>
    <w:rsid w:val="00BB773E"/>
    <w:rsid w:val="00BB7DA8"/>
    <w:rsid w:val="00BC0301"/>
    <w:rsid w:val="00BC0F7B"/>
    <w:rsid w:val="00BC0F7C"/>
    <w:rsid w:val="00BC1507"/>
    <w:rsid w:val="00BC201A"/>
    <w:rsid w:val="00BC2696"/>
    <w:rsid w:val="00BC2A51"/>
    <w:rsid w:val="00BC2F6C"/>
    <w:rsid w:val="00BC3073"/>
    <w:rsid w:val="00BC30BC"/>
    <w:rsid w:val="00BC3A19"/>
    <w:rsid w:val="00BC423B"/>
    <w:rsid w:val="00BC55D8"/>
    <w:rsid w:val="00BC6AEF"/>
    <w:rsid w:val="00BC72DE"/>
    <w:rsid w:val="00BC7572"/>
    <w:rsid w:val="00BC7631"/>
    <w:rsid w:val="00BC7A42"/>
    <w:rsid w:val="00BD1725"/>
    <w:rsid w:val="00BD2252"/>
    <w:rsid w:val="00BD229D"/>
    <w:rsid w:val="00BD2464"/>
    <w:rsid w:val="00BD2712"/>
    <w:rsid w:val="00BD3035"/>
    <w:rsid w:val="00BD48F5"/>
    <w:rsid w:val="00BD51EE"/>
    <w:rsid w:val="00BD5EC0"/>
    <w:rsid w:val="00BD638D"/>
    <w:rsid w:val="00BD653A"/>
    <w:rsid w:val="00BD657C"/>
    <w:rsid w:val="00BD71F3"/>
    <w:rsid w:val="00BD7FA3"/>
    <w:rsid w:val="00BE023F"/>
    <w:rsid w:val="00BE02CA"/>
    <w:rsid w:val="00BE039E"/>
    <w:rsid w:val="00BE1444"/>
    <w:rsid w:val="00BE14D5"/>
    <w:rsid w:val="00BE1EF1"/>
    <w:rsid w:val="00BE2135"/>
    <w:rsid w:val="00BE2421"/>
    <w:rsid w:val="00BE259A"/>
    <w:rsid w:val="00BE350C"/>
    <w:rsid w:val="00BE3942"/>
    <w:rsid w:val="00BE3C27"/>
    <w:rsid w:val="00BE3DC6"/>
    <w:rsid w:val="00BE431E"/>
    <w:rsid w:val="00BE4D0B"/>
    <w:rsid w:val="00BE4DBA"/>
    <w:rsid w:val="00BE4F85"/>
    <w:rsid w:val="00BE50CC"/>
    <w:rsid w:val="00BE537E"/>
    <w:rsid w:val="00BE53BF"/>
    <w:rsid w:val="00BE542B"/>
    <w:rsid w:val="00BE6169"/>
    <w:rsid w:val="00BE6FCB"/>
    <w:rsid w:val="00BE7255"/>
    <w:rsid w:val="00BE772D"/>
    <w:rsid w:val="00BE7B64"/>
    <w:rsid w:val="00BE7C57"/>
    <w:rsid w:val="00BE7FCE"/>
    <w:rsid w:val="00BF0337"/>
    <w:rsid w:val="00BF03BB"/>
    <w:rsid w:val="00BF1827"/>
    <w:rsid w:val="00BF1A14"/>
    <w:rsid w:val="00BF1E1C"/>
    <w:rsid w:val="00BF214D"/>
    <w:rsid w:val="00BF260D"/>
    <w:rsid w:val="00BF264D"/>
    <w:rsid w:val="00BF2818"/>
    <w:rsid w:val="00BF28FD"/>
    <w:rsid w:val="00BF3B83"/>
    <w:rsid w:val="00BF3C82"/>
    <w:rsid w:val="00BF40D4"/>
    <w:rsid w:val="00BF4383"/>
    <w:rsid w:val="00BF452E"/>
    <w:rsid w:val="00BF4962"/>
    <w:rsid w:val="00BF4CB6"/>
    <w:rsid w:val="00BF52C1"/>
    <w:rsid w:val="00BF5E60"/>
    <w:rsid w:val="00BF6303"/>
    <w:rsid w:val="00BF650C"/>
    <w:rsid w:val="00BF66E0"/>
    <w:rsid w:val="00C00FEF"/>
    <w:rsid w:val="00C01F84"/>
    <w:rsid w:val="00C022BD"/>
    <w:rsid w:val="00C030A0"/>
    <w:rsid w:val="00C03352"/>
    <w:rsid w:val="00C03B44"/>
    <w:rsid w:val="00C047DD"/>
    <w:rsid w:val="00C052B0"/>
    <w:rsid w:val="00C053BF"/>
    <w:rsid w:val="00C055DE"/>
    <w:rsid w:val="00C05B16"/>
    <w:rsid w:val="00C05BF4"/>
    <w:rsid w:val="00C05CA5"/>
    <w:rsid w:val="00C06163"/>
    <w:rsid w:val="00C06531"/>
    <w:rsid w:val="00C065EE"/>
    <w:rsid w:val="00C0685D"/>
    <w:rsid w:val="00C07163"/>
    <w:rsid w:val="00C1041A"/>
    <w:rsid w:val="00C1096F"/>
    <w:rsid w:val="00C109A6"/>
    <w:rsid w:val="00C10A2C"/>
    <w:rsid w:val="00C11002"/>
    <w:rsid w:val="00C12056"/>
    <w:rsid w:val="00C12503"/>
    <w:rsid w:val="00C12911"/>
    <w:rsid w:val="00C12DA9"/>
    <w:rsid w:val="00C13431"/>
    <w:rsid w:val="00C13A1D"/>
    <w:rsid w:val="00C1435C"/>
    <w:rsid w:val="00C144C0"/>
    <w:rsid w:val="00C147E1"/>
    <w:rsid w:val="00C14AAB"/>
    <w:rsid w:val="00C15312"/>
    <w:rsid w:val="00C156F7"/>
    <w:rsid w:val="00C1651B"/>
    <w:rsid w:val="00C16B1F"/>
    <w:rsid w:val="00C16F93"/>
    <w:rsid w:val="00C17678"/>
    <w:rsid w:val="00C20059"/>
    <w:rsid w:val="00C2030A"/>
    <w:rsid w:val="00C2075A"/>
    <w:rsid w:val="00C20A63"/>
    <w:rsid w:val="00C20C4C"/>
    <w:rsid w:val="00C21E5A"/>
    <w:rsid w:val="00C21FD2"/>
    <w:rsid w:val="00C22E9C"/>
    <w:rsid w:val="00C23323"/>
    <w:rsid w:val="00C23425"/>
    <w:rsid w:val="00C24152"/>
    <w:rsid w:val="00C24BA5"/>
    <w:rsid w:val="00C254BF"/>
    <w:rsid w:val="00C25D4B"/>
    <w:rsid w:val="00C25ED4"/>
    <w:rsid w:val="00C2661D"/>
    <w:rsid w:val="00C26721"/>
    <w:rsid w:val="00C26D80"/>
    <w:rsid w:val="00C27A17"/>
    <w:rsid w:val="00C27A4B"/>
    <w:rsid w:val="00C27F5C"/>
    <w:rsid w:val="00C3083A"/>
    <w:rsid w:val="00C30978"/>
    <w:rsid w:val="00C309C0"/>
    <w:rsid w:val="00C30BDE"/>
    <w:rsid w:val="00C3104E"/>
    <w:rsid w:val="00C3132C"/>
    <w:rsid w:val="00C31CBF"/>
    <w:rsid w:val="00C31F07"/>
    <w:rsid w:val="00C31FB4"/>
    <w:rsid w:val="00C3281C"/>
    <w:rsid w:val="00C33575"/>
    <w:rsid w:val="00C3397A"/>
    <w:rsid w:val="00C3436D"/>
    <w:rsid w:val="00C34457"/>
    <w:rsid w:val="00C348FF"/>
    <w:rsid w:val="00C361B9"/>
    <w:rsid w:val="00C36404"/>
    <w:rsid w:val="00C36563"/>
    <w:rsid w:val="00C375BB"/>
    <w:rsid w:val="00C375D5"/>
    <w:rsid w:val="00C37F3D"/>
    <w:rsid w:val="00C40512"/>
    <w:rsid w:val="00C40921"/>
    <w:rsid w:val="00C40CD6"/>
    <w:rsid w:val="00C41B73"/>
    <w:rsid w:val="00C41D3A"/>
    <w:rsid w:val="00C4226C"/>
    <w:rsid w:val="00C422B8"/>
    <w:rsid w:val="00C436E5"/>
    <w:rsid w:val="00C44CC5"/>
    <w:rsid w:val="00C4557D"/>
    <w:rsid w:val="00C45D69"/>
    <w:rsid w:val="00C45F44"/>
    <w:rsid w:val="00C465F2"/>
    <w:rsid w:val="00C46B93"/>
    <w:rsid w:val="00C476C9"/>
    <w:rsid w:val="00C478EE"/>
    <w:rsid w:val="00C5033D"/>
    <w:rsid w:val="00C50FD7"/>
    <w:rsid w:val="00C51351"/>
    <w:rsid w:val="00C5204B"/>
    <w:rsid w:val="00C52236"/>
    <w:rsid w:val="00C52376"/>
    <w:rsid w:val="00C52DDF"/>
    <w:rsid w:val="00C53A0B"/>
    <w:rsid w:val="00C53BD7"/>
    <w:rsid w:val="00C53D24"/>
    <w:rsid w:val="00C54015"/>
    <w:rsid w:val="00C54401"/>
    <w:rsid w:val="00C54E34"/>
    <w:rsid w:val="00C5525D"/>
    <w:rsid w:val="00C5552F"/>
    <w:rsid w:val="00C5648A"/>
    <w:rsid w:val="00C57404"/>
    <w:rsid w:val="00C5777F"/>
    <w:rsid w:val="00C6012D"/>
    <w:rsid w:val="00C601BF"/>
    <w:rsid w:val="00C60477"/>
    <w:rsid w:val="00C60634"/>
    <w:rsid w:val="00C607CA"/>
    <w:rsid w:val="00C60DB4"/>
    <w:rsid w:val="00C61EA9"/>
    <w:rsid w:val="00C61F2E"/>
    <w:rsid w:val="00C62148"/>
    <w:rsid w:val="00C626EF"/>
    <w:rsid w:val="00C637BE"/>
    <w:rsid w:val="00C63D2C"/>
    <w:rsid w:val="00C6457E"/>
    <w:rsid w:val="00C64629"/>
    <w:rsid w:val="00C64CBC"/>
    <w:rsid w:val="00C65581"/>
    <w:rsid w:val="00C65B60"/>
    <w:rsid w:val="00C65E02"/>
    <w:rsid w:val="00C65E8B"/>
    <w:rsid w:val="00C673C6"/>
    <w:rsid w:val="00C6766B"/>
    <w:rsid w:val="00C67771"/>
    <w:rsid w:val="00C67994"/>
    <w:rsid w:val="00C70182"/>
    <w:rsid w:val="00C706D5"/>
    <w:rsid w:val="00C70A53"/>
    <w:rsid w:val="00C70A5F"/>
    <w:rsid w:val="00C70AB7"/>
    <w:rsid w:val="00C70B18"/>
    <w:rsid w:val="00C70F6E"/>
    <w:rsid w:val="00C71194"/>
    <w:rsid w:val="00C71B03"/>
    <w:rsid w:val="00C7241D"/>
    <w:rsid w:val="00C7269F"/>
    <w:rsid w:val="00C72DA6"/>
    <w:rsid w:val="00C734A0"/>
    <w:rsid w:val="00C73B2C"/>
    <w:rsid w:val="00C74398"/>
    <w:rsid w:val="00C75557"/>
    <w:rsid w:val="00C7574F"/>
    <w:rsid w:val="00C7576D"/>
    <w:rsid w:val="00C75F74"/>
    <w:rsid w:val="00C765D3"/>
    <w:rsid w:val="00C76612"/>
    <w:rsid w:val="00C76664"/>
    <w:rsid w:val="00C76C07"/>
    <w:rsid w:val="00C77A2D"/>
    <w:rsid w:val="00C80BED"/>
    <w:rsid w:val="00C80EB6"/>
    <w:rsid w:val="00C8114D"/>
    <w:rsid w:val="00C81385"/>
    <w:rsid w:val="00C827FB"/>
    <w:rsid w:val="00C82F85"/>
    <w:rsid w:val="00C831A4"/>
    <w:rsid w:val="00C832B8"/>
    <w:rsid w:val="00C83910"/>
    <w:rsid w:val="00C8406B"/>
    <w:rsid w:val="00C84190"/>
    <w:rsid w:val="00C84B5A"/>
    <w:rsid w:val="00C84D27"/>
    <w:rsid w:val="00C85AFF"/>
    <w:rsid w:val="00C86758"/>
    <w:rsid w:val="00C8702A"/>
    <w:rsid w:val="00C9070E"/>
    <w:rsid w:val="00C908D4"/>
    <w:rsid w:val="00C908DE"/>
    <w:rsid w:val="00C90C15"/>
    <w:rsid w:val="00C9163E"/>
    <w:rsid w:val="00C91957"/>
    <w:rsid w:val="00C91CD5"/>
    <w:rsid w:val="00C93325"/>
    <w:rsid w:val="00C9333F"/>
    <w:rsid w:val="00C93347"/>
    <w:rsid w:val="00C93686"/>
    <w:rsid w:val="00C93974"/>
    <w:rsid w:val="00C93CF6"/>
    <w:rsid w:val="00C93DCC"/>
    <w:rsid w:val="00C94495"/>
    <w:rsid w:val="00C95C54"/>
    <w:rsid w:val="00C95E8E"/>
    <w:rsid w:val="00C96367"/>
    <w:rsid w:val="00C9684A"/>
    <w:rsid w:val="00C96CFC"/>
    <w:rsid w:val="00CA0911"/>
    <w:rsid w:val="00CA0987"/>
    <w:rsid w:val="00CA0C14"/>
    <w:rsid w:val="00CA0C18"/>
    <w:rsid w:val="00CA0E51"/>
    <w:rsid w:val="00CA0EDC"/>
    <w:rsid w:val="00CA11F3"/>
    <w:rsid w:val="00CA2800"/>
    <w:rsid w:val="00CA28E1"/>
    <w:rsid w:val="00CA3143"/>
    <w:rsid w:val="00CA321E"/>
    <w:rsid w:val="00CA33E9"/>
    <w:rsid w:val="00CA33EA"/>
    <w:rsid w:val="00CA3B82"/>
    <w:rsid w:val="00CA3CA6"/>
    <w:rsid w:val="00CA443A"/>
    <w:rsid w:val="00CA463E"/>
    <w:rsid w:val="00CA5197"/>
    <w:rsid w:val="00CA5892"/>
    <w:rsid w:val="00CA635D"/>
    <w:rsid w:val="00CA6854"/>
    <w:rsid w:val="00CA723B"/>
    <w:rsid w:val="00CA7576"/>
    <w:rsid w:val="00CA7ABD"/>
    <w:rsid w:val="00CA7B46"/>
    <w:rsid w:val="00CB0415"/>
    <w:rsid w:val="00CB048C"/>
    <w:rsid w:val="00CB0A10"/>
    <w:rsid w:val="00CB0E15"/>
    <w:rsid w:val="00CB1190"/>
    <w:rsid w:val="00CB14FE"/>
    <w:rsid w:val="00CB2534"/>
    <w:rsid w:val="00CB2544"/>
    <w:rsid w:val="00CB26D3"/>
    <w:rsid w:val="00CB2EB1"/>
    <w:rsid w:val="00CB3993"/>
    <w:rsid w:val="00CB3BCE"/>
    <w:rsid w:val="00CB41C5"/>
    <w:rsid w:val="00CB450C"/>
    <w:rsid w:val="00CB4B14"/>
    <w:rsid w:val="00CB5456"/>
    <w:rsid w:val="00CB5D2B"/>
    <w:rsid w:val="00CB6627"/>
    <w:rsid w:val="00CB677F"/>
    <w:rsid w:val="00CC03E5"/>
    <w:rsid w:val="00CC0806"/>
    <w:rsid w:val="00CC0E21"/>
    <w:rsid w:val="00CC0E80"/>
    <w:rsid w:val="00CC0E99"/>
    <w:rsid w:val="00CC1165"/>
    <w:rsid w:val="00CC20C4"/>
    <w:rsid w:val="00CC213F"/>
    <w:rsid w:val="00CC2387"/>
    <w:rsid w:val="00CC31B9"/>
    <w:rsid w:val="00CC334E"/>
    <w:rsid w:val="00CC3A15"/>
    <w:rsid w:val="00CC4292"/>
    <w:rsid w:val="00CC42C6"/>
    <w:rsid w:val="00CC42CD"/>
    <w:rsid w:val="00CC48D9"/>
    <w:rsid w:val="00CC49DC"/>
    <w:rsid w:val="00CC49E4"/>
    <w:rsid w:val="00CC5DB6"/>
    <w:rsid w:val="00CC691F"/>
    <w:rsid w:val="00CC6A10"/>
    <w:rsid w:val="00CC6EFE"/>
    <w:rsid w:val="00CC79E8"/>
    <w:rsid w:val="00CC7D05"/>
    <w:rsid w:val="00CC7EC0"/>
    <w:rsid w:val="00CD100A"/>
    <w:rsid w:val="00CD12C2"/>
    <w:rsid w:val="00CD15D8"/>
    <w:rsid w:val="00CD1B65"/>
    <w:rsid w:val="00CD1EA5"/>
    <w:rsid w:val="00CD27A0"/>
    <w:rsid w:val="00CD2CB6"/>
    <w:rsid w:val="00CD2CBA"/>
    <w:rsid w:val="00CD30E5"/>
    <w:rsid w:val="00CD3366"/>
    <w:rsid w:val="00CD3533"/>
    <w:rsid w:val="00CD41FA"/>
    <w:rsid w:val="00CD48A8"/>
    <w:rsid w:val="00CD4B87"/>
    <w:rsid w:val="00CD5944"/>
    <w:rsid w:val="00CD6035"/>
    <w:rsid w:val="00CD628B"/>
    <w:rsid w:val="00CD6E22"/>
    <w:rsid w:val="00CD734E"/>
    <w:rsid w:val="00CD737B"/>
    <w:rsid w:val="00CD77AC"/>
    <w:rsid w:val="00CD7CE0"/>
    <w:rsid w:val="00CE0378"/>
    <w:rsid w:val="00CE04E8"/>
    <w:rsid w:val="00CE37B5"/>
    <w:rsid w:val="00CE3B15"/>
    <w:rsid w:val="00CE3B43"/>
    <w:rsid w:val="00CE4093"/>
    <w:rsid w:val="00CE42D2"/>
    <w:rsid w:val="00CE4540"/>
    <w:rsid w:val="00CE4D91"/>
    <w:rsid w:val="00CE4DF2"/>
    <w:rsid w:val="00CE4F9C"/>
    <w:rsid w:val="00CE59F8"/>
    <w:rsid w:val="00CE5F2C"/>
    <w:rsid w:val="00CE6839"/>
    <w:rsid w:val="00CE68B0"/>
    <w:rsid w:val="00CE7394"/>
    <w:rsid w:val="00CE787A"/>
    <w:rsid w:val="00CE7E8B"/>
    <w:rsid w:val="00CF0240"/>
    <w:rsid w:val="00CF03DD"/>
    <w:rsid w:val="00CF0515"/>
    <w:rsid w:val="00CF089D"/>
    <w:rsid w:val="00CF08B7"/>
    <w:rsid w:val="00CF1243"/>
    <w:rsid w:val="00CF182F"/>
    <w:rsid w:val="00CF20EE"/>
    <w:rsid w:val="00CF24CE"/>
    <w:rsid w:val="00CF2531"/>
    <w:rsid w:val="00CF2970"/>
    <w:rsid w:val="00CF2E85"/>
    <w:rsid w:val="00CF30E5"/>
    <w:rsid w:val="00CF3EAA"/>
    <w:rsid w:val="00CF4895"/>
    <w:rsid w:val="00CF4CC4"/>
    <w:rsid w:val="00CF515B"/>
    <w:rsid w:val="00CF57DE"/>
    <w:rsid w:val="00CF588D"/>
    <w:rsid w:val="00CF7803"/>
    <w:rsid w:val="00CF7B1C"/>
    <w:rsid w:val="00D001DA"/>
    <w:rsid w:val="00D00287"/>
    <w:rsid w:val="00D00588"/>
    <w:rsid w:val="00D00A2C"/>
    <w:rsid w:val="00D00DD2"/>
    <w:rsid w:val="00D00F9D"/>
    <w:rsid w:val="00D015CC"/>
    <w:rsid w:val="00D01E32"/>
    <w:rsid w:val="00D0237B"/>
    <w:rsid w:val="00D024D0"/>
    <w:rsid w:val="00D02C88"/>
    <w:rsid w:val="00D02F61"/>
    <w:rsid w:val="00D03165"/>
    <w:rsid w:val="00D03259"/>
    <w:rsid w:val="00D035B0"/>
    <w:rsid w:val="00D0370F"/>
    <w:rsid w:val="00D0383B"/>
    <w:rsid w:val="00D03C14"/>
    <w:rsid w:val="00D03D0E"/>
    <w:rsid w:val="00D04A11"/>
    <w:rsid w:val="00D04A77"/>
    <w:rsid w:val="00D04B0E"/>
    <w:rsid w:val="00D04F39"/>
    <w:rsid w:val="00D057C2"/>
    <w:rsid w:val="00D06BA8"/>
    <w:rsid w:val="00D0752A"/>
    <w:rsid w:val="00D0766C"/>
    <w:rsid w:val="00D07BD4"/>
    <w:rsid w:val="00D101E6"/>
    <w:rsid w:val="00D10460"/>
    <w:rsid w:val="00D1083E"/>
    <w:rsid w:val="00D10A1A"/>
    <w:rsid w:val="00D10A51"/>
    <w:rsid w:val="00D10B39"/>
    <w:rsid w:val="00D10B41"/>
    <w:rsid w:val="00D10C04"/>
    <w:rsid w:val="00D10DBE"/>
    <w:rsid w:val="00D113F9"/>
    <w:rsid w:val="00D12ADD"/>
    <w:rsid w:val="00D12C37"/>
    <w:rsid w:val="00D13CBE"/>
    <w:rsid w:val="00D13F3F"/>
    <w:rsid w:val="00D14499"/>
    <w:rsid w:val="00D1488C"/>
    <w:rsid w:val="00D149C9"/>
    <w:rsid w:val="00D14C17"/>
    <w:rsid w:val="00D152A8"/>
    <w:rsid w:val="00D15731"/>
    <w:rsid w:val="00D15CAD"/>
    <w:rsid w:val="00D15DCC"/>
    <w:rsid w:val="00D16364"/>
    <w:rsid w:val="00D163F8"/>
    <w:rsid w:val="00D16608"/>
    <w:rsid w:val="00D1676A"/>
    <w:rsid w:val="00D16784"/>
    <w:rsid w:val="00D16AF6"/>
    <w:rsid w:val="00D16E01"/>
    <w:rsid w:val="00D170DA"/>
    <w:rsid w:val="00D17961"/>
    <w:rsid w:val="00D17DE5"/>
    <w:rsid w:val="00D21223"/>
    <w:rsid w:val="00D21473"/>
    <w:rsid w:val="00D215F4"/>
    <w:rsid w:val="00D21867"/>
    <w:rsid w:val="00D21BFF"/>
    <w:rsid w:val="00D22451"/>
    <w:rsid w:val="00D226D2"/>
    <w:rsid w:val="00D226DC"/>
    <w:rsid w:val="00D229CE"/>
    <w:rsid w:val="00D229E1"/>
    <w:rsid w:val="00D23934"/>
    <w:rsid w:val="00D23B81"/>
    <w:rsid w:val="00D241E9"/>
    <w:rsid w:val="00D24735"/>
    <w:rsid w:val="00D257D0"/>
    <w:rsid w:val="00D25923"/>
    <w:rsid w:val="00D25B49"/>
    <w:rsid w:val="00D25E9B"/>
    <w:rsid w:val="00D2655A"/>
    <w:rsid w:val="00D273DA"/>
    <w:rsid w:val="00D27547"/>
    <w:rsid w:val="00D27A65"/>
    <w:rsid w:val="00D27DBA"/>
    <w:rsid w:val="00D30005"/>
    <w:rsid w:val="00D301D1"/>
    <w:rsid w:val="00D305FA"/>
    <w:rsid w:val="00D30EA5"/>
    <w:rsid w:val="00D30FA0"/>
    <w:rsid w:val="00D31088"/>
    <w:rsid w:val="00D31507"/>
    <w:rsid w:val="00D32068"/>
    <w:rsid w:val="00D320A7"/>
    <w:rsid w:val="00D32FD8"/>
    <w:rsid w:val="00D3303C"/>
    <w:rsid w:val="00D33149"/>
    <w:rsid w:val="00D3334D"/>
    <w:rsid w:val="00D33359"/>
    <w:rsid w:val="00D3466E"/>
    <w:rsid w:val="00D34AA8"/>
    <w:rsid w:val="00D3598D"/>
    <w:rsid w:val="00D3606C"/>
    <w:rsid w:val="00D365D8"/>
    <w:rsid w:val="00D36856"/>
    <w:rsid w:val="00D368E5"/>
    <w:rsid w:val="00D36DBC"/>
    <w:rsid w:val="00D3754C"/>
    <w:rsid w:val="00D4059D"/>
    <w:rsid w:val="00D40D60"/>
    <w:rsid w:val="00D40E19"/>
    <w:rsid w:val="00D40F87"/>
    <w:rsid w:val="00D43093"/>
    <w:rsid w:val="00D4316A"/>
    <w:rsid w:val="00D4360D"/>
    <w:rsid w:val="00D438D5"/>
    <w:rsid w:val="00D43D11"/>
    <w:rsid w:val="00D44EF7"/>
    <w:rsid w:val="00D4507B"/>
    <w:rsid w:val="00D45B36"/>
    <w:rsid w:val="00D46C14"/>
    <w:rsid w:val="00D46C5A"/>
    <w:rsid w:val="00D47459"/>
    <w:rsid w:val="00D47B40"/>
    <w:rsid w:val="00D47F5B"/>
    <w:rsid w:val="00D5024A"/>
    <w:rsid w:val="00D515CB"/>
    <w:rsid w:val="00D515FE"/>
    <w:rsid w:val="00D51B7B"/>
    <w:rsid w:val="00D51D94"/>
    <w:rsid w:val="00D51FF4"/>
    <w:rsid w:val="00D5243D"/>
    <w:rsid w:val="00D5260B"/>
    <w:rsid w:val="00D52804"/>
    <w:rsid w:val="00D52931"/>
    <w:rsid w:val="00D52B9F"/>
    <w:rsid w:val="00D52C5E"/>
    <w:rsid w:val="00D52E7E"/>
    <w:rsid w:val="00D532AD"/>
    <w:rsid w:val="00D5385B"/>
    <w:rsid w:val="00D5397C"/>
    <w:rsid w:val="00D53C24"/>
    <w:rsid w:val="00D5414F"/>
    <w:rsid w:val="00D54176"/>
    <w:rsid w:val="00D54542"/>
    <w:rsid w:val="00D55B03"/>
    <w:rsid w:val="00D5624A"/>
    <w:rsid w:val="00D564A5"/>
    <w:rsid w:val="00D567DE"/>
    <w:rsid w:val="00D56B92"/>
    <w:rsid w:val="00D574D8"/>
    <w:rsid w:val="00D576B3"/>
    <w:rsid w:val="00D6070A"/>
    <w:rsid w:val="00D61169"/>
    <w:rsid w:val="00D611FF"/>
    <w:rsid w:val="00D61730"/>
    <w:rsid w:val="00D61E96"/>
    <w:rsid w:val="00D63613"/>
    <w:rsid w:val="00D6420C"/>
    <w:rsid w:val="00D644E0"/>
    <w:rsid w:val="00D646DD"/>
    <w:rsid w:val="00D647FE"/>
    <w:rsid w:val="00D64B3B"/>
    <w:rsid w:val="00D64F95"/>
    <w:rsid w:val="00D64FD9"/>
    <w:rsid w:val="00D65C86"/>
    <w:rsid w:val="00D66092"/>
    <w:rsid w:val="00D661BD"/>
    <w:rsid w:val="00D661EA"/>
    <w:rsid w:val="00D66BD1"/>
    <w:rsid w:val="00D66BD7"/>
    <w:rsid w:val="00D66D53"/>
    <w:rsid w:val="00D675CC"/>
    <w:rsid w:val="00D67624"/>
    <w:rsid w:val="00D67C81"/>
    <w:rsid w:val="00D7019D"/>
    <w:rsid w:val="00D70565"/>
    <w:rsid w:val="00D70CAA"/>
    <w:rsid w:val="00D72B0B"/>
    <w:rsid w:val="00D7386C"/>
    <w:rsid w:val="00D73CA9"/>
    <w:rsid w:val="00D744DB"/>
    <w:rsid w:val="00D74B6F"/>
    <w:rsid w:val="00D754EF"/>
    <w:rsid w:val="00D75703"/>
    <w:rsid w:val="00D7609F"/>
    <w:rsid w:val="00D76338"/>
    <w:rsid w:val="00D7770E"/>
    <w:rsid w:val="00D808D1"/>
    <w:rsid w:val="00D8099B"/>
    <w:rsid w:val="00D809D4"/>
    <w:rsid w:val="00D82528"/>
    <w:rsid w:val="00D83139"/>
    <w:rsid w:val="00D8364D"/>
    <w:rsid w:val="00D836CE"/>
    <w:rsid w:val="00D8414C"/>
    <w:rsid w:val="00D84808"/>
    <w:rsid w:val="00D849E9"/>
    <w:rsid w:val="00D85260"/>
    <w:rsid w:val="00D857D7"/>
    <w:rsid w:val="00D85AF4"/>
    <w:rsid w:val="00D85C46"/>
    <w:rsid w:val="00D85EFE"/>
    <w:rsid w:val="00D865EB"/>
    <w:rsid w:val="00D86AEA"/>
    <w:rsid w:val="00D86BD3"/>
    <w:rsid w:val="00D86E6F"/>
    <w:rsid w:val="00D87032"/>
    <w:rsid w:val="00D87666"/>
    <w:rsid w:val="00D87FA3"/>
    <w:rsid w:val="00D9006C"/>
    <w:rsid w:val="00D904B1"/>
    <w:rsid w:val="00D90841"/>
    <w:rsid w:val="00D90FE5"/>
    <w:rsid w:val="00D910EC"/>
    <w:rsid w:val="00D91F77"/>
    <w:rsid w:val="00D9231A"/>
    <w:rsid w:val="00D9242F"/>
    <w:rsid w:val="00D9288B"/>
    <w:rsid w:val="00D933AA"/>
    <w:rsid w:val="00D9466E"/>
    <w:rsid w:val="00D94EA4"/>
    <w:rsid w:val="00D94FA2"/>
    <w:rsid w:val="00D95579"/>
    <w:rsid w:val="00D95AE6"/>
    <w:rsid w:val="00D9604B"/>
    <w:rsid w:val="00D96397"/>
    <w:rsid w:val="00D96549"/>
    <w:rsid w:val="00D96551"/>
    <w:rsid w:val="00D9700A"/>
    <w:rsid w:val="00D97AD7"/>
    <w:rsid w:val="00DA00A7"/>
    <w:rsid w:val="00DA0286"/>
    <w:rsid w:val="00DA068F"/>
    <w:rsid w:val="00DA0F47"/>
    <w:rsid w:val="00DA16DE"/>
    <w:rsid w:val="00DA17FD"/>
    <w:rsid w:val="00DA1C39"/>
    <w:rsid w:val="00DA2567"/>
    <w:rsid w:val="00DA2604"/>
    <w:rsid w:val="00DA26A2"/>
    <w:rsid w:val="00DA282F"/>
    <w:rsid w:val="00DA2E7C"/>
    <w:rsid w:val="00DA2FA5"/>
    <w:rsid w:val="00DA3476"/>
    <w:rsid w:val="00DA40F5"/>
    <w:rsid w:val="00DA43EB"/>
    <w:rsid w:val="00DA47C0"/>
    <w:rsid w:val="00DA481B"/>
    <w:rsid w:val="00DA52E5"/>
    <w:rsid w:val="00DA5608"/>
    <w:rsid w:val="00DA5777"/>
    <w:rsid w:val="00DA64BA"/>
    <w:rsid w:val="00DA6CF7"/>
    <w:rsid w:val="00DA6DE2"/>
    <w:rsid w:val="00DA6EB4"/>
    <w:rsid w:val="00DA794D"/>
    <w:rsid w:val="00DA7B09"/>
    <w:rsid w:val="00DB0299"/>
    <w:rsid w:val="00DB031A"/>
    <w:rsid w:val="00DB1921"/>
    <w:rsid w:val="00DB19ED"/>
    <w:rsid w:val="00DB2831"/>
    <w:rsid w:val="00DB2DB2"/>
    <w:rsid w:val="00DB39F8"/>
    <w:rsid w:val="00DB4104"/>
    <w:rsid w:val="00DB41EB"/>
    <w:rsid w:val="00DB47C9"/>
    <w:rsid w:val="00DB4D9D"/>
    <w:rsid w:val="00DB5779"/>
    <w:rsid w:val="00DB588C"/>
    <w:rsid w:val="00DB5F07"/>
    <w:rsid w:val="00DB5F9B"/>
    <w:rsid w:val="00DB5FFF"/>
    <w:rsid w:val="00DB6107"/>
    <w:rsid w:val="00DB6B03"/>
    <w:rsid w:val="00DB70A2"/>
    <w:rsid w:val="00DB7438"/>
    <w:rsid w:val="00DB744F"/>
    <w:rsid w:val="00DB7E99"/>
    <w:rsid w:val="00DC0A82"/>
    <w:rsid w:val="00DC14D9"/>
    <w:rsid w:val="00DC2222"/>
    <w:rsid w:val="00DC229C"/>
    <w:rsid w:val="00DC2363"/>
    <w:rsid w:val="00DC27CE"/>
    <w:rsid w:val="00DC3038"/>
    <w:rsid w:val="00DC31F9"/>
    <w:rsid w:val="00DC377D"/>
    <w:rsid w:val="00DC3B00"/>
    <w:rsid w:val="00DC429B"/>
    <w:rsid w:val="00DC45D8"/>
    <w:rsid w:val="00DC54A6"/>
    <w:rsid w:val="00DC58C8"/>
    <w:rsid w:val="00DC5D9B"/>
    <w:rsid w:val="00DC6144"/>
    <w:rsid w:val="00DC62B4"/>
    <w:rsid w:val="00DC64F0"/>
    <w:rsid w:val="00DC68F9"/>
    <w:rsid w:val="00DC71A6"/>
    <w:rsid w:val="00DC7312"/>
    <w:rsid w:val="00DC744D"/>
    <w:rsid w:val="00DC7485"/>
    <w:rsid w:val="00DC7C0A"/>
    <w:rsid w:val="00DD00BA"/>
    <w:rsid w:val="00DD04E3"/>
    <w:rsid w:val="00DD16B1"/>
    <w:rsid w:val="00DD18EC"/>
    <w:rsid w:val="00DD1D5F"/>
    <w:rsid w:val="00DD24E4"/>
    <w:rsid w:val="00DD2610"/>
    <w:rsid w:val="00DD27BE"/>
    <w:rsid w:val="00DD2C28"/>
    <w:rsid w:val="00DD2DFF"/>
    <w:rsid w:val="00DD2EA7"/>
    <w:rsid w:val="00DD2FF7"/>
    <w:rsid w:val="00DD328B"/>
    <w:rsid w:val="00DD3B1F"/>
    <w:rsid w:val="00DD40DA"/>
    <w:rsid w:val="00DD437B"/>
    <w:rsid w:val="00DD4438"/>
    <w:rsid w:val="00DD46CD"/>
    <w:rsid w:val="00DD530E"/>
    <w:rsid w:val="00DD5349"/>
    <w:rsid w:val="00DD5AF9"/>
    <w:rsid w:val="00DD5E87"/>
    <w:rsid w:val="00DD664B"/>
    <w:rsid w:val="00DD6A1A"/>
    <w:rsid w:val="00DD6B8E"/>
    <w:rsid w:val="00DD7B8C"/>
    <w:rsid w:val="00DD7F17"/>
    <w:rsid w:val="00DE0179"/>
    <w:rsid w:val="00DE0299"/>
    <w:rsid w:val="00DE0442"/>
    <w:rsid w:val="00DE060E"/>
    <w:rsid w:val="00DE0D75"/>
    <w:rsid w:val="00DE1628"/>
    <w:rsid w:val="00DE1A89"/>
    <w:rsid w:val="00DE2F1D"/>
    <w:rsid w:val="00DE3CA5"/>
    <w:rsid w:val="00DE55BC"/>
    <w:rsid w:val="00DE5922"/>
    <w:rsid w:val="00DE5D1B"/>
    <w:rsid w:val="00DE6D44"/>
    <w:rsid w:val="00DE6D6A"/>
    <w:rsid w:val="00DE76D3"/>
    <w:rsid w:val="00DE7A84"/>
    <w:rsid w:val="00DE7C76"/>
    <w:rsid w:val="00DF001F"/>
    <w:rsid w:val="00DF040B"/>
    <w:rsid w:val="00DF047E"/>
    <w:rsid w:val="00DF0587"/>
    <w:rsid w:val="00DF0A7D"/>
    <w:rsid w:val="00DF0B8A"/>
    <w:rsid w:val="00DF0F3C"/>
    <w:rsid w:val="00DF11D8"/>
    <w:rsid w:val="00DF14F5"/>
    <w:rsid w:val="00DF1965"/>
    <w:rsid w:val="00DF1E52"/>
    <w:rsid w:val="00DF24F8"/>
    <w:rsid w:val="00DF2861"/>
    <w:rsid w:val="00DF2A9A"/>
    <w:rsid w:val="00DF39FD"/>
    <w:rsid w:val="00DF4210"/>
    <w:rsid w:val="00DF4630"/>
    <w:rsid w:val="00DF4F47"/>
    <w:rsid w:val="00DF4F6A"/>
    <w:rsid w:val="00DF5E2A"/>
    <w:rsid w:val="00DF69D1"/>
    <w:rsid w:val="00DF6A5F"/>
    <w:rsid w:val="00DF6B40"/>
    <w:rsid w:val="00DF724D"/>
    <w:rsid w:val="00DF72FE"/>
    <w:rsid w:val="00DF769E"/>
    <w:rsid w:val="00DF7B72"/>
    <w:rsid w:val="00DF7D24"/>
    <w:rsid w:val="00E00A12"/>
    <w:rsid w:val="00E00C6C"/>
    <w:rsid w:val="00E017F7"/>
    <w:rsid w:val="00E02CC4"/>
    <w:rsid w:val="00E0377F"/>
    <w:rsid w:val="00E0400C"/>
    <w:rsid w:val="00E04178"/>
    <w:rsid w:val="00E045A5"/>
    <w:rsid w:val="00E045AC"/>
    <w:rsid w:val="00E045CE"/>
    <w:rsid w:val="00E04DDB"/>
    <w:rsid w:val="00E06106"/>
    <w:rsid w:val="00E06571"/>
    <w:rsid w:val="00E066F2"/>
    <w:rsid w:val="00E06EE8"/>
    <w:rsid w:val="00E07A5E"/>
    <w:rsid w:val="00E10124"/>
    <w:rsid w:val="00E10937"/>
    <w:rsid w:val="00E10B85"/>
    <w:rsid w:val="00E11721"/>
    <w:rsid w:val="00E1181F"/>
    <w:rsid w:val="00E11896"/>
    <w:rsid w:val="00E1189C"/>
    <w:rsid w:val="00E11E57"/>
    <w:rsid w:val="00E1284A"/>
    <w:rsid w:val="00E12A27"/>
    <w:rsid w:val="00E13262"/>
    <w:rsid w:val="00E13424"/>
    <w:rsid w:val="00E14CA4"/>
    <w:rsid w:val="00E15727"/>
    <w:rsid w:val="00E15B8D"/>
    <w:rsid w:val="00E16483"/>
    <w:rsid w:val="00E164E9"/>
    <w:rsid w:val="00E167BF"/>
    <w:rsid w:val="00E167EC"/>
    <w:rsid w:val="00E16917"/>
    <w:rsid w:val="00E1699C"/>
    <w:rsid w:val="00E16A71"/>
    <w:rsid w:val="00E1701A"/>
    <w:rsid w:val="00E176EC"/>
    <w:rsid w:val="00E179FC"/>
    <w:rsid w:val="00E17D2A"/>
    <w:rsid w:val="00E20015"/>
    <w:rsid w:val="00E2073D"/>
    <w:rsid w:val="00E2088A"/>
    <w:rsid w:val="00E2099D"/>
    <w:rsid w:val="00E20BB7"/>
    <w:rsid w:val="00E21E98"/>
    <w:rsid w:val="00E2276B"/>
    <w:rsid w:val="00E228CC"/>
    <w:rsid w:val="00E22B02"/>
    <w:rsid w:val="00E2332E"/>
    <w:rsid w:val="00E23B1E"/>
    <w:rsid w:val="00E23E7C"/>
    <w:rsid w:val="00E2455D"/>
    <w:rsid w:val="00E2537D"/>
    <w:rsid w:val="00E25450"/>
    <w:rsid w:val="00E25583"/>
    <w:rsid w:val="00E257B7"/>
    <w:rsid w:val="00E26D00"/>
    <w:rsid w:val="00E26F45"/>
    <w:rsid w:val="00E273D2"/>
    <w:rsid w:val="00E30DC5"/>
    <w:rsid w:val="00E3117E"/>
    <w:rsid w:val="00E31ADB"/>
    <w:rsid w:val="00E31FBD"/>
    <w:rsid w:val="00E31FC9"/>
    <w:rsid w:val="00E327CC"/>
    <w:rsid w:val="00E32C2E"/>
    <w:rsid w:val="00E3317A"/>
    <w:rsid w:val="00E339EE"/>
    <w:rsid w:val="00E33F1D"/>
    <w:rsid w:val="00E3426C"/>
    <w:rsid w:val="00E3431E"/>
    <w:rsid w:val="00E3503A"/>
    <w:rsid w:val="00E3580F"/>
    <w:rsid w:val="00E35F05"/>
    <w:rsid w:val="00E365C2"/>
    <w:rsid w:val="00E37386"/>
    <w:rsid w:val="00E375A8"/>
    <w:rsid w:val="00E379D5"/>
    <w:rsid w:val="00E37BCC"/>
    <w:rsid w:val="00E37C17"/>
    <w:rsid w:val="00E37F91"/>
    <w:rsid w:val="00E40641"/>
    <w:rsid w:val="00E406F2"/>
    <w:rsid w:val="00E4182D"/>
    <w:rsid w:val="00E41ED5"/>
    <w:rsid w:val="00E42940"/>
    <w:rsid w:val="00E429FF"/>
    <w:rsid w:val="00E43048"/>
    <w:rsid w:val="00E4370F"/>
    <w:rsid w:val="00E439C7"/>
    <w:rsid w:val="00E43BCF"/>
    <w:rsid w:val="00E44411"/>
    <w:rsid w:val="00E44DD0"/>
    <w:rsid w:val="00E44E43"/>
    <w:rsid w:val="00E44EEE"/>
    <w:rsid w:val="00E454F7"/>
    <w:rsid w:val="00E45BB0"/>
    <w:rsid w:val="00E45D2A"/>
    <w:rsid w:val="00E45D63"/>
    <w:rsid w:val="00E45F20"/>
    <w:rsid w:val="00E4620C"/>
    <w:rsid w:val="00E46264"/>
    <w:rsid w:val="00E46CF2"/>
    <w:rsid w:val="00E46F23"/>
    <w:rsid w:val="00E475F4"/>
    <w:rsid w:val="00E5004F"/>
    <w:rsid w:val="00E50984"/>
    <w:rsid w:val="00E50C0C"/>
    <w:rsid w:val="00E510F2"/>
    <w:rsid w:val="00E514A7"/>
    <w:rsid w:val="00E524EF"/>
    <w:rsid w:val="00E52CF6"/>
    <w:rsid w:val="00E53095"/>
    <w:rsid w:val="00E53121"/>
    <w:rsid w:val="00E53754"/>
    <w:rsid w:val="00E53BC4"/>
    <w:rsid w:val="00E53BCF"/>
    <w:rsid w:val="00E5502F"/>
    <w:rsid w:val="00E5540A"/>
    <w:rsid w:val="00E5546C"/>
    <w:rsid w:val="00E55527"/>
    <w:rsid w:val="00E555D4"/>
    <w:rsid w:val="00E55BD7"/>
    <w:rsid w:val="00E55F1F"/>
    <w:rsid w:val="00E56373"/>
    <w:rsid w:val="00E563E7"/>
    <w:rsid w:val="00E56507"/>
    <w:rsid w:val="00E5672F"/>
    <w:rsid w:val="00E56764"/>
    <w:rsid w:val="00E56EE8"/>
    <w:rsid w:val="00E57272"/>
    <w:rsid w:val="00E572D7"/>
    <w:rsid w:val="00E60C4C"/>
    <w:rsid w:val="00E60DF1"/>
    <w:rsid w:val="00E60FF3"/>
    <w:rsid w:val="00E6127A"/>
    <w:rsid w:val="00E61465"/>
    <w:rsid w:val="00E61CB5"/>
    <w:rsid w:val="00E61F2D"/>
    <w:rsid w:val="00E626E2"/>
    <w:rsid w:val="00E62AF2"/>
    <w:rsid w:val="00E62CEB"/>
    <w:rsid w:val="00E63029"/>
    <w:rsid w:val="00E636D7"/>
    <w:rsid w:val="00E63920"/>
    <w:rsid w:val="00E6395A"/>
    <w:rsid w:val="00E63EB1"/>
    <w:rsid w:val="00E64851"/>
    <w:rsid w:val="00E64D9F"/>
    <w:rsid w:val="00E6558C"/>
    <w:rsid w:val="00E65E9C"/>
    <w:rsid w:val="00E661DF"/>
    <w:rsid w:val="00E665E8"/>
    <w:rsid w:val="00E668B1"/>
    <w:rsid w:val="00E6736E"/>
    <w:rsid w:val="00E67AC1"/>
    <w:rsid w:val="00E67B07"/>
    <w:rsid w:val="00E67C4A"/>
    <w:rsid w:val="00E704CF"/>
    <w:rsid w:val="00E707C9"/>
    <w:rsid w:val="00E70C95"/>
    <w:rsid w:val="00E70F10"/>
    <w:rsid w:val="00E71205"/>
    <w:rsid w:val="00E72008"/>
    <w:rsid w:val="00E725AF"/>
    <w:rsid w:val="00E725DF"/>
    <w:rsid w:val="00E72AF9"/>
    <w:rsid w:val="00E73295"/>
    <w:rsid w:val="00E734EF"/>
    <w:rsid w:val="00E734FE"/>
    <w:rsid w:val="00E74073"/>
    <w:rsid w:val="00E7412E"/>
    <w:rsid w:val="00E74399"/>
    <w:rsid w:val="00E74845"/>
    <w:rsid w:val="00E74A28"/>
    <w:rsid w:val="00E7540D"/>
    <w:rsid w:val="00E761B2"/>
    <w:rsid w:val="00E76533"/>
    <w:rsid w:val="00E76623"/>
    <w:rsid w:val="00E766B9"/>
    <w:rsid w:val="00E76F19"/>
    <w:rsid w:val="00E77002"/>
    <w:rsid w:val="00E778AC"/>
    <w:rsid w:val="00E77AA2"/>
    <w:rsid w:val="00E77FE2"/>
    <w:rsid w:val="00E80E41"/>
    <w:rsid w:val="00E80EFC"/>
    <w:rsid w:val="00E8172E"/>
    <w:rsid w:val="00E81815"/>
    <w:rsid w:val="00E81A7D"/>
    <w:rsid w:val="00E81CA3"/>
    <w:rsid w:val="00E829C7"/>
    <w:rsid w:val="00E82B02"/>
    <w:rsid w:val="00E831EA"/>
    <w:rsid w:val="00E8336C"/>
    <w:rsid w:val="00E83D95"/>
    <w:rsid w:val="00E84386"/>
    <w:rsid w:val="00E84940"/>
    <w:rsid w:val="00E84AF9"/>
    <w:rsid w:val="00E855F9"/>
    <w:rsid w:val="00E8562F"/>
    <w:rsid w:val="00E86F44"/>
    <w:rsid w:val="00E87254"/>
    <w:rsid w:val="00E8735B"/>
    <w:rsid w:val="00E90A69"/>
    <w:rsid w:val="00E90B74"/>
    <w:rsid w:val="00E90BCB"/>
    <w:rsid w:val="00E90C1E"/>
    <w:rsid w:val="00E91887"/>
    <w:rsid w:val="00E91B0A"/>
    <w:rsid w:val="00E925DE"/>
    <w:rsid w:val="00E927F1"/>
    <w:rsid w:val="00E92F7C"/>
    <w:rsid w:val="00E935F8"/>
    <w:rsid w:val="00E93AB4"/>
    <w:rsid w:val="00E94F31"/>
    <w:rsid w:val="00E955FB"/>
    <w:rsid w:val="00E95A2E"/>
    <w:rsid w:val="00E95B03"/>
    <w:rsid w:val="00E960D7"/>
    <w:rsid w:val="00E9616E"/>
    <w:rsid w:val="00E96DFC"/>
    <w:rsid w:val="00E97498"/>
    <w:rsid w:val="00E97D00"/>
    <w:rsid w:val="00E97F89"/>
    <w:rsid w:val="00EA01C7"/>
    <w:rsid w:val="00EA056A"/>
    <w:rsid w:val="00EA06B4"/>
    <w:rsid w:val="00EA06C5"/>
    <w:rsid w:val="00EA0FB9"/>
    <w:rsid w:val="00EA1532"/>
    <w:rsid w:val="00EA16DD"/>
    <w:rsid w:val="00EA18FD"/>
    <w:rsid w:val="00EA1B0B"/>
    <w:rsid w:val="00EA1C3E"/>
    <w:rsid w:val="00EA1FC1"/>
    <w:rsid w:val="00EA35CE"/>
    <w:rsid w:val="00EA3AD2"/>
    <w:rsid w:val="00EA3AF6"/>
    <w:rsid w:val="00EA44B1"/>
    <w:rsid w:val="00EA451B"/>
    <w:rsid w:val="00EA4774"/>
    <w:rsid w:val="00EA52C1"/>
    <w:rsid w:val="00EA547A"/>
    <w:rsid w:val="00EA563B"/>
    <w:rsid w:val="00EA567F"/>
    <w:rsid w:val="00EA5916"/>
    <w:rsid w:val="00EA5982"/>
    <w:rsid w:val="00EA64B7"/>
    <w:rsid w:val="00EA665C"/>
    <w:rsid w:val="00EA6727"/>
    <w:rsid w:val="00EA7619"/>
    <w:rsid w:val="00EB0372"/>
    <w:rsid w:val="00EB04FE"/>
    <w:rsid w:val="00EB0FF1"/>
    <w:rsid w:val="00EB1730"/>
    <w:rsid w:val="00EB181E"/>
    <w:rsid w:val="00EB1E41"/>
    <w:rsid w:val="00EB2B0B"/>
    <w:rsid w:val="00EB2C2C"/>
    <w:rsid w:val="00EB2D9D"/>
    <w:rsid w:val="00EB3545"/>
    <w:rsid w:val="00EB37E1"/>
    <w:rsid w:val="00EB39B8"/>
    <w:rsid w:val="00EB5974"/>
    <w:rsid w:val="00EB5B31"/>
    <w:rsid w:val="00EB648A"/>
    <w:rsid w:val="00EB674C"/>
    <w:rsid w:val="00EB67FF"/>
    <w:rsid w:val="00EB739E"/>
    <w:rsid w:val="00EB7568"/>
    <w:rsid w:val="00EB7895"/>
    <w:rsid w:val="00EB7DE5"/>
    <w:rsid w:val="00EC079A"/>
    <w:rsid w:val="00EC0820"/>
    <w:rsid w:val="00EC0B1B"/>
    <w:rsid w:val="00EC0DED"/>
    <w:rsid w:val="00EC13F3"/>
    <w:rsid w:val="00EC1558"/>
    <w:rsid w:val="00EC15FA"/>
    <w:rsid w:val="00EC1A3A"/>
    <w:rsid w:val="00EC262C"/>
    <w:rsid w:val="00EC3382"/>
    <w:rsid w:val="00EC3590"/>
    <w:rsid w:val="00EC3AC9"/>
    <w:rsid w:val="00EC3BC6"/>
    <w:rsid w:val="00EC40D4"/>
    <w:rsid w:val="00EC46FB"/>
    <w:rsid w:val="00EC50E5"/>
    <w:rsid w:val="00EC5187"/>
    <w:rsid w:val="00EC62CF"/>
    <w:rsid w:val="00EC6A99"/>
    <w:rsid w:val="00EC6F69"/>
    <w:rsid w:val="00EC747B"/>
    <w:rsid w:val="00EC7A49"/>
    <w:rsid w:val="00EC7FBF"/>
    <w:rsid w:val="00ED035E"/>
    <w:rsid w:val="00ED09E0"/>
    <w:rsid w:val="00ED1824"/>
    <w:rsid w:val="00ED19EC"/>
    <w:rsid w:val="00ED2081"/>
    <w:rsid w:val="00ED3055"/>
    <w:rsid w:val="00ED3B0D"/>
    <w:rsid w:val="00ED3CB7"/>
    <w:rsid w:val="00ED3F1E"/>
    <w:rsid w:val="00ED4257"/>
    <w:rsid w:val="00ED48D9"/>
    <w:rsid w:val="00ED4A29"/>
    <w:rsid w:val="00ED6344"/>
    <w:rsid w:val="00ED6457"/>
    <w:rsid w:val="00ED6B05"/>
    <w:rsid w:val="00ED6D0A"/>
    <w:rsid w:val="00ED798D"/>
    <w:rsid w:val="00EE00E4"/>
    <w:rsid w:val="00EE06B4"/>
    <w:rsid w:val="00EE0BD2"/>
    <w:rsid w:val="00EE0FD2"/>
    <w:rsid w:val="00EE1826"/>
    <w:rsid w:val="00EE1FF3"/>
    <w:rsid w:val="00EE27C1"/>
    <w:rsid w:val="00EE2AF4"/>
    <w:rsid w:val="00EE2B13"/>
    <w:rsid w:val="00EE3910"/>
    <w:rsid w:val="00EE3E55"/>
    <w:rsid w:val="00EE4493"/>
    <w:rsid w:val="00EE4AE5"/>
    <w:rsid w:val="00EE4F6C"/>
    <w:rsid w:val="00EE5FBF"/>
    <w:rsid w:val="00EE60A1"/>
    <w:rsid w:val="00EE7064"/>
    <w:rsid w:val="00EE7163"/>
    <w:rsid w:val="00EE775F"/>
    <w:rsid w:val="00EE79DA"/>
    <w:rsid w:val="00EF035D"/>
    <w:rsid w:val="00EF0A76"/>
    <w:rsid w:val="00EF0F9A"/>
    <w:rsid w:val="00EF193E"/>
    <w:rsid w:val="00EF1D09"/>
    <w:rsid w:val="00EF1DBF"/>
    <w:rsid w:val="00EF238D"/>
    <w:rsid w:val="00EF2A0C"/>
    <w:rsid w:val="00EF339E"/>
    <w:rsid w:val="00EF3BF6"/>
    <w:rsid w:val="00EF3E58"/>
    <w:rsid w:val="00EF42F8"/>
    <w:rsid w:val="00EF467A"/>
    <w:rsid w:val="00EF47CC"/>
    <w:rsid w:val="00EF5017"/>
    <w:rsid w:val="00EF529F"/>
    <w:rsid w:val="00EF536D"/>
    <w:rsid w:val="00EF56EB"/>
    <w:rsid w:val="00EF576B"/>
    <w:rsid w:val="00EF6369"/>
    <w:rsid w:val="00EF6C6F"/>
    <w:rsid w:val="00EF723D"/>
    <w:rsid w:val="00EF7583"/>
    <w:rsid w:val="00EF758F"/>
    <w:rsid w:val="00EF7BFD"/>
    <w:rsid w:val="00F001EC"/>
    <w:rsid w:val="00F0022C"/>
    <w:rsid w:val="00F00267"/>
    <w:rsid w:val="00F00ADA"/>
    <w:rsid w:val="00F0136D"/>
    <w:rsid w:val="00F01401"/>
    <w:rsid w:val="00F01990"/>
    <w:rsid w:val="00F01A4C"/>
    <w:rsid w:val="00F02129"/>
    <w:rsid w:val="00F022F7"/>
    <w:rsid w:val="00F02D0D"/>
    <w:rsid w:val="00F03212"/>
    <w:rsid w:val="00F03EC6"/>
    <w:rsid w:val="00F048FD"/>
    <w:rsid w:val="00F04BF4"/>
    <w:rsid w:val="00F0522A"/>
    <w:rsid w:val="00F058BD"/>
    <w:rsid w:val="00F05C14"/>
    <w:rsid w:val="00F066BB"/>
    <w:rsid w:val="00F06B29"/>
    <w:rsid w:val="00F06C53"/>
    <w:rsid w:val="00F073FF"/>
    <w:rsid w:val="00F0749A"/>
    <w:rsid w:val="00F079FB"/>
    <w:rsid w:val="00F07A92"/>
    <w:rsid w:val="00F07AF4"/>
    <w:rsid w:val="00F10BAA"/>
    <w:rsid w:val="00F10F45"/>
    <w:rsid w:val="00F12330"/>
    <w:rsid w:val="00F12B7F"/>
    <w:rsid w:val="00F132A0"/>
    <w:rsid w:val="00F1377D"/>
    <w:rsid w:val="00F144A8"/>
    <w:rsid w:val="00F1462A"/>
    <w:rsid w:val="00F1487B"/>
    <w:rsid w:val="00F148FB"/>
    <w:rsid w:val="00F14ACB"/>
    <w:rsid w:val="00F14C19"/>
    <w:rsid w:val="00F14D04"/>
    <w:rsid w:val="00F1539D"/>
    <w:rsid w:val="00F153F0"/>
    <w:rsid w:val="00F15489"/>
    <w:rsid w:val="00F155DF"/>
    <w:rsid w:val="00F15A19"/>
    <w:rsid w:val="00F15BB0"/>
    <w:rsid w:val="00F15BD3"/>
    <w:rsid w:val="00F1635D"/>
    <w:rsid w:val="00F163DF"/>
    <w:rsid w:val="00F17692"/>
    <w:rsid w:val="00F17F1B"/>
    <w:rsid w:val="00F20194"/>
    <w:rsid w:val="00F2053D"/>
    <w:rsid w:val="00F208CF"/>
    <w:rsid w:val="00F20D34"/>
    <w:rsid w:val="00F21088"/>
    <w:rsid w:val="00F21098"/>
    <w:rsid w:val="00F2123E"/>
    <w:rsid w:val="00F212EB"/>
    <w:rsid w:val="00F21D11"/>
    <w:rsid w:val="00F221B6"/>
    <w:rsid w:val="00F22661"/>
    <w:rsid w:val="00F22896"/>
    <w:rsid w:val="00F23126"/>
    <w:rsid w:val="00F2412C"/>
    <w:rsid w:val="00F241B8"/>
    <w:rsid w:val="00F24500"/>
    <w:rsid w:val="00F2488A"/>
    <w:rsid w:val="00F24C94"/>
    <w:rsid w:val="00F24CAF"/>
    <w:rsid w:val="00F26089"/>
    <w:rsid w:val="00F26293"/>
    <w:rsid w:val="00F26591"/>
    <w:rsid w:val="00F26650"/>
    <w:rsid w:val="00F26784"/>
    <w:rsid w:val="00F270D9"/>
    <w:rsid w:val="00F276B4"/>
    <w:rsid w:val="00F27975"/>
    <w:rsid w:val="00F27992"/>
    <w:rsid w:val="00F27C85"/>
    <w:rsid w:val="00F30446"/>
    <w:rsid w:val="00F30667"/>
    <w:rsid w:val="00F31314"/>
    <w:rsid w:val="00F31CFB"/>
    <w:rsid w:val="00F32279"/>
    <w:rsid w:val="00F32A0B"/>
    <w:rsid w:val="00F32D62"/>
    <w:rsid w:val="00F32E25"/>
    <w:rsid w:val="00F3304F"/>
    <w:rsid w:val="00F3347D"/>
    <w:rsid w:val="00F3506B"/>
    <w:rsid w:val="00F35195"/>
    <w:rsid w:val="00F357D9"/>
    <w:rsid w:val="00F35A9B"/>
    <w:rsid w:val="00F35D55"/>
    <w:rsid w:val="00F36824"/>
    <w:rsid w:val="00F368BB"/>
    <w:rsid w:val="00F369C5"/>
    <w:rsid w:val="00F36C02"/>
    <w:rsid w:val="00F371F7"/>
    <w:rsid w:val="00F376F4"/>
    <w:rsid w:val="00F37D5F"/>
    <w:rsid w:val="00F37E85"/>
    <w:rsid w:val="00F4057E"/>
    <w:rsid w:val="00F40B4E"/>
    <w:rsid w:val="00F40CD1"/>
    <w:rsid w:val="00F40DF2"/>
    <w:rsid w:val="00F41584"/>
    <w:rsid w:val="00F41DF4"/>
    <w:rsid w:val="00F41E6A"/>
    <w:rsid w:val="00F42001"/>
    <w:rsid w:val="00F42850"/>
    <w:rsid w:val="00F43217"/>
    <w:rsid w:val="00F4342F"/>
    <w:rsid w:val="00F43456"/>
    <w:rsid w:val="00F4382D"/>
    <w:rsid w:val="00F441E5"/>
    <w:rsid w:val="00F441F5"/>
    <w:rsid w:val="00F44737"/>
    <w:rsid w:val="00F44B07"/>
    <w:rsid w:val="00F4563D"/>
    <w:rsid w:val="00F45860"/>
    <w:rsid w:val="00F45915"/>
    <w:rsid w:val="00F45AEE"/>
    <w:rsid w:val="00F45CAE"/>
    <w:rsid w:val="00F47F6A"/>
    <w:rsid w:val="00F50C45"/>
    <w:rsid w:val="00F50C5D"/>
    <w:rsid w:val="00F51429"/>
    <w:rsid w:val="00F517C7"/>
    <w:rsid w:val="00F51BC5"/>
    <w:rsid w:val="00F52760"/>
    <w:rsid w:val="00F53782"/>
    <w:rsid w:val="00F5397C"/>
    <w:rsid w:val="00F53A37"/>
    <w:rsid w:val="00F541B1"/>
    <w:rsid w:val="00F541FD"/>
    <w:rsid w:val="00F557AD"/>
    <w:rsid w:val="00F55C07"/>
    <w:rsid w:val="00F561B7"/>
    <w:rsid w:val="00F565D4"/>
    <w:rsid w:val="00F570F6"/>
    <w:rsid w:val="00F57365"/>
    <w:rsid w:val="00F57B0D"/>
    <w:rsid w:val="00F57D8D"/>
    <w:rsid w:val="00F57DFE"/>
    <w:rsid w:val="00F57E17"/>
    <w:rsid w:val="00F60420"/>
    <w:rsid w:val="00F605C1"/>
    <w:rsid w:val="00F61A38"/>
    <w:rsid w:val="00F62203"/>
    <w:rsid w:val="00F62360"/>
    <w:rsid w:val="00F6278C"/>
    <w:rsid w:val="00F62D42"/>
    <w:rsid w:val="00F62F5B"/>
    <w:rsid w:val="00F635C8"/>
    <w:rsid w:val="00F63CB6"/>
    <w:rsid w:val="00F65E49"/>
    <w:rsid w:val="00F660BB"/>
    <w:rsid w:val="00F66855"/>
    <w:rsid w:val="00F672D8"/>
    <w:rsid w:val="00F700FF"/>
    <w:rsid w:val="00F7019B"/>
    <w:rsid w:val="00F70B90"/>
    <w:rsid w:val="00F71954"/>
    <w:rsid w:val="00F71AC7"/>
    <w:rsid w:val="00F71C68"/>
    <w:rsid w:val="00F725D5"/>
    <w:rsid w:val="00F72F29"/>
    <w:rsid w:val="00F73516"/>
    <w:rsid w:val="00F73797"/>
    <w:rsid w:val="00F739B4"/>
    <w:rsid w:val="00F741F0"/>
    <w:rsid w:val="00F7427E"/>
    <w:rsid w:val="00F74592"/>
    <w:rsid w:val="00F748E6"/>
    <w:rsid w:val="00F75B45"/>
    <w:rsid w:val="00F763F4"/>
    <w:rsid w:val="00F7691E"/>
    <w:rsid w:val="00F76D50"/>
    <w:rsid w:val="00F77063"/>
    <w:rsid w:val="00F77D8A"/>
    <w:rsid w:val="00F803CA"/>
    <w:rsid w:val="00F8053F"/>
    <w:rsid w:val="00F809CC"/>
    <w:rsid w:val="00F80CDF"/>
    <w:rsid w:val="00F818FC"/>
    <w:rsid w:val="00F81DA3"/>
    <w:rsid w:val="00F81E81"/>
    <w:rsid w:val="00F81FBE"/>
    <w:rsid w:val="00F82FC6"/>
    <w:rsid w:val="00F83172"/>
    <w:rsid w:val="00F8372C"/>
    <w:rsid w:val="00F84CB7"/>
    <w:rsid w:val="00F84D72"/>
    <w:rsid w:val="00F85726"/>
    <w:rsid w:val="00F85BA4"/>
    <w:rsid w:val="00F8631F"/>
    <w:rsid w:val="00F8637D"/>
    <w:rsid w:val="00F863BF"/>
    <w:rsid w:val="00F863DA"/>
    <w:rsid w:val="00F87198"/>
    <w:rsid w:val="00F87D60"/>
    <w:rsid w:val="00F90047"/>
    <w:rsid w:val="00F906E7"/>
    <w:rsid w:val="00F912F7"/>
    <w:rsid w:val="00F914AE"/>
    <w:rsid w:val="00F91590"/>
    <w:rsid w:val="00F91C42"/>
    <w:rsid w:val="00F92482"/>
    <w:rsid w:val="00F924B5"/>
    <w:rsid w:val="00F92680"/>
    <w:rsid w:val="00F92C09"/>
    <w:rsid w:val="00F92E9A"/>
    <w:rsid w:val="00F93CE8"/>
    <w:rsid w:val="00F93DDE"/>
    <w:rsid w:val="00F944E9"/>
    <w:rsid w:val="00F949B3"/>
    <w:rsid w:val="00F95497"/>
    <w:rsid w:val="00F954BA"/>
    <w:rsid w:val="00F957A7"/>
    <w:rsid w:val="00F95AB2"/>
    <w:rsid w:val="00F96C71"/>
    <w:rsid w:val="00F978E0"/>
    <w:rsid w:val="00FA04CD"/>
    <w:rsid w:val="00FA0751"/>
    <w:rsid w:val="00FA0D27"/>
    <w:rsid w:val="00FA122B"/>
    <w:rsid w:val="00FA16A0"/>
    <w:rsid w:val="00FA174B"/>
    <w:rsid w:val="00FA1B90"/>
    <w:rsid w:val="00FA1C5D"/>
    <w:rsid w:val="00FA1DF0"/>
    <w:rsid w:val="00FA1E96"/>
    <w:rsid w:val="00FA224C"/>
    <w:rsid w:val="00FA34B7"/>
    <w:rsid w:val="00FA3AA9"/>
    <w:rsid w:val="00FA40D6"/>
    <w:rsid w:val="00FA477E"/>
    <w:rsid w:val="00FA4E63"/>
    <w:rsid w:val="00FA55F4"/>
    <w:rsid w:val="00FA560E"/>
    <w:rsid w:val="00FA61CD"/>
    <w:rsid w:val="00FA6236"/>
    <w:rsid w:val="00FA685B"/>
    <w:rsid w:val="00FA7770"/>
    <w:rsid w:val="00FA7837"/>
    <w:rsid w:val="00FA7FE6"/>
    <w:rsid w:val="00FB0590"/>
    <w:rsid w:val="00FB06E6"/>
    <w:rsid w:val="00FB0ADD"/>
    <w:rsid w:val="00FB12F9"/>
    <w:rsid w:val="00FB158E"/>
    <w:rsid w:val="00FB1837"/>
    <w:rsid w:val="00FB1957"/>
    <w:rsid w:val="00FB318C"/>
    <w:rsid w:val="00FB3501"/>
    <w:rsid w:val="00FB3703"/>
    <w:rsid w:val="00FB4687"/>
    <w:rsid w:val="00FB4847"/>
    <w:rsid w:val="00FB48AE"/>
    <w:rsid w:val="00FB4E89"/>
    <w:rsid w:val="00FB50DA"/>
    <w:rsid w:val="00FB5358"/>
    <w:rsid w:val="00FB5AC7"/>
    <w:rsid w:val="00FB6BF0"/>
    <w:rsid w:val="00FB6E8A"/>
    <w:rsid w:val="00FB70B1"/>
    <w:rsid w:val="00FB72C8"/>
    <w:rsid w:val="00FB770B"/>
    <w:rsid w:val="00FB7EDC"/>
    <w:rsid w:val="00FC124B"/>
    <w:rsid w:val="00FC14DB"/>
    <w:rsid w:val="00FC1654"/>
    <w:rsid w:val="00FC1D74"/>
    <w:rsid w:val="00FC1FF6"/>
    <w:rsid w:val="00FC261B"/>
    <w:rsid w:val="00FC2A6F"/>
    <w:rsid w:val="00FC30BE"/>
    <w:rsid w:val="00FC338A"/>
    <w:rsid w:val="00FC3BB2"/>
    <w:rsid w:val="00FC40BF"/>
    <w:rsid w:val="00FC48E4"/>
    <w:rsid w:val="00FC5217"/>
    <w:rsid w:val="00FC5781"/>
    <w:rsid w:val="00FC5883"/>
    <w:rsid w:val="00FC59D1"/>
    <w:rsid w:val="00FC5F2D"/>
    <w:rsid w:val="00FC7116"/>
    <w:rsid w:val="00FC76B5"/>
    <w:rsid w:val="00FC7B12"/>
    <w:rsid w:val="00FC7EB1"/>
    <w:rsid w:val="00FC7F4F"/>
    <w:rsid w:val="00FD0709"/>
    <w:rsid w:val="00FD091D"/>
    <w:rsid w:val="00FD093E"/>
    <w:rsid w:val="00FD0DFF"/>
    <w:rsid w:val="00FD126D"/>
    <w:rsid w:val="00FD1825"/>
    <w:rsid w:val="00FD1CE2"/>
    <w:rsid w:val="00FD1D31"/>
    <w:rsid w:val="00FD2433"/>
    <w:rsid w:val="00FD25A3"/>
    <w:rsid w:val="00FD2912"/>
    <w:rsid w:val="00FD2AD2"/>
    <w:rsid w:val="00FD38B7"/>
    <w:rsid w:val="00FD38D7"/>
    <w:rsid w:val="00FD392A"/>
    <w:rsid w:val="00FD4BC1"/>
    <w:rsid w:val="00FD4EB4"/>
    <w:rsid w:val="00FD5B53"/>
    <w:rsid w:val="00FD60B1"/>
    <w:rsid w:val="00FD64C8"/>
    <w:rsid w:val="00FD72E2"/>
    <w:rsid w:val="00FD7A10"/>
    <w:rsid w:val="00FD7B3E"/>
    <w:rsid w:val="00FD7D0A"/>
    <w:rsid w:val="00FD7F7B"/>
    <w:rsid w:val="00FE0236"/>
    <w:rsid w:val="00FE028E"/>
    <w:rsid w:val="00FE0314"/>
    <w:rsid w:val="00FE0BF5"/>
    <w:rsid w:val="00FE0E81"/>
    <w:rsid w:val="00FE1826"/>
    <w:rsid w:val="00FE228D"/>
    <w:rsid w:val="00FE2C76"/>
    <w:rsid w:val="00FE3393"/>
    <w:rsid w:val="00FE34FE"/>
    <w:rsid w:val="00FE35D1"/>
    <w:rsid w:val="00FE3C18"/>
    <w:rsid w:val="00FE4FE8"/>
    <w:rsid w:val="00FE5740"/>
    <w:rsid w:val="00FE5985"/>
    <w:rsid w:val="00FE6204"/>
    <w:rsid w:val="00FE62EB"/>
    <w:rsid w:val="00FE63AD"/>
    <w:rsid w:val="00FE6E54"/>
    <w:rsid w:val="00FE766A"/>
    <w:rsid w:val="00FE7F9A"/>
    <w:rsid w:val="00FF02DF"/>
    <w:rsid w:val="00FF0993"/>
    <w:rsid w:val="00FF11BB"/>
    <w:rsid w:val="00FF16D6"/>
    <w:rsid w:val="00FF1AD2"/>
    <w:rsid w:val="00FF23EB"/>
    <w:rsid w:val="00FF2454"/>
    <w:rsid w:val="00FF2E3A"/>
    <w:rsid w:val="00FF3047"/>
    <w:rsid w:val="00FF3513"/>
    <w:rsid w:val="00FF3C41"/>
    <w:rsid w:val="00FF3CA9"/>
    <w:rsid w:val="00FF3FE7"/>
    <w:rsid w:val="00FF4126"/>
    <w:rsid w:val="00FF42B3"/>
    <w:rsid w:val="00FF4DC3"/>
    <w:rsid w:val="00FF50E8"/>
    <w:rsid w:val="00FF5661"/>
    <w:rsid w:val="00FF57EF"/>
    <w:rsid w:val="00FF5B7C"/>
    <w:rsid w:val="00FF653E"/>
    <w:rsid w:val="00FF6ACA"/>
    <w:rsid w:val="00FF6BB9"/>
    <w:rsid w:val="00FF74B6"/>
    <w:rsid w:val="00FF760E"/>
    <w:rsid w:val="00FF78E5"/>
    <w:rsid w:val="00FF7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c4d6,#d7cdff,#c6d9f1"/>
    </o:shapedefaults>
    <o:shapelayout v:ext="edit">
      <o:idmap v:ext="edit" data="2"/>
    </o:shapelayout>
  </w:shapeDefaults>
  <w:decimalSymbol w:val="."/>
  <w:listSeparator w:val=","/>
  <w14:docId w14:val="174AD2A9"/>
  <w15:chartTrackingRefBased/>
  <w15:docId w15:val="{7CBD1FD1-B29F-4ABF-9490-8932C8938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EF0"/>
    <w:rPr>
      <w:sz w:val="22"/>
      <w:szCs w:val="22"/>
      <w:lang w:eastAsia="en-US"/>
    </w:rPr>
  </w:style>
  <w:style w:type="paragraph" w:styleId="Heading1">
    <w:name w:val="heading 1"/>
    <w:basedOn w:val="Normal"/>
    <w:next w:val="Normal"/>
    <w:link w:val="Heading1Char"/>
    <w:uiPriority w:val="9"/>
    <w:qFormat/>
    <w:rsid w:val="00B94F8D"/>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semiHidden/>
    <w:unhideWhenUsed/>
    <w:qFormat/>
    <w:rsid w:val="006E0245"/>
    <w:pPr>
      <w:spacing w:before="100" w:beforeAutospacing="1" w:after="100" w:afterAutospacing="1"/>
      <w:outlineLvl w:val="1"/>
    </w:pPr>
    <w:rPr>
      <w:rFonts w:ascii="Times New Roman" w:hAnsi="Times New Roman"/>
      <w:b/>
      <w:bCs/>
      <w:color w:val="000000"/>
      <w:sz w:val="36"/>
      <w:szCs w:val="36"/>
      <w:lang w:eastAsia="en-AU"/>
    </w:rPr>
  </w:style>
  <w:style w:type="paragraph" w:styleId="Heading3">
    <w:name w:val="heading 3"/>
    <w:basedOn w:val="Normal"/>
    <w:next w:val="Normal"/>
    <w:link w:val="Heading3Char"/>
    <w:uiPriority w:val="9"/>
    <w:unhideWhenUsed/>
    <w:qFormat/>
    <w:rsid w:val="008E6507"/>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B6DEB"/>
    <w:pPr>
      <w:keepNext/>
      <w:keepLines/>
      <w:spacing w:before="40" w:line="259" w:lineRule="auto"/>
      <w:outlineLvl w:val="3"/>
    </w:pPr>
    <w:rPr>
      <w:rFonts w:ascii="Calibri Light" w:eastAsia="SimSun" w:hAnsi="Calibri Light"/>
      <w:i/>
      <w:iCs/>
      <w:color w:val="2E74B5"/>
      <w:lang w:val="en-GB" w:eastAsia="en-GB"/>
    </w:rPr>
  </w:style>
  <w:style w:type="paragraph" w:styleId="Heading5">
    <w:name w:val="heading 5"/>
    <w:basedOn w:val="Normal"/>
    <w:next w:val="Normal"/>
    <w:link w:val="Heading5Char"/>
    <w:uiPriority w:val="9"/>
    <w:semiHidden/>
    <w:unhideWhenUsed/>
    <w:qFormat/>
    <w:rsid w:val="00BB6DEB"/>
    <w:pPr>
      <w:keepNext/>
      <w:keepLines/>
      <w:spacing w:before="40" w:line="259" w:lineRule="auto"/>
      <w:outlineLvl w:val="4"/>
    </w:pPr>
    <w:rPr>
      <w:rFonts w:ascii="Calibri Light" w:eastAsia="SimSun" w:hAnsi="Calibri Light"/>
      <w:color w:val="2E74B5"/>
      <w:lang w:val="en-GB" w:eastAsia="en-GB"/>
    </w:rPr>
  </w:style>
  <w:style w:type="paragraph" w:styleId="Heading6">
    <w:name w:val="heading 6"/>
    <w:basedOn w:val="Normal"/>
    <w:next w:val="Normal"/>
    <w:link w:val="Heading6Char"/>
    <w:uiPriority w:val="9"/>
    <w:semiHidden/>
    <w:unhideWhenUsed/>
    <w:qFormat/>
    <w:rsid w:val="00BB6DEB"/>
    <w:pPr>
      <w:keepNext/>
      <w:keepLines/>
      <w:spacing w:before="40" w:line="259" w:lineRule="auto"/>
      <w:outlineLvl w:val="5"/>
    </w:pPr>
    <w:rPr>
      <w:rFonts w:ascii="Calibri Light" w:eastAsia="SimSun" w:hAnsi="Calibri Light"/>
      <w:color w:val="1F4E79"/>
      <w:lang w:val="en-GB" w:eastAsia="en-GB"/>
    </w:rPr>
  </w:style>
  <w:style w:type="paragraph" w:styleId="Heading7">
    <w:name w:val="heading 7"/>
    <w:basedOn w:val="Normal"/>
    <w:next w:val="Normal"/>
    <w:link w:val="Heading7Char"/>
    <w:uiPriority w:val="9"/>
    <w:semiHidden/>
    <w:unhideWhenUsed/>
    <w:qFormat/>
    <w:rsid w:val="00BB6DEB"/>
    <w:pPr>
      <w:keepNext/>
      <w:keepLines/>
      <w:spacing w:before="40" w:line="259" w:lineRule="auto"/>
      <w:outlineLvl w:val="6"/>
    </w:pPr>
    <w:rPr>
      <w:rFonts w:ascii="Calibri Light" w:eastAsia="SimSun" w:hAnsi="Calibri Light"/>
      <w:i/>
      <w:iCs/>
      <w:color w:val="1F4E79"/>
      <w:lang w:val="en-GB" w:eastAsia="en-GB"/>
    </w:rPr>
  </w:style>
  <w:style w:type="paragraph" w:styleId="Heading8">
    <w:name w:val="heading 8"/>
    <w:basedOn w:val="Normal"/>
    <w:next w:val="Normal"/>
    <w:link w:val="Heading8Char"/>
    <w:uiPriority w:val="9"/>
    <w:semiHidden/>
    <w:unhideWhenUsed/>
    <w:qFormat/>
    <w:rsid w:val="00BB6DEB"/>
    <w:pPr>
      <w:keepNext/>
      <w:keepLines/>
      <w:spacing w:before="40" w:line="259" w:lineRule="auto"/>
      <w:outlineLvl w:val="7"/>
    </w:pPr>
    <w:rPr>
      <w:rFonts w:ascii="Calibri Light" w:eastAsia="SimSun" w:hAnsi="Calibri Light"/>
      <w:color w:val="262626"/>
      <w:sz w:val="21"/>
      <w:szCs w:val="21"/>
      <w:lang w:val="en-GB" w:eastAsia="en-GB"/>
    </w:rPr>
  </w:style>
  <w:style w:type="paragraph" w:styleId="Heading9">
    <w:name w:val="heading 9"/>
    <w:basedOn w:val="Normal"/>
    <w:next w:val="Normal"/>
    <w:link w:val="Heading9Char"/>
    <w:uiPriority w:val="9"/>
    <w:semiHidden/>
    <w:unhideWhenUsed/>
    <w:qFormat/>
    <w:rsid w:val="00BB6DEB"/>
    <w:pPr>
      <w:keepNext/>
      <w:keepLines/>
      <w:spacing w:before="40" w:line="259" w:lineRule="auto"/>
      <w:outlineLvl w:val="8"/>
    </w:pPr>
    <w:rPr>
      <w:rFonts w:ascii="Calibri Light" w:eastAsia="SimSun" w:hAnsi="Calibri Light"/>
      <w:i/>
      <w:iCs/>
      <w:color w:val="262626"/>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89B"/>
    <w:pPr>
      <w:tabs>
        <w:tab w:val="center" w:pos="4513"/>
        <w:tab w:val="right" w:pos="9026"/>
      </w:tabs>
    </w:pPr>
  </w:style>
  <w:style w:type="character" w:customStyle="1" w:styleId="HeaderChar">
    <w:name w:val="Header Char"/>
    <w:basedOn w:val="DefaultParagraphFont"/>
    <w:link w:val="Header"/>
    <w:uiPriority w:val="99"/>
    <w:rsid w:val="004F789B"/>
  </w:style>
  <w:style w:type="paragraph" w:styleId="Footer">
    <w:name w:val="footer"/>
    <w:basedOn w:val="Normal"/>
    <w:link w:val="FooterChar"/>
    <w:unhideWhenUsed/>
    <w:rsid w:val="004F789B"/>
    <w:pPr>
      <w:tabs>
        <w:tab w:val="center" w:pos="4513"/>
        <w:tab w:val="right" w:pos="9026"/>
      </w:tabs>
    </w:pPr>
  </w:style>
  <w:style w:type="character" w:customStyle="1" w:styleId="FooterChar">
    <w:name w:val="Footer Char"/>
    <w:basedOn w:val="DefaultParagraphFont"/>
    <w:link w:val="Footer"/>
    <w:rsid w:val="004F789B"/>
  </w:style>
  <w:style w:type="paragraph" w:styleId="BalloonText">
    <w:name w:val="Balloon Text"/>
    <w:basedOn w:val="Normal"/>
    <w:link w:val="BalloonTextChar"/>
    <w:uiPriority w:val="99"/>
    <w:semiHidden/>
    <w:unhideWhenUsed/>
    <w:rsid w:val="004F789B"/>
    <w:rPr>
      <w:rFonts w:ascii="Tahoma" w:hAnsi="Tahoma" w:cs="Tahoma"/>
      <w:sz w:val="16"/>
      <w:szCs w:val="16"/>
    </w:rPr>
  </w:style>
  <w:style w:type="character" w:customStyle="1" w:styleId="BalloonTextChar">
    <w:name w:val="Balloon Text Char"/>
    <w:link w:val="BalloonText"/>
    <w:uiPriority w:val="99"/>
    <w:semiHidden/>
    <w:rsid w:val="004F789B"/>
    <w:rPr>
      <w:rFonts w:ascii="Tahoma" w:hAnsi="Tahoma" w:cs="Tahoma"/>
      <w:sz w:val="16"/>
      <w:szCs w:val="16"/>
    </w:rPr>
  </w:style>
  <w:style w:type="character" w:styleId="PlaceholderText">
    <w:name w:val="Placeholder Text"/>
    <w:uiPriority w:val="99"/>
    <w:semiHidden/>
    <w:rsid w:val="004F789B"/>
    <w:rPr>
      <w:color w:val="808080"/>
    </w:rPr>
  </w:style>
  <w:style w:type="paragraph" w:styleId="NormalWeb">
    <w:name w:val="Normal (Web)"/>
    <w:basedOn w:val="Normal"/>
    <w:uiPriority w:val="99"/>
    <w:semiHidden/>
    <w:unhideWhenUsed/>
    <w:rsid w:val="00385B89"/>
    <w:pPr>
      <w:spacing w:before="100" w:beforeAutospacing="1" w:after="100" w:afterAutospacing="1"/>
    </w:pPr>
    <w:rPr>
      <w:rFonts w:ascii="Times New Roman" w:eastAsia="Times New Roman" w:hAnsi="Times New Roman"/>
      <w:sz w:val="24"/>
      <w:szCs w:val="24"/>
      <w:lang w:eastAsia="en-AU"/>
    </w:rPr>
  </w:style>
  <w:style w:type="character" w:styleId="Strong">
    <w:name w:val="Strong"/>
    <w:uiPriority w:val="22"/>
    <w:qFormat/>
    <w:rsid w:val="00385B89"/>
    <w:rPr>
      <w:b/>
      <w:bCs/>
    </w:rPr>
  </w:style>
  <w:style w:type="character" w:styleId="Hyperlink">
    <w:name w:val="Hyperlink"/>
    <w:uiPriority w:val="99"/>
    <w:unhideWhenUsed/>
    <w:rsid w:val="00AB4730"/>
    <w:rPr>
      <w:color w:val="0000FF"/>
      <w:u w:val="single"/>
    </w:rPr>
  </w:style>
  <w:style w:type="table" w:styleId="TableGrid">
    <w:name w:val="Table Grid"/>
    <w:basedOn w:val="TableNormal"/>
    <w:uiPriority w:val="39"/>
    <w:rsid w:val="006F5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06524"/>
    <w:rPr>
      <w:i/>
      <w:iCs/>
    </w:rPr>
  </w:style>
  <w:style w:type="character" w:styleId="FollowedHyperlink">
    <w:name w:val="FollowedHyperlink"/>
    <w:uiPriority w:val="99"/>
    <w:semiHidden/>
    <w:unhideWhenUsed/>
    <w:rsid w:val="00A61985"/>
    <w:rPr>
      <w:color w:val="800080"/>
      <w:u w:val="single"/>
    </w:rPr>
  </w:style>
  <w:style w:type="character" w:customStyle="1" w:styleId="GRJLPtyLtd">
    <w:name w:val="G.R. &amp; J.L. Pty Ltd"/>
    <w:semiHidden/>
    <w:rsid w:val="007A2C4E"/>
    <w:rPr>
      <w:rFonts w:ascii="Arial" w:hAnsi="Arial" w:cs="Arial"/>
      <w:color w:val="auto"/>
      <w:sz w:val="20"/>
      <w:szCs w:val="20"/>
    </w:rPr>
  </w:style>
  <w:style w:type="paragraph" w:styleId="ListBullet">
    <w:name w:val="List Bullet"/>
    <w:basedOn w:val="Normal"/>
    <w:uiPriority w:val="99"/>
    <w:unhideWhenUsed/>
    <w:rsid w:val="00DC45D8"/>
    <w:pPr>
      <w:numPr>
        <w:numId w:val="2"/>
      </w:numPr>
      <w:contextualSpacing/>
    </w:pPr>
  </w:style>
  <w:style w:type="character" w:customStyle="1" w:styleId="Heading2Char">
    <w:name w:val="Heading 2 Char"/>
    <w:link w:val="Heading2"/>
    <w:uiPriority w:val="9"/>
    <w:rsid w:val="006E0245"/>
    <w:rPr>
      <w:rFonts w:ascii="Times New Roman" w:hAnsi="Times New Roman"/>
      <w:b/>
      <w:bCs/>
      <w:color w:val="000000"/>
      <w:sz w:val="36"/>
      <w:szCs w:val="36"/>
    </w:rPr>
  </w:style>
  <w:style w:type="character" w:customStyle="1" w:styleId="apple-converted-space">
    <w:name w:val="apple-converted-space"/>
    <w:rsid w:val="006E0245"/>
  </w:style>
  <w:style w:type="character" w:customStyle="1" w:styleId="Heading1Char">
    <w:name w:val="Heading 1 Char"/>
    <w:link w:val="Heading1"/>
    <w:uiPriority w:val="9"/>
    <w:rsid w:val="00B94F8D"/>
    <w:rPr>
      <w:rFonts w:ascii="Cambria" w:eastAsia="Times New Roman" w:hAnsi="Cambria" w:cs="Times New Roman"/>
      <w:b/>
      <w:bCs/>
      <w:kern w:val="32"/>
      <w:sz w:val="32"/>
      <w:szCs w:val="32"/>
      <w:lang w:eastAsia="en-US"/>
    </w:rPr>
  </w:style>
  <w:style w:type="paragraph" w:styleId="EndnoteText">
    <w:name w:val="endnote text"/>
    <w:basedOn w:val="Normal"/>
    <w:link w:val="EndnoteTextChar"/>
    <w:uiPriority w:val="99"/>
    <w:semiHidden/>
    <w:unhideWhenUsed/>
    <w:rsid w:val="00AB48DC"/>
    <w:rPr>
      <w:sz w:val="20"/>
      <w:szCs w:val="20"/>
    </w:rPr>
  </w:style>
  <w:style w:type="character" w:customStyle="1" w:styleId="EndnoteTextChar">
    <w:name w:val="Endnote Text Char"/>
    <w:link w:val="EndnoteText"/>
    <w:uiPriority w:val="99"/>
    <w:semiHidden/>
    <w:rsid w:val="00AB48DC"/>
    <w:rPr>
      <w:lang w:eastAsia="en-US"/>
    </w:rPr>
  </w:style>
  <w:style w:type="character" w:styleId="EndnoteReference">
    <w:name w:val="endnote reference"/>
    <w:uiPriority w:val="99"/>
    <w:semiHidden/>
    <w:unhideWhenUsed/>
    <w:rsid w:val="00AB48DC"/>
    <w:rPr>
      <w:vertAlign w:val="superscript"/>
    </w:rPr>
  </w:style>
  <w:style w:type="paragraph" w:styleId="ListParagraph">
    <w:name w:val="List Paragraph"/>
    <w:basedOn w:val="Normal"/>
    <w:uiPriority w:val="34"/>
    <w:qFormat/>
    <w:rsid w:val="005F008B"/>
    <w:pPr>
      <w:ind w:left="720"/>
    </w:pPr>
    <w:rPr>
      <w:rFonts w:ascii="Arial" w:hAnsi="Arial" w:cs="Arial"/>
      <w:color w:val="000000"/>
      <w:sz w:val="24"/>
      <w:szCs w:val="24"/>
      <w:lang w:val="en-GB"/>
    </w:rPr>
  </w:style>
  <w:style w:type="character" w:customStyle="1" w:styleId="st">
    <w:name w:val="st"/>
    <w:rsid w:val="009503BD"/>
  </w:style>
  <w:style w:type="table" w:customStyle="1" w:styleId="TableGrid1">
    <w:name w:val="Table Grid1"/>
    <w:basedOn w:val="TableNormal"/>
    <w:uiPriority w:val="39"/>
    <w:rsid w:val="00DD66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semiHidden/>
    <w:unhideWhenUsed/>
    <w:rsid w:val="000167C2"/>
    <w:rPr>
      <w:i/>
      <w:iCs/>
    </w:rPr>
  </w:style>
  <w:style w:type="character" w:customStyle="1" w:styleId="Heading3Char">
    <w:name w:val="Heading 3 Char"/>
    <w:link w:val="Heading3"/>
    <w:uiPriority w:val="9"/>
    <w:rsid w:val="008E6507"/>
    <w:rPr>
      <w:rFonts w:ascii="Calibri Light" w:eastAsia="Times New Roman" w:hAnsi="Calibri Light" w:cs="Times New Roman"/>
      <w:b/>
      <w:bCs/>
      <w:sz w:val="26"/>
      <w:szCs w:val="26"/>
      <w:lang w:val="en-AU" w:eastAsia="en-US"/>
    </w:rPr>
  </w:style>
  <w:style w:type="character" w:styleId="CommentReference">
    <w:name w:val="annotation reference"/>
    <w:uiPriority w:val="99"/>
    <w:semiHidden/>
    <w:unhideWhenUsed/>
    <w:rsid w:val="0000446F"/>
    <w:rPr>
      <w:sz w:val="16"/>
      <w:szCs w:val="16"/>
    </w:rPr>
  </w:style>
  <w:style w:type="paragraph" w:styleId="CommentText">
    <w:name w:val="annotation text"/>
    <w:basedOn w:val="Normal"/>
    <w:link w:val="CommentTextChar"/>
    <w:uiPriority w:val="99"/>
    <w:semiHidden/>
    <w:unhideWhenUsed/>
    <w:rsid w:val="0000446F"/>
    <w:rPr>
      <w:sz w:val="20"/>
      <w:szCs w:val="20"/>
    </w:rPr>
  </w:style>
  <w:style w:type="character" w:customStyle="1" w:styleId="CommentTextChar">
    <w:name w:val="Comment Text Char"/>
    <w:link w:val="CommentText"/>
    <w:uiPriority w:val="99"/>
    <w:semiHidden/>
    <w:rsid w:val="0000446F"/>
    <w:rPr>
      <w:lang w:val="en-AU" w:eastAsia="en-US"/>
    </w:rPr>
  </w:style>
  <w:style w:type="paragraph" w:styleId="CommentSubject">
    <w:name w:val="annotation subject"/>
    <w:basedOn w:val="CommentText"/>
    <w:next w:val="CommentText"/>
    <w:link w:val="CommentSubjectChar"/>
    <w:uiPriority w:val="99"/>
    <w:semiHidden/>
    <w:unhideWhenUsed/>
    <w:rsid w:val="0000446F"/>
    <w:rPr>
      <w:b/>
      <w:bCs/>
    </w:rPr>
  </w:style>
  <w:style w:type="character" w:customStyle="1" w:styleId="CommentSubjectChar">
    <w:name w:val="Comment Subject Char"/>
    <w:link w:val="CommentSubject"/>
    <w:uiPriority w:val="99"/>
    <w:semiHidden/>
    <w:rsid w:val="0000446F"/>
    <w:rPr>
      <w:b/>
      <w:bCs/>
      <w:lang w:val="en-AU" w:eastAsia="en-US"/>
    </w:rPr>
  </w:style>
  <w:style w:type="character" w:customStyle="1" w:styleId="Heading4Char">
    <w:name w:val="Heading 4 Char"/>
    <w:link w:val="Heading4"/>
    <w:uiPriority w:val="9"/>
    <w:semiHidden/>
    <w:rsid w:val="00BB6DEB"/>
    <w:rPr>
      <w:rFonts w:ascii="Calibri Light" w:eastAsia="SimSun" w:hAnsi="Calibri Light"/>
      <w:i/>
      <w:iCs/>
      <w:color w:val="2E74B5"/>
      <w:sz w:val="22"/>
      <w:szCs w:val="22"/>
    </w:rPr>
  </w:style>
  <w:style w:type="character" w:customStyle="1" w:styleId="Heading5Char">
    <w:name w:val="Heading 5 Char"/>
    <w:link w:val="Heading5"/>
    <w:uiPriority w:val="9"/>
    <w:semiHidden/>
    <w:rsid w:val="00BB6DEB"/>
    <w:rPr>
      <w:rFonts w:ascii="Calibri Light" w:eastAsia="SimSun" w:hAnsi="Calibri Light"/>
      <w:color w:val="2E74B5"/>
      <w:sz w:val="22"/>
      <w:szCs w:val="22"/>
    </w:rPr>
  </w:style>
  <w:style w:type="character" w:customStyle="1" w:styleId="Heading6Char">
    <w:name w:val="Heading 6 Char"/>
    <w:link w:val="Heading6"/>
    <w:uiPriority w:val="9"/>
    <w:semiHidden/>
    <w:rsid w:val="00BB6DEB"/>
    <w:rPr>
      <w:rFonts w:ascii="Calibri Light" w:eastAsia="SimSun" w:hAnsi="Calibri Light"/>
      <w:color w:val="1F4E79"/>
      <w:sz w:val="22"/>
      <w:szCs w:val="22"/>
    </w:rPr>
  </w:style>
  <w:style w:type="character" w:customStyle="1" w:styleId="Heading7Char">
    <w:name w:val="Heading 7 Char"/>
    <w:link w:val="Heading7"/>
    <w:uiPriority w:val="9"/>
    <w:semiHidden/>
    <w:rsid w:val="00BB6DEB"/>
    <w:rPr>
      <w:rFonts w:ascii="Calibri Light" w:eastAsia="SimSun" w:hAnsi="Calibri Light"/>
      <w:i/>
      <w:iCs/>
      <w:color w:val="1F4E79"/>
      <w:sz w:val="22"/>
      <w:szCs w:val="22"/>
    </w:rPr>
  </w:style>
  <w:style w:type="character" w:customStyle="1" w:styleId="Heading8Char">
    <w:name w:val="Heading 8 Char"/>
    <w:link w:val="Heading8"/>
    <w:uiPriority w:val="9"/>
    <w:semiHidden/>
    <w:rsid w:val="00BB6DEB"/>
    <w:rPr>
      <w:rFonts w:ascii="Calibri Light" w:eastAsia="SimSun" w:hAnsi="Calibri Light"/>
      <w:color w:val="262626"/>
      <w:sz w:val="21"/>
      <w:szCs w:val="21"/>
    </w:rPr>
  </w:style>
  <w:style w:type="character" w:customStyle="1" w:styleId="Heading9Char">
    <w:name w:val="Heading 9 Char"/>
    <w:link w:val="Heading9"/>
    <w:uiPriority w:val="9"/>
    <w:semiHidden/>
    <w:rsid w:val="00BB6DEB"/>
    <w:rPr>
      <w:rFonts w:ascii="Calibri Light" w:eastAsia="SimSun" w:hAnsi="Calibri Light"/>
      <w:i/>
      <w:iCs/>
      <w:color w:val="262626"/>
      <w:sz w:val="21"/>
      <w:szCs w:val="21"/>
    </w:rPr>
  </w:style>
  <w:style w:type="numbering" w:customStyle="1" w:styleId="NoList1">
    <w:name w:val="No List1"/>
    <w:next w:val="NoList"/>
    <w:uiPriority w:val="99"/>
    <w:semiHidden/>
    <w:unhideWhenUsed/>
    <w:rsid w:val="00BB6DEB"/>
  </w:style>
  <w:style w:type="paragraph" w:styleId="Caption">
    <w:name w:val="caption"/>
    <w:basedOn w:val="Normal"/>
    <w:next w:val="Normal"/>
    <w:uiPriority w:val="35"/>
    <w:semiHidden/>
    <w:unhideWhenUsed/>
    <w:qFormat/>
    <w:rsid w:val="00BB6DEB"/>
    <w:pPr>
      <w:spacing w:after="200"/>
    </w:pPr>
    <w:rPr>
      <w:rFonts w:eastAsia="Times New Roman"/>
      <w:i/>
      <w:iCs/>
      <w:color w:val="44546A"/>
      <w:sz w:val="18"/>
      <w:szCs w:val="18"/>
      <w:lang w:val="en-GB" w:eastAsia="en-GB"/>
    </w:rPr>
  </w:style>
  <w:style w:type="paragraph" w:styleId="Title">
    <w:name w:val="Title"/>
    <w:basedOn w:val="Normal"/>
    <w:next w:val="Normal"/>
    <w:link w:val="TitleChar"/>
    <w:uiPriority w:val="10"/>
    <w:qFormat/>
    <w:rsid w:val="00BB6DEB"/>
    <w:pPr>
      <w:contextualSpacing/>
    </w:pPr>
    <w:rPr>
      <w:rFonts w:ascii="Calibri Light" w:eastAsia="SimSun" w:hAnsi="Calibri Light"/>
      <w:spacing w:val="-10"/>
      <w:sz w:val="56"/>
      <w:szCs w:val="56"/>
      <w:lang w:val="en-GB" w:eastAsia="en-GB"/>
    </w:rPr>
  </w:style>
  <w:style w:type="character" w:customStyle="1" w:styleId="TitleChar">
    <w:name w:val="Title Char"/>
    <w:link w:val="Title"/>
    <w:uiPriority w:val="10"/>
    <w:rsid w:val="00BB6DEB"/>
    <w:rPr>
      <w:rFonts w:ascii="Calibri Light" w:eastAsia="SimSun" w:hAnsi="Calibri Light"/>
      <w:spacing w:val="-10"/>
      <w:sz w:val="56"/>
      <w:szCs w:val="56"/>
    </w:rPr>
  </w:style>
  <w:style w:type="paragraph" w:styleId="Subtitle">
    <w:name w:val="Subtitle"/>
    <w:basedOn w:val="Normal"/>
    <w:next w:val="Normal"/>
    <w:link w:val="SubtitleChar"/>
    <w:uiPriority w:val="11"/>
    <w:qFormat/>
    <w:rsid w:val="00BB6DEB"/>
    <w:pPr>
      <w:numPr>
        <w:ilvl w:val="1"/>
      </w:numPr>
      <w:spacing w:after="160" w:line="259" w:lineRule="auto"/>
    </w:pPr>
    <w:rPr>
      <w:rFonts w:eastAsia="Times New Roman"/>
      <w:color w:val="5A5A5A"/>
      <w:spacing w:val="15"/>
      <w:lang w:val="en-GB" w:eastAsia="en-GB"/>
    </w:rPr>
  </w:style>
  <w:style w:type="character" w:customStyle="1" w:styleId="SubtitleChar">
    <w:name w:val="Subtitle Char"/>
    <w:link w:val="Subtitle"/>
    <w:uiPriority w:val="11"/>
    <w:rsid w:val="00BB6DEB"/>
    <w:rPr>
      <w:rFonts w:eastAsia="Times New Roman"/>
      <w:color w:val="5A5A5A"/>
      <w:spacing w:val="15"/>
      <w:sz w:val="22"/>
      <w:szCs w:val="22"/>
    </w:rPr>
  </w:style>
  <w:style w:type="paragraph" w:styleId="NoSpacing">
    <w:name w:val="No Spacing"/>
    <w:uiPriority w:val="1"/>
    <w:qFormat/>
    <w:rsid w:val="00BB6DEB"/>
    <w:rPr>
      <w:rFonts w:eastAsia="Times New Roman"/>
      <w:sz w:val="22"/>
      <w:szCs w:val="22"/>
      <w:lang w:val="en-GB" w:eastAsia="en-GB"/>
    </w:rPr>
  </w:style>
  <w:style w:type="paragraph" w:styleId="Quote">
    <w:name w:val="Quote"/>
    <w:basedOn w:val="Normal"/>
    <w:next w:val="Normal"/>
    <w:link w:val="QuoteChar"/>
    <w:uiPriority w:val="29"/>
    <w:qFormat/>
    <w:rsid w:val="00BB6DEB"/>
    <w:pPr>
      <w:spacing w:before="200" w:after="160" w:line="259" w:lineRule="auto"/>
      <w:ind w:left="864" w:right="864"/>
    </w:pPr>
    <w:rPr>
      <w:rFonts w:eastAsia="Times New Roman"/>
      <w:i/>
      <w:iCs/>
      <w:color w:val="404040"/>
      <w:lang w:val="en-GB" w:eastAsia="en-GB"/>
    </w:rPr>
  </w:style>
  <w:style w:type="character" w:customStyle="1" w:styleId="QuoteChar">
    <w:name w:val="Quote Char"/>
    <w:link w:val="Quote"/>
    <w:uiPriority w:val="29"/>
    <w:rsid w:val="00BB6DEB"/>
    <w:rPr>
      <w:rFonts w:eastAsia="Times New Roman"/>
      <w:i/>
      <w:iCs/>
      <w:color w:val="404040"/>
      <w:sz w:val="22"/>
      <w:szCs w:val="22"/>
    </w:rPr>
  </w:style>
  <w:style w:type="paragraph" w:styleId="IntenseQuote">
    <w:name w:val="Intense Quote"/>
    <w:basedOn w:val="Normal"/>
    <w:next w:val="Normal"/>
    <w:link w:val="IntenseQuoteChar"/>
    <w:uiPriority w:val="30"/>
    <w:qFormat/>
    <w:rsid w:val="00BB6DEB"/>
    <w:pPr>
      <w:pBdr>
        <w:top w:val="single" w:sz="4" w:space="10" w:color="5B9BD5"/>
        <w:bottom w:val="single" w:sz="4" w:space="10" w:color="5B9BD5"/>
      </w:pBdr>
      <w:spacing w:before="360" w:after="360" w:line="259" w:lineRule="auto"/>
      <w:ind w:left="864" w:right="864"/>
      <w:jc w:val="center"/>
    </w:pPr>
    <w:rPr>
      <w:rFonts w:eastAsia="Times New Roman"/>
      <w:i/>
      <w:iCs/>
      <w:color w:val="5B9BD5"/>
      <w:lang w:val="en-GB" w:eastAsia="en-GB"/>
    </w:rPr>
  </w:style>
  <w:style w:type="character" w:customStyle="1" w:styleId="IntenseQuoteChar">
    <w:name w:val="Intense Quote Char"/>
    <w:link w:val="IntenseQuote"/>
    <w:uiPriority w:val="30"/>
    <w:rsid w:val="00BB6DEB"/>
    <w:rPr>
      <w:rFonts w:eastAsia="Times New Roman"/>
      <w:i/>
      <w:iCs/>
      <w:color w:val="5B9BD5"/>
      <w:sz w:val="22"/>
      <w:szCs w:val="22"/>
    </w:rPr>
  </w:style>
  <w:style w:type="character" w:styleId="SubtleEmphasis">
    <w:name w:val="Subtle Emphasis"/>
    <w:uiPriority w:val="19"/>
    <w:qFormat/>
    <w:rsid w:val="00BB6DEB"/>
    <w:rPr>
      <w:i/>
      <w:iCs/>
      <w:color w:val="404040"/>
    </w:rPr>
  </w:style>
  <w:style w:type="character" w:styleId="IntenseEmphasis">
    <w:name w:val="Intense Emphasis"/>
    <w:uiPriority w:val="21"/>
    <w:qFormat/>
    <w:rsid w:val="00BB6DEB"/>
    <w:rPr>
      <w:i/>
      <w:iCs/>
      <w:color w:val="5B9BD5"/>
    </w:rPr>
  </w:style>
  <w:style w:type="character" w:styleId="SubtleReference">
    <w:name w:val="Subtle Reference"/>
    <w:uiPriority w:val="31"/>
    <w:qFormat/>
    <w:rsid w:val="00BB6DEB"/>
    <w:rPr>
      <w:smallCaps/>
      <w:color w:val="404040"/>
    </w:rPr>
  </w:style>
  <w:style w:type="character" w:styleId="IntenseReference">
    <w:name w:val="Intense Reference"/>
    <w:uiPriority w:val="32"/>
    <w:qFormat/>
    <w:rsid w:val="00BB6DEB"/>
    <w:rPr>
      <w:b/>
      <w:bCs/>
      <w:smallCaps/>
      <w:color w:val="5B9BD5"/>
      <w:spacing w:val="5"/>
    </w:rPr>
  </w:style>
  <w:style w:type="character" w:styleId="BookTitle">
    <w:name w:val="Book Title"/>
    <w:uiPriority w:val="33"/>
    <w:qFormat/>
    <w:rsid w:val="00BB6DEB"/>
    <w:rPr>
      <w:b/>
      <w:bCs/>
      <w:i/>
      <w:iCs/>
      <w:spacing w:val="5"/>
    </w:rPr>
  </w:style>
  <w:style w:type="paragraph" w:styleId="TOCHeading">
    <w:name w:val="TOC Heading"/>
    <w:basedOn w:val="Heading1"/>
    <w:next w:val="Normal"/>
    <w:uiPriority w:val="39"/>
    <w:semiHidden/>
    <w:unhideWhenUsed/>
    <w:qFormat/>
    <w:rsid w:val="00BB6DEB"/>
    <w:pPr>
      <w:keepLines/>
      <w:spacing w:after="0" w:line="259" w:lineRule="auto"/>
      <w:outlineLvl w:val="9"/>
    </w:pPr>
    <w:rPr>
      <w:rFonts w:ascii="Calibri Light" w:eastAsia="SimSun" w:hAnsi="Calibri Light"/>
      <w:b w:val="0"/>
      <w:bCs w:val="0"/>
      <w:color w:val="2E74B5"/>
      <w:kern w:val="0"/>
      <w:lang w:val="en-GB" w:eastAsia="en-GB"/>
    </w:rPr>
  </w:style>
  <w:style w:type="table" w:customStyle="1" w:styleId="TableGrid2">
    <w:name w:val="Table Grid2"/>
    <w:basedOn w:val="TableNormal"/>
    <w:next w:val="TableGrid"/>
    <w:uiPriority w:val="59"/>
    <w:rsid w:val="00BB6D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wb">
    <w:name w:val="fwb"/>
    <w:rsid w:val="00EF47CC"/>
  </w:style>
  <w:style w:type="character" w:customStyle="1" w:styleId="tgc">
    <w:name w:val="_tgc"/>
    <w:rsid w:val="00AC34EA"/>
  </w:style>
  <w:style w:type="paragraph" w:customStyle="1" w:styleId="NameHeading">
    <w:name w:val="Name Heading"/>
    <w:basedOn w:val="Heading1"/>
    <w:rsid w:val="00E3431E"/>
    <w:pPr>
      <w:pBdr>
        <w:bottom w:val="single" w:sz="4" w:space="1" w:color="333399"/>
      </w:pBdr>
    </w:pPr>
    <w:rPr>
      <w:rFonts w:ascii="Arial" w:hAnsi="Arial"/>
      <w:i/>
      <w:color w:val="333399"/>
      <w:sz w:val="40"/>
      <w:szCs w:val="40"/>
      <w:lang w:val="en-NZ"/>
    </w:rPr>
  </w:style>
  <w:style w:type="paragraph" w:customStyle="1" w:styleId="FormTitles">
    <w:name w:val="Form Titles"/>
    <w:basedOn w:val="Heading3"/>
    <w:rsid w:val="00E3431E"/>
    <w:pPr>
      <w:spacing w:before="40" w:after="40"/>
      <w:jc w:val="right"/>
    </w:pPr>
    <w:rPr>
      <w:rFonts w:ascii="Arial" w:hAnsi="Arial" w:cs="Arial"/>
      <w:b w:val="0"/>
      <w:sz w:val="20"/>
      <w:lang w:val="en-NZ"/>
    </w:rPr>
  </w:style>
  <w:style w:type="character" w:customStyle="1" w:styleId="color11">
    <w:name w:val="color_11"/>
    <w:rsid w:val="00801C7E"/>
  </w:style>
  <w:style w:type="table" w:customStyle="1" w:styleId="TableGrid3">
    <w:name w:val="Table Grid3"/>
    <w:basedOn w:val="TableNormal"/>
    <w:next w:val="TableGrid"/>
    <w:uiPriority w:val="59"/>
    <w:rsid w:val="00353D7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D4BC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D4BC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D4BC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PlainTable5">
    <w:name w:val="Plain Table 5"/>
    <w:basedOn w:val="TableNormal"/>
    <w:uiPriority w:val="45"/>
    <w:rsid w:val="00FD4BC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D4BC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3">
    <w:name w:val="Grid Table 1 Light Accent 3"/>
    <w:basedOn w:val="TableNormal"/>
    <w:uiPriority w:val="46"/>
    <w:rsid w:val="00FD4BC1"/>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06169C"/>
    <w:rPr>
      <w:color w:val="605E5C"/>
      <w:shd w:val="clear" w:color="auto" w:fill="E1DFDD"/>
    </w:rPr>
  </w:style>
  <w:style w:type="character" w:customStyle="1" w:styleId="wysiwyg-font-size-x-large">
    <w:name w:val="wysiwyg-font-size-x-large"/>
    <w:rsid w:val="00282D39"/>
  </w:style>
  <w:style w:type="table" w:customStyle="1" w:styleId="TableGrid4">
    <w:name w:val="Table Grid4"/>
    <w:basedOn w:val="TableNormal"/>
    <w:next w:val="TableGrid"/>
    <w:uiPriority w:val="39"/>
    <w:rsid w:val="00685E2B"/>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2035">
      <w:bodyDiv w:val="1"/>
      <w:marLeft w:val="0"/>
      <w:marRight w:val="0"/>
      <w:marTop w:val="0"/>
      <w:marBottom w:val="0"/>
      <w:divBdr>
        <w:top w:val="none" w:sz="0" w:space="0" w:color="auto"/>
        <w:left w:val="none" w:sz="0" w:space="0" w:color="auto"/>
        <w:bottom w:val="none" w:sz="0" w:space="0" w:color="auto"/>
        <w:right w:val="none" w:sz="0" w:space="0" w:color="auto"/>
      </w:divBdr>
    </w:div>
    <w:div w:id="59866237">
      <w:bodyDiv w:val="1"/>
      <w:marLeft w:val="0"/>
      <w:marRight w:val="0"/>
      <w:marTop w:val="0"/>
      <w:marBottom w:val="0"/>
      <w:divBdr>
        <w:top w:val="none" w:sz="0" w:space="0" w:color="auto"/>
        <w:left w:val="none" w:sz="0" w:space="0" w:color="auto"/>
        <w:bottom w:val="none" w:sz="0" w:space="0" w:color="auto"/>
        <w:right w:val="none" w:sz="0" w:space="0" w:color="auto"/>
      </w:divBdr>
    </w:div>
    <w:div w:id="70541885">
      <w:bodyDiv w:val="1"/>
      <w:marLeft w:val="0"/>
      <w:marRight w:val="0"/>
      <w:marTop w:val="0"/>
      <w:marBottom w:val="0"/>
      <w:divBdr>
        <w:top w:val="none" w:sz="0" w:space="0" w:color="auto"/>
        <w:left w:val="none" w:sz="0" w:space="0" w:color="auto"/>
        <w:bottom w:val="none" w:sz="0" w:space="0" w:color="auto"/>
        <w:right w:val="none" w:sz="0" w:space="0" w:color="auto"/>
      </w:divBdr>
    </w:div>
    <w:div w:id="71389899">
      <w:bodyDiv w:val="1"/>
      <w:marLeft w:val="0"/>
      <w:marRight w:val="0"/>
      <w:marTop w:val="0"/>
      <w:marBottom w:val="0"/>
      <w:divBdr>
        <w:top w:val="none" w:sz="0" w:space="0" w:color="auto"/>
        <w:left w:val="none" w:sz="0" w:space="0" w:color="auto"/>
        <w:bottom w:val="none" w:sz="0" w:space="0" w:color="auto"/>
        <w:right w:val="none" w:sz="0" w:space="0" w:color="auto"/>
      </w:divBdr>
    </w:div>
    <w:div w:id="133789969">
      <w:bodyDiv w:val="1"/>
      <w:marLeft w:val="0"/>
      <w:marRight w:val="0"/>
      <w:marTop w:val="0"/>
      <w:marBottom w:val="0"/>
      <w:divBdr>
        <w:top w:val="none" w:sz="0" w:space="0" w:color="auto"/>
        <w:left w:val="none" w:sz="0" w:space="0" w:color="auto"/>
        <w:bottom w:val="none" w:sz="0" w:space="0" w:color="auto"/>
        <w:right w:val="none" w:sz="0" w:space="0" w:color="auto"/>
      </w:divBdr>
    </w:div>
    <w:div w:id="147551849">
      <w:bodyDiv w:val="1"/>
      <w:marLeft w:val="0"/>
      <w:marRight w:val="0"/>
      <w:marTop w:val="0"/>
      <w:marBottom w:val="0"/>
      <w:divBdr>
        <w:top w:val="none" w:sz="0" w:space="0" w:color="auto"/>
        <w:left w:val="none" w:sz="0" w:space="0" w:color="auto"/>
        <w:bottom w:val="none" w:sz="0" w:space="0" w:color="auto"/>
        <w:right w:val="none" w:sz="0" w:space="0" w:color="auto"/>
      </w:divBdr>
    </w:div>
    <w:div w:id="159850235">
      <w:bodyDiv w:val="1"/>
      <w:marLeft w:val="0"/>
      <w:marRight w:val="0"/>
      <w:marTop w:val="0"/>
      <w:marBottom w:val="0"/>
      <w:divBdr>
        <w:top w:val="none" w:sz="0" w:space="0" w:color="auto"/>
        <w:left w:val="none" w:sz="0" w:space="0" w:color="auto"/>
        <w:bottom w:val="none" w:sz="0" w:space="0" w:color="auto"/>
        <w:right w:val="none" w:sz="0" w:space="0" w:color="auto"/>
      </w:divBdr>
    </w:div>
    <w:div w:id="193738043">
      <w:bodyDiv w:val="1"/>
      <w:marLeft w:val="0"/>
      <w:marRight w:val="0"/>
      <w:marTop w:val="0"/>
      <w:marBottom w:val="0"/>
      <w:divBdr>
        <w:top w:val="none" w:sz="0" w:space="0" w:color="auto"/>
        <w:left w:val="none" w:sz="0" w:space="0" w:color="auto"/>
        <w:bottom w:val="none" w:sz="0" w:space="0" w:color="auto"/>
        <w:right w:val="none" w:sz="0" w:space="0" w:color="auto"/>
      </w:divBdr>
    </w:div>
    <w:div w:id="226692816">
      <w:bodyDiv w:val="1"/>
      <w:marLeft w:val="0"/>
      <w:marRight w:val="0"/>
      <w:marTop w:val="0"/>
      <w:marBottom w:val="0"/>
      <w:divBdr>
        <w:top w:val="none" w:sz="0" w:space="0" w:color="auto"/>
        <w:left w:val="none" w:sz="0" w:space="0" w:color="auto"/>
        <w:bottom w:val="none" w:sz="0" w:space="0" w:color="auto"/>
        <w:right w:val="none" w:sz="0" w:space="0" w:color="auto"/>
      </w:divBdr>
    </w:div>
    <w:div w:id="228926588">
      <w:bodyDiv w:val="1"/>
      <w:marLeft w:val="0"/>
      <w:marRight w:val="0"/>
      <w:marTop w:val="0"/>
      <w:marBottom w:val="0"/>
      <w:divBdr>
        <w:top w:val="none" w:sz="0" w:space="0" w:color="auto"/>
        <w:left w:val="none" w:sz="0" w:space="0" w:color="auto"/>
        <w:bottom w:val="none" w:sz="0" w:space="0" w:color="auto"/>
        <w:right w:val="none" w:sz="0" w:space="0" w:color="auto"/>
      </w:divBdr>
    </w:div>
    <w:div w:id="232203949">
      <w:bodyDiv w:val="1"/>
      <w:marLeft w:val="0"/>
      <w:marRight w:val="0"/>
      <w:marTop w:val="0"/>
      <w:marBottom w:val="0"/>
      <w:divBdr>
        <w:top w:val="none" w:sz="0" w:space="0" w:color="auto"/>
        <w:left w:val="none" w:sz="0" w:space="0" w:color="auto"/>
        <w:bottom w:val="none" w:sz="0" w:space="0" w:color="auto"/>
        <w:right w:val="none" w:sz="0" w:space="0" w:color="auto"/>
      </w:divBdr>
    </w:div>
    <w:div w:id="306712884">
      <w:bodyDiv w:val="1"/>
      <w:marLeft w:val="0"/>
      <w:marRight w:val="0"/>
      <w:marTop w:val="0"/>
      <w:marBottom w:val="0"/>
      <w:divBdr>
        <w:top w:val="none" w:sz="0" w:space="0" w:color="auto"/>
        <w:left w:val="none" w:sz="0" w:space="0" w:color="auto"/>
        <w:bottom w:val="none" w:sz="0" w:space="0" w:color="auto"/>
        <w:right w:val="none" w:sz="0" w:space="0" w:color="auto"/>
      </w:divBdr>
    </w:div>
    <w:div w:id="362636732">
      <w:bodyDiv w:val="1"/>
      <w:marLeft w:val="0"/>
      <w:marRight w:val="0"/>
      <w:marTop w:val="0"/>
      <w:marBottom w:val="0"/>
      <w:divBdr>
        <w:top w:val="none" w:sz="0" w:space="0" w:color="auto"/>
        <w:left w:val="none" w:sz="0" w:space="0" w:color="auto"/>
        <w:bottom w:val="none" w:sz="0" w:space="0" w:color="auto"/>
        <w:right w:val="none" w:sz="0" w:space="0" w:color="auto"/>
      </w:divBdr>
    </w:div>
    <w:div w:id="441069886">
      <w:bodyDiv w:val="1"/>
      <w:marLeft w:val="0"/>
      <w:marRight w:val="0"/>
      <w:marTop w:val="0"/>
      <w:marBottom w:val="0"/>
      <w:divBdr>
        <w:top w:val="none" w:sz="0" w:space="0" w:color="auto"/>
        <w:left w:val="none" w:sz="0" w:space="0" w:color="auto"/>
        <w:bottom w:val="none" w:sz="0" w:space="0" w:color="auto"/>
        <w:right w:val="none" w:sz="0" w:space="0" w:color="auto"/>
      </w:divBdr>
    </w:div>
    <w:div w:id="454298443">
      <w:bodyDiv w:val="1"/>
      <w:marLeft w:val="0"/>
      <w:marRight w:val="0"/>
      <w:marTop w:val="0"/>
      <w:marBottom w:val="0"/>
      <w:divBdr>
        <w:top w:val="none" w:sz="0" w:space="0" w:color="auto"/>
        <w:left w:val="none" w:sz="0" w:space="0" w:color="auto"/>
        <w:bottom w:val="none" w:sz="0" w:space="0" w:color="auto"/>
        <w:right w:val="none" w:sz="0" w:space="0" w:color="auto"/>
      </w:divBdr>
    </w:div>
    <w:div w:id="492184648">
      <w:bodyDiv w:val="1"/>
      <w:marLeft w:val="0"/>
      <w:marRight w:val="0"/>
      <w:marTop w:val="0"/>
      <w:marBottom w:val="0"/>
      <w:divBdr>
        <w:top w:val="none" w:sz="0" w:space="0" w:color="auto"/>
        <w:left w:val="none" w:sz="0" w:space="0" w:color="auto"/>
        <w:bottom w:val="none" w:sz="0" w:space="0" w:color="auto"/>
        <w:right w:val="none" w:sz="0" w:space="0" w:color="auto"/>
      </w:divBdr>
    </w:div>
    <w:div w:id="540098694">
      <w:bodyDiv w:val="1"/>
      <w:marLeft w:val="0"/>
      <w:marRight w:val="0"/>
      <w:marTop w:val="0"/>
      <w:marBottom w:val="0"/>
      <w:divBdr>
        <w:top w:val="none" w:sz="0" w:space="0" w:color="auto"/>
        <w:left w:val="none" w:sz="0" w:space="0" w:color="auto"/>
        <w:bottom w:val="none" w:sz="0" w:space="0" w:color="auto"/>
        <w:right w:val="none" w:sz="0" w:space="0" w:color="auto"/>
      </w:divBdr>
    </w:div>
    <w:div w:id="541328863">
      <w:bodyDiv w:val="1"/>
      <w:marLeft w:val="0"/>
      <w:marRight w:val="0"/>
      <w:marTop w:val="0"/>
      <w:marBottom w:val="0"/>
      <w:divBdr>
        <w:top w:val="none" w:sz="0" w:space="0" w:color="auto"/>
        <w:left w:val="none" w:sz="0" w:space="0" w:color="auto"/>
        <w:bottom w:val="none" w:sz="0" w:space="0" w:color="auto"/>
        <w:right w:val="none" w:sz="0" w:space="0" w:color="auto"/>
      </w:divBdr>
    </w:div>
    <w:div w:id="554854244">
      <w:bodyDiv w:val="1"/>
      <w:marLeft w:val="0"/>
      <w:marRight w:val="0"/>
      <w:marTop w:val="0"/>
      <w:marBottom w:val="0"/>
      <w:divBdr>
        <w:top w:val="none" w:sz="0" w:space="0" w:color="auto"/>
        <w:left w:val="none" w:sz="0" w:space="0" w:color="auto"/>
        <w:bottom w:val="none" w:sz="0" w:space="0" w:color="auto"/>
        <w:right w:val="none" w:sz="0" w:space="0" w:color="auto"/>
      </w:divBdr>
    </w:div>
    <w:div w:id="617369852">
      <w:bodyDiv w:val="1"/>
      <w:marLeft w:val="0"/>
      <w:marRight w:val="0"/>
      <w:marTop w:val="0"/>
      <w:marBottom w:val="0"/>
      <w:divBdr>
        <w:top w:val="none" w:sz="0" w:space="0" w:color="auto"/>
        <w:left w:val="none" w:sz="0" w:space="0" w:color="auto"/>
        <w:bottom w:val="none" w:sz="0" w:space="0" w:color="auto"/>
        <w:right w:val="none" w:sz="0" w:space="0" w:color="auto"/>
      </w:divBdr>
    </w:div>
    <w:div w:id="670067507">
      <w:bodyDiv w:val="1"/>
      <w:marLeft w:val="0"/>
      <w:marRight w:val="0"/>
      <w:marTop w:val="0"/>
      <w:marBottom w:val="0"/>
      <w:divBdr>
        <w:top w:val="none" w:sz="0" w:space="0" w:color="auto"/>
        <w:left w:val="none" w:sz="0" w:space="0" w:color="auto"/>
        <w:bottom w:val="none" w:sz="0" w:space="0" w:color="auto"/>
        <w:right w:val="none" w:sz="0" w:space="0" w:color="auto"/>
      </w:divBdr>
    </w:div>
    <w:div w:id="684669718">
      <w:bodyDiv w:val="1"/>
      <w:marLeft w:val="0"/>
      <w:marRight w:val="0"/>
      <w:marTop w:val="0"/>
      <w:marBottom w:val="0"/>
      <w:divBdr>
        <w:top w:val="none" w:sz="0" w:space="0" w:color="auto"/>
        <w:left w:val="none" w:sz="0" w:space="0" w:color="auto"/>
        <w:bottom w:val="none" w:sz="0" w:space="0" w:color="auto"/>
        <w:right w:val="none" w:sz="0" w:space="0" w:color="auto"/>
      </w:divBdr>
      <w:divsChild>
        <w:div w:id="257761789">
          <w:marLeft w:val="0"/>
          <w:marRight w:val="0"/>
          <w:marTop w:val="0"/>
          <w:marBottom w:val="0"/>
          <w:divBdr>
            <w:top w:val="none" w:sz="0" w:space="0" w:color="auto"/>
            <w:left w:val="none" w:sz="0" w:space="0" w:color="auto"/>
            <w:bottom w:val="none" w:sz="0" w:space="0" w:color="auto"/>
            <w:right w:val="none" w:sz="0" w:space="0" w:color="auto"/>
          </w:divBdr>
        </w:div>
        <w:div w:id="647520637">
          <w:marLeft w:val="0"/>
          <w:marRight w:val="0"/>
          <w:marTop w:val="0"/>
          <w:marBottom w:val="0"/>
          <w:divBdr>
            <w:top w:val="none" w:sz="0" w:space="0" w:color="auto"/>
            <w:left w:val="none" w:sz="0" w:space="0" w:color="auto"/>
            <w:bottom w:val="none" w:sz="0" w:space="0" w:color="auto"/>
            <w:right w:val="none" w:sz="0" w:space="0" w:color="auto"/>
          </w:divBdr>
        </w:div>
        <w:div w:id="810512654">
          <w:marLeft w:val="0"/>
          <w:marRight w:val="0"/>
          <w:marTop w:val="0"/>
          <w:marBottom w:val="0"/>
          <w:divBdr>
            <w:top w:val="none" w:sz="0" w:space="0" w:color="auto"/>
            <w:left w:val="none" w:sz="0" w:space="0" w:color="auto"/>
            <w:bottom w:val="none" w:sz="0" w:space="0" w:color="auto"/>
            <w:right w:val="none" w:sz="0" w:space="0" w:color="auto"/>
          </w:divBdr>
        </w:div>
        <w:div w:id="1220749756">
          <w:marLeft w:val="0"/>
          <w:marRight w:val="0"/>
          <w:marTop w:val="0"/>
          <w:marBottom w:val="0"/>
          <w:divBdr>
            <w:top w:val="none" w:sz="0" w:space="0" w:color="auto"/>
            <w:left w:val="none" w:sz="0" w:space="0" w:color="auto"/>
            <w:bottom w:val="none" w:sz="0" w:space="0" w:color="auto"/>
            <w:right w:val="none" w:sz="0" w:space="0" w:color="auto"/>
          </w:divBdr>
        </w:div>
        <w:div w:id="1817183250">
          <w:marLeft w:val="0"/>
          <w:marRight w:val="0"/>
          <w:marTop w:val="0"/>
          <w:marBottom w:val="0"/>
          <w:divBdr>
            <w:top w:val="none" w:sz="0" w:space="0" w:color="auto"/>
            <w:left w:val="none" w:sz="0" w:space="0" w:color="auto"/>
            <w:bottom w:val="none" w:sz="0" w:space="0" w:color="auto"/>
            <w:right w:val="none" w:sz="0" w:space="0" w:color="auto"/>
          </w:divBdr>
        </w:div>
      </w:divsChild>
    </w:div>
    <w:div w:id="693045113">
      <w:bodyDiv w:val="1"/>
      <w:marLeft w:val="0"/>
      <w:marRight w:val="0"/>
      <w:marTop w:val="0"/>
      <w:marBottom w:val="0"/>
      <w:divBdr>
        <w:top w:val="none" w:sz="0" w:space="0" w:color="auto"/>
        <w:left w:val="none" w:sz="0" w:space="0" w:color="auto"/>
        <w:bottom w:val="none" w:sz="0" w:space="0" w:color="auto"/>
        <w:right w:val="none" w:sz="0" w:space="0" w:color="auto"/>
      </w:divBdr>
    </w:div>
    <w:div w:id="725878407">
      <w:bodyDiv w:val="1"/>
      <w:marLeft w:val="0"/>
      <w:marRight w:val="0"/>
      <w:marTop w:val="0"/>
      <w:marBottom w:val="0"/>
      <w:divBdr>
        <w:top w:val="none" w:sz="0" w:space="0" w:color="auto"/>
        <w:left w:val="none" w:sz="0" w:space="0" w:color="auto"/>
        <w:bottom w:val="none" w:sz="0" w:space="0" w:color="auto"/>
        <w:right w:val="none" w:sz="0" w:space="0" w:color="auto"/>
      </w:divBdr>
    </w:div>
    <w:div w:id="753628109">
      <w:bodyDiv w:val="1"/>
      <w:marLeft w:val="0"/>
      <w:marRight w:val="0"/>
      <w:marTop w:val="0"/>
      <w:marBottom w:val="0"/>
      <w:divBdr>
        <w:top w:val="none" w:sz="0" w:space="0" w:color="auto"/>
        <w:left w:val="none" w:sz="0" w:space="0" w:color="auto"/>
        <w:bottom w:val="none" w:sz="0" w:space="0" w:color="auto"/>
        <w:right w:val="none" w:sz="0" w:space="0" w:color="auto"/>
      </w:divBdr>
    </w:div>
    <w:div w:id="760831868">
      <w:bodyDiv w:val="1"/>
      <w:marLeft w:val="0"/>
      <w:marRight w:val="0"/>
      <w:marTop w:val="0"/>
      <w:marBottom w:val="0"/>
      <w:divBdr>
        <w:top w:val="none" w:sz="0" w:space="0" w:color="auto"/>
        <w:left w:val="none" w:sz="0" w:space="0" w:color="auto"/>
        <w:bottom w:val="none" w:sz="0" w:space="0" w:color="auto"/>
        <w:right w:val="none" w:sz="0" w:space="0" w:color="auto"/>
      </w:divBdr>
    </w:div>
    <w:div w:id="764691556">
      <w:bodyDiv w:val="1"/>
      <w:marLeft w:val="0"/>
      <w:marRight w:val="0"/>
      <w:marTop w:val="0"/>
      <w:marBottom w:val="0"/>
      <w:divBdr>
        <w:top w:val="none" w:sz="0" w:space="0" w:color="auto"/>
        <w:left w:val="none" w:sz="0" w:space="0" w:color="auto"/>
        <w:bottom w:val="none" w:sz="0" w:space="0" w:color="auto"/>
        <w:right w:val="none" w:sz="0" w:space="0" w:color="auto"/>
      </w:divBdr>
    </w:div>
    <w:div w:id="773138291">
      <w:bodyDiv w:val="1"/>
      <w:marLeft w:val="0"/>
      <w:marRight w:val="0"/>
      <w:marTop w:val="0"/>
      <w:marBottom w:val="0"/>
      <w:divBdr>
        <w:top w:val="none" w:sz="0" w:space="0" w:color="auto"/>
        <w:left w:val="none" w:sz="0" w:space="0" w:color="auto"/>
        <w:bottom w:val="none" w:sz="0" w:space="0" w:color="auto"/>
        <w:right w:val="none" w:sz="0" w:space="0" w:color="auto"/>
      </w:divBdr>
    </w:div>
    <w:div w:id="775978364">
      <w:bodyDiv w:val="1"/>
      <w:marLeft w:val="0"/>
      <w:marRight w:val="0"/>
      <w:marTop w:val="0"/>
      <w:marBottom w:val="0"/>
      <w:divBdr>
        <w:top w:val="none" w:sz="0" w:space="0" w:color="auto"/>
        <w:left w:val="none" w:sz="0" w:space="0" w:color="auto"/>
        <w:bottom w:val="none" w:sz="0" w:space="0" w:color="auto"/>
        <w:right w:val="none" w:sz="0" w:space="0" w:color="auto"/>
      </w:divBdr>
    </w:div>
    <w:div w:id="902914181">
      <w:bodyDiv w:val="1"/>
      <w:marLeft w:val="0"/>
      <w:marRight w:val="0"/>
      <w:marTop w:val="0"/>
      <w:marBottom w:val="0"/>
      <w:divBdr>
        <w:top w:val="none" w:sz="0" w:space="0" w:color="auto"/>
        <w:left w:val="none" w:sz="0" w:space="0" w:color="auto"/>
        <w:bottom w:val="none" w:sz="0" w:space="0" w:color="auto"/>
        <w:right w:val="none" w:sz="0" w:space="0" w:color="auto"/>
      </w:divBdr>
    </w:div>
    <w:div w:id="907568087">
      <w:bodyDiv w:val="1"/>
      <w:marLeft w:val="0"/>
      <w:marRight w:val="0"/>
      <w:marTop w:val="0"/>
      <w:marBottom w:val="0"/>
      <w:divBdr>
        <w:top w:val="none" w:sz="0" w:space="0" w:color="auto"/>
        <w:left w:val="none" w:sz="0" w:space="0" w:color="auto"/>
        <w:bottom w:val="none" w:sz="0" w:space="0" w:color="auto"/>
        <w:right w:val="none" w:sz="0" w:space="0" w:color="auto"/>
      </w:divBdr>
    </w:div>
    <w:div w:id="913199175">
      <w:bodyDiv w:val="1"/>
      <w:marLeft w:val="0"/>
      <w:marRight w:val="0"/>
      <w:marTop w:val="0"/>
      <w:marBottom w:val="0"/>
      <w:divBdr>
        <w:top w:val="none" w:sz="0" w:space="0" w:color="auto"/>
        <w:left w:val="none" w:sz="0" w:space="0" w:color="auto"/>
        <w:bottom w:val="none" w:sz="0" w:space="0" w:color="auto"/>
        <w:right w:val="none" w:sz="0" w:space="0" w:color="auto"/>
      </w:divBdr>
    </w:div>
    <w:div w:id="922686539">
      <w:bodyDiv w:val="1"/>
      <w:marLeft w:val="0"/>
      <w:marRight w:val="0"/>
      <w:marTop w:val="0"/>
      <w:marBottom w:val="0"/>
      <w:divBdr>
        <w:top w:val="none" w:sz="0" w:space="0" w:color="auto"/>
        <w:left w:val="none" w:sz="0" w:space="0" w:color="auto"/>
        <w:bottom w:val="none" w:sz="0" w:space="0" w:color="auto"/>
        <w:right w:val="none" w:sz="0" w:space="0" w:color="auto"/>
      </w:divBdr>
    </w:div>
    <w:div w:id="946892692">
      <w:bodyDiv w:val="1"/>
      <w:marLeft w:val="0"/>
      <w:marRight w:val="0"/>
      <w:marTop w:val="0"/>
      <w:marBottom w:val="0"/>
      <w:divBdr>
        <w:top w:val="none" w:sz="0" w:space="0" w:color="auto"/>
        <w:left w:val="none" w:sz="0" w:space="0" w:color="auto"/>
        <w:bottom w:val="none" w:sz="0" w:space="0" w:color="auto"/>
        <w:right w:val="none" w:sz="0" w:space="0" w:color="auto"/>
      </w:divBdr>
    </w:div>
    <w:div w:id="975336295">
      <w:bodyDiv w:val="1"/>
      <w:marLeft w:val="0"/>
      <w:marRight w:val="0"/>
      <w:marTop w:val="0"/>
      <w:marBottom w:val="0"/>
      <w:divBdr>
        <w:top w:val="none" w:sz="0" w:space="0" w:color="auto"/>
        <w:left w:val="none" w:sz="0" w:space="0" w:color="auto"/>
        <w:bottom w:val="none" w:sz="0" w:space="0" w:color="auto"/>
        <w:right w:val="none" w:sz="0" w:space="0" w:color="auto"/>
      </w:divBdr>
    </w:div>
    <w:div w:id="981540781">
      <w:bodyDiv w:val="1"/>
      <w:marLeft w:val="0"/>
      <w:marRight w:val="0"/>
      <w:marTop w:val="0"/>
      <w:marBottom w:val="0"/>
      <w:divBdr>
        <w:top w:val="none" w:sz="0" w:space="0" w:color="auto"/>
        <w:left w:val="none" w:sz="0" w:space="0" w:color="auto"/>
        <w:bottom w:val="none" w:sz="0" w:space="0" w:color="auto"/>
        <w:right w:val="none" w:sz="0" w:space="0" w:color="auto"/>
      </w:divBdr>
    </w:div>
    <w:div w:id="982779044">
      <w:bodyDiv w:val="1"/>
      <w:marLeft w:val="0"/>
      <w:marRight w:val="0"/>
      <w:marTop w:val="0"/>
      <w:marBottom w:val="0"/>
      <w:divBdr>
        <w:top w:val="none" w:sz="0" w:space="0" w:color="auto"/>
        <w:left w:val="none" w:sz="0" w:space="0" w:color="auto"/>
        <w:bottom w:val="none" w:sz="0" w:space="0" w:color="auto"/>
        <w:right w:val="none" w:sz="0" w:space="0" w:color="auto"/>
      </w:divBdr>
    </w:div>
    <w:div w:id="1010106643">
      <w:bodyDiv w:val="1"/>
      <w:marLeft w:val="0"/>
      <w:marRight w:val="0"/>
      <w:marTop w:val="0"/>
      <w:marBottom w:val="0"/>
      <w:divBdr>
        <w:top w:val="none" w:sz="0" w:space="0" w:color="auto"/>
        <w:left w:val="none" w:sz="0" w:space="0" w:color="auto"/>
        <w:bottom w:val="none" w:sz="0" w:space="0" w:color="auto"/>
        <w:right w:val="none" w:sz="0" w:space="0" w:color="auto"/>
      </w:divBdr>
    </w:div>
    <w:div w:id="1038697679">
      <w:bodyDiv w:val="1"/>
      <w:marLeft w:val="0"/>
      <w:marRight w:val="0"/>
      <w:marTop w:val="0"/>
      <w:marBottom w:val="0"/>
      <w:divBdr>
        <w:top w:val="none" w:sz="0" w:space="0" w:color="auto"/>
        <w:left w:val="none" w:sz="0" w:space="0" w:color="auto"/>
        <w:bottom w:val="none" w:sz="0" w:space="0" w:color="auto"/>
        <w:right w:val="none" w:sz="0" w:space="0" w:color="auto"/>
      </w:divBdr>
    </w:div>
    <w:div w:id="1047880039">
      <w:bodyDiv w:val="1"/>
      <w:marLeft w:val="0"/>
      <w:marRight w:val="0"/>
      <w:marTop w:val="0"/>
      <w:marBottom w:val="0"/>
      <w:divBdr>
        <w:top w:val="none" w:sz="0" w:space="0" w:color="auto"/>
        <w:left w:val="none" w:sz="0" w:space="0" w:color="auto"/>
        <w:bottom w:val="none" w:sz="0" w:space="0" w:color="auto"/>
        <w:right w:val="none" w:sz="0" w:space="0" w:color="auto"/>
      </w:divBdr>
    </w:div>
    <w:div w:id="1061639428">
      <w:bodyDiv w:val="1"/>
      <w:marLeft w:val="0"/>
      <w:marRight w:val="0"/>
      <w:marTop w:val="0"/>
      <w:marBottom w:val="0"/>
      <w:divBdr>
        <w:top w:val="none" w:sz="0" w:space="0" w:color="auto"/>
        <w:left w:val="none" w:sz="0" w:space="0" w:color="auto"/>
        <w:bottom w:val="none" w:sz="0" w:space="0" w:color="auto"/>
        <w:right w:val="none" w:sz="0" w:space="0" w:color="auto"/>
      </w:divBdr>
    </w:div>
    <w:div w:id="1063406136">
      <w:bodyDiv w:val="1"/>
      <w:marLeft w:val="0"/>
      <w:marRight w:val="0"/>
      <w:marTop w:val="0"/>
      <w:marBottom w:val="0"/>
      <w:divBdr>
        <w:top w:val="none" w:sz="0" w:space="0" w:color="auto"/>
        <w:left w:val="none" w:sz="0" w:space="0" w:color="auto"/>
        <w:bottom w:val="none" w:sz="0" w:space="0" w:color="auto"/>
        <w:right w:val="none" w:sz="0" w:space="0" w:color="auto"/>
      </w:divBdr>
    </w:div>
    <w:div w:id="1118374946">
      <w:bodyDiv w:val="1"/>
      <w:marLeft w:val="0"/>
      <w:marRight w:val="0"/>
      <w:marTop w:val="0"/>
      <w:marBottom w:val="0"/>
      <w:divBdr>
        <w:top w:val="none" w:sz="0" w:space="0" w:color="auto"/>
        <w:left w:val="none" w:sz="0" w:space="0" w:color="auto"/>
        <w:bottom w:val="none" w:sz="0" w:space="0" w:color="auto"/>
        <w:right w:val="none" w:sz="0" w:space="0" w:color="auto"/>
      </w:divBdr>
    </w:div>
    <w:div w:id="1151679199">
      <w:bodyDiv w:val="1"/>
      <w:marLeft w:val="0"/>
      <w:marRight w:val="0"/>
      <w:marTop w:val="0"/>
      <w:marBottom w:val="0"/>
      <w:divBdr>
        <w:top w:val="none" w:sz="0" w:space="0" w:color="auto"/>
        <w:left w:val="none" w:sz="0" w:space="0" w:color="auto"/>
        <w:bottom w:val="none" w:sz="0" w:space="0" w:color="auto"/>
        <w:right w:val="none" w:sz="0" w:space="0" w:color="auto"/>
      </w:divBdr>
    </w:div>
    <w:div w:id="1236358873">
      <w:bodyDiv w:val="1"/>
      <w:marLeft w:val="0"/>
      <w:marRight w:val="0"/>
      <w:marTop w:val="0"/>
      <w:marBottom w:val="0"/>
      <w:divBdr>
        <w:top w:val="none" w:sz="0" w:space="0" w:color="auto"/>
        <w:left w:val="none" w:sz="0" w:space="0" w:color="auto"/>
        <w:bottom w:val="none" w:sz="0" w:space="0" w:color="auto"/>
        <w:right w:val="none" w:sz="0" w:space="0" w:color="auto"/>
      </w:divBdr>
    </w:div>
    <w:div w:id="1251812453">
      <w:bodyDiv w:val="1"/>
      <w:marLeft w:val="0"/>
      <w:marRight w:val="0"/>
      <w:marTop w:val="0"/>
      <w:marBottom w:val="0"/>
      <w:divBdr>
        <w:top w:val="none" w:sz="0" w:space="0" w:color="auto"/>
        <w:left w:val="none" w:sz="0" w:space="0" w:color="auto"/>
        <w:bottom w:val="none" w:sz="0" w:space="0" w:color="auto"/>
        <w:right w:val="none" w:sz="0" w:space="0" w:color="auto"/>
      </w:divBdr>
    </w:div>
    <w:div w:id="1308973471">
      <w:bodyDiv w:val="1"/>
      <w:marLeft w:val="0"/>
      <w:marRight w:val="0"/>
      <w:marTop w:val="0"/>
      <w:marBottom w:val="0"/>
      <w:divBdr>
        <w:top w:val="none" w:sz="0" w:space="0" w:color="auto"/>
        <w:left w:val="none" w:sz="0" w:space="0" w:color="auto"/>
        <w:bottom w:val="none" w:sz="0" w:space="0" w:color="auto"/>
        <w:right w:val="none" w:sz="0" w:space="0" w:color="auto"/>
      </w:divBdr>
    </w:div>
    <w:div w:id="1323968186">
      <w:bodyDiv w:val="1"/>
      <w:marLeft w:val="0"/>
      <w:marRight w:val="0"/>
      <w:marTop w:val="0"/>
      <w:marBottom w:val="0"/>
      <w:divBdr>
        <w:top w:val="none" w:sz="0" w:space="0" w:color="auto"/>
        <w:left w:val="none" w:sz="0" w:space="0" w:color="auto"/>
        <w:bottom w:val="none" w:sz="0" w:space="0" w:color="auto"/>
        <w:right w:val="none" w:sz="0" w:space="0" w:color="auto"/>
      </w:divBdr>
    </w:div>
    <w:div w:id="1351641002">
      <w:bodyDiv w:val="1"/>
      <w:marLeft w:val="0"/>
      <w:marRight w:val="0"/>
      <w:marTop w:val="0"/>
      <w:marBottom w:val="0"/>
      <w:divBdr>
        <w:top w:val="none" w:sz="0" w:space="0" w:color="auto"/>
        <w:left w:val="none" w:sz="0" w:space="0" w:color="auto"/>
        <w:bottom w:val="none" w:sz="0" w:space="0" w:color="auto"/>
        <w:right w:val="none" w:sz="0" w:space="0" w:color="auto"/>
      </w:divBdr>
      <w:divsChild>
        <w:div w:id="129784293">
          <w:marLeft w:val="0"/>
          <w:marRight w:val="0"/>
          <w:marTop w:val="0"/>
          <w:marBottom w:val="0"/>
          <w:divBdr>
            <w:top w:val="none" w:sz="0" w:space="0" w:color="auto"/>
            <w:left w:val="none" w:sz="0" w:space="0" w:color="auto"/>
            <w:bottom w:val="none" w:sz="0" w:space="0" w:color="auto"/>
            <w:right w:val="none" w:sz="0" w:space="0" w:color="auto"/>
          </w:divBdr>
          <w:divsChild>
            <w:div w:id="603997319">
              <w:marLeft w:val="0"/>
              <w:marRight w:val="0"/>
              <w:marTop w:val="0"/>
              <w:marBottom w:val="0"/>
              <w:divBdr>
                <w:top w:val="none" w:sz="0" w:space="0" w:color="auto"/>
                <w:left w:val="none" w:sz="0" w:space="0" w:color="auto"/>
                <w:bottom w:val="none" w:sz="0" w:space="0" w:color="auto"/>
                <w:right w:val="none" w:sz="0" w:space="0" w:color="auto"/>
              </w:divBdr>
            </w:div>
            <w:div w:id="16073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9634">
      <w:bodyDiv w:val="1"/>
      <w:marLeft w:val="0"/>
      <w:marRight w:val="0"/>
      <w:marTop w:val="0"/>
      <w:marBottom w:val="0"/>
      <w:divBdr>
        <w:top w:val="none" w:sz="0" w:space="0" w:color="auto"/>
        <w:left w:val="none" w:sz="0" w:space="0" w:color="auto"/>
        <w:bottom w:val="none" w:sz="0" w:space="0" w:color="auto"/>
        <w:right w:val="none" w:sz="0" w:space="0" w:color="auto"/>
      </w:divBdr>
      <w:divsChild>
        <w:div w:id="478225650">
          <w:marLeft w:val="0"/>
          <w:marRight w:val="0"/>
          <w:marTop w:val="0"/>
          <w:marBottom w:val="0"/>
          <w:divBdr>
            <w:top w:val="none" w:sz="0" w:space="0" w:color="auto"/>
            <w:left w:val="none" w:sz="0" w:space="0" w:color="auto"/>
            <w:bottom w:val="none" w:sz="0" w:space="0" w:color="auto"/>
            <w:right w:val="none" w:sz="0" w:space="0" w:color="auto"/>
          </w:divBdr>
          <w:divsChild>
            <w:div w:id="213810322">
              <w:marLeft w:val="0"/>
              <w:marRight w:val="0"/>
              <w:marTop w:val="0"/>
              <w:marBottom w:val="0"/>
              <w:divBdr>
                <w:top w:val="none" w:sz="0" w:space="0" w:color="auto"/>
                <w:left w:val="none" w:sz="0" w:space="0" w:color="auto"/>
                <w:bottom w:val="none" w:sz="0" w:space="0" w:color="auto"/>
                <w:right w:val="none" w:sz="0" w:space="0" w:color="auto"/>
              </w:divBdr>
              <w:divsChild>
                <w:div w:id="1023363774">
                  <w:marLeft w:val="0"/>
                  <w:marRight w:val="0"/>
                  <w:marTop w:val="0"/>
                  <w:marBottom w:val="0"/>
                  <w:divBdr>
                    <w:top w:val="none" w:sz="0" w:space="0" w:color="auto"/>
                    <w:left w:val="none" w:sz="0" w:space="0" w:color="auto"/>
                    <w:bottom w:val="none" w:sz="0" w:space="0" w:color="auto"/>
                    <w:right w:val="none" w:sz="0" w:space="0" w:color="auto"/>
                  </w:divBdr>
                  <w:divsChild>
                    <w:div w:id="1826701151">
                      <w:marLeft w:val="0"/>
                      <w:marRight w:val="0"/>
                      <w:marTop w:val="0"/>
                      <w:marBottom w:val="0"/>
                      <w:divBdr>
                        <w:top w:val="none" w:sz="0" w:space="0" w:color="auto"/>
                        <w:left w:val="none" w:sz="0" w:space="0" w:color="auto"/>
                        <w:bottom w:val="none" w:sz="0" w:space="0" w:color="auto"/>
                        <w:right w:val="none" w:sz="0" w:space="0" w:color="auto"/>
                      </w:divBdr>
                    </w:div>
                  </w:divsChild>
                </w:div>
                <w:div w:id="1391491491">
                  <w:marLeft w:val="0"/>
                  <w:marRight w:val="0"/>
                  <w:marTop w:val="0"/>
                  <w:marBottom w:val="0"/>
                  <w:divBdr>
                    <w:top w:val="none" w:sz="0" w:space="0" w:color="auto"/>
                    <w:left w:val="none" w:sz="0" w:space="0" w:color="auto"/>
                    <w:bottom w:val="none" w:sz="0" w:space="0" w:color="auto"/>
                    <w:right w:val="none" w:sz="0" w:space="0" w:color="auto"/>
                  </w:divBdr>
                  <w:divsChild>
                    <w:div w:id="392389631">
                      <w:marLeft w:val="0"/>
                      <w:marRight w:val="0"/>
                      <w:marTop w:val="0"/>
                      <w:marBottom w:val="0"/>
                      <w:divBdr>
                        <w:top w:val="none" w:sz="0" w:space="0" w:color="auto"/>
                        <w:left w:val="none" w:sz="0" w:space="0" w:color="auto"/>
                        <w:bottom w:val="none" w:sz="0" w:space="0" w:color="auto"/>
                        <w:right w:val="none" w:sz="0" w:space="0" w:color="auto"/>
                      </w:divBdr>
                      <w:divsChild>
                        <w:div w:id="1266769110">
                          <w:marLeft w:val="0"/>
                          <w:marRight w:val="0"/>
                          <w:marTop w:val="0"/>
                          <w:marBottom w:val="0"/>
                          <w:divBdr>
                            <w:top w:val="none" w:sz="0" w:space="0" w:color="auto"/>
                            <w:left w:val="none" w:sz="0" w:space="0" w:color="auto"/>
                            <w:bottom w:val="none" w:sz="0" w:space="0" w:color="auto"/>
                            <w:right w:val="none" w:sz="0" w:space="0" w:color="auto"/>
                          </w:divBdr>
                          <w:divsChild>
                            <w:div w:id="1126584881">
                              <w:marLeft w:val="0"/>
                              <w:marRight w:val="0"/>
                              <w:marTop w:val="0"/>
                              <w:marBottom w:val="0"/>
                              <w:divBdr>
                                <w:top w:val="none" w:sz="0" w:space="0" w:color="auto"/>
                                <w:left w:val="none" w:sz="0" w:space="0" w:color="auto"/>
                                <w:bottom w:val="none" w:sz="0" w:space="0" w:color="auto"/>
                                <w:right w:val="none" w:sz="0" w:space="0" w:color="auto"/>
                              </w:divBdr>
                              <w:divsChild>
                                <w:div w:id="1570506240">
                                  <w:marLeft w:val="0"/>
                                  <w:marRight w:val="0"/>
                                  <w:marTop w:val="0"/>
                                  <w:marBottom w:val="0"/>
                                  <w:divBdr>
                                    <w:top w:val="none" w:sz="0" w:space="0" w:color="auto"/>
                                    <w:left w:val="none" w:sz="0" w:space="0" w:color="auto"/>
                                    <w:bottom w:val="none" w:sz="0" w:space="0" w:color="auto"/>
                                    <w:right w:val="none" w:sz="0" w:space="0" w:color="auto"/>
                                  </w:divBdr>
                                  <w:divsChild>
                                    <w:div w:id="205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575783">
          <w:marLeft w:val="0"/>
          <w:marRight w:val="0"/>
          <w:marTop w:val="90"/>
          <w:marBottom w:val="0"/>
          <w:divBdr>
            <w:top w:val="none" w:sz="0" w:space="0" w:color="auto"/>
            <w:left w:val="none" w:sz="0" w:space="0" w:color="auto"/>
            <w:bottom w:val="none" w:sz="0" w:space="0" w:color="auto"/>
            <w:right w:val="none" w:sz="0" w:space="0" w:color="auto"/>
          </w:divBdr>
        </w:div>
      </w:divsChild>
    </w:div>
    <w:div w:id="1364209719">
      <w:bodyDiv w:val="1"/>
      <w:marLeft w:val="0"/>
      <w:marRight w:val="0"/>
      <w:marTop w:val="0"/>
      <w:marBottom w:val="0"/>
      <w:divBdr>
        <w:top w:val="none" w:sz="0" w:space="0" w:color="auto"/>
        <w:left w:val="none" w:sz="0" w:space="0" w:color="auto"/>
        <w:bottom w:val="none" w:sz="0" w:space="0" w:color="auto"/>
        <w:right w:val="none" w:sz="0" w:space="0" w:color="auto"/>
      </w:divBdr>
    </w:div>
    <w:div w:id="1377926173">
      <w:bodyDiv w:val="1"/>
      <w:marLeft w:val="0"/>
      <w:marRight w:val="0"/>
      <w:marTop w:val="0"/>
      <w:marBottom w:val="0"/>
      <w:divBdr>
        <w:top w:val="none" w:sz="0" w:space="0" w:color="auto"/>
        <w:left w:val="none" w:sz="0" w:space="0" w:color="auto"/>
        <w:bottom w:val="none" w:sz="0" w:space="0" w:color="auto"/>
        <w:right w:val="none" w:sz="0" w:space="0" w:color="auto"/>
      </w:divBdr>
    </w:div>
    <w:div w:id="1442216806">
      <w:bodyDiv w:val="1"/>
      <w:marLeft w:val="0"/>
      <w:marRight w:val="0"/>
      <w:marTop w:val="0"/>
      <w:marBottom w:val="0"/>
      <w:divBdr>
        <w:top w:val="none" w:sz="0" w:space="0" w:color="auto"/>
        <w:left w:val="none" w:sz="0" w:space="0" w:color="auto"/>
        <w:bottom w:val="none" w:sz="0" w:space="0" w:color="auto"/>
        <w:right w:val="none" w:sz="0" w:space="0" w:color="auto"/>
      </w:divBdr>
    </w:div>
    <w:div w:id="1445423064">
      <w:bodyDiv w:val="1"/>
      <w:marLeft w:val="0"/>
      <w:marRight w:val="0"/>
      <w:marTop w:val="0"/>
      <w:marBottom w:val="0"/>
      <w:divBdr>
        <w:top w:val="none" w:sz="0" w:space="0" w:color="auto"/>
        <w:left w:val="none" w:sz="0" w:space="0" w:color="auto"/>
        <w:bottom w:val="none" w:sz="0" w:space="0" w:color="auto"/>
        <w:right w:val="none" w:sz="0" w:space="0" w:color="auto"/>
      </w:divBdr>
    </w:div>
    <w:div w:id="1463421497">
      <w:bodyDiv w:val="1"/>
      <w:marLeft w:val="0"/>
      <w:marRight w:val="0"/>
      <w:marTop w:val="0"/>
      <w:marBottom w:val="0"/>
      <w:divBdr>
        <w:top w:val="none" w:sz="0" w:space="0" w:color="auto"/>
        <w:left w:val="none" w:sz="0" w:space="0" w:color="auto"/>
        <w:bottom w:val="none" w:sz="0" w:space="0" w:color="auto"/>
        <w:right w:val="none" w:sz="0" w:space="0" w:color="auto"/>
      </w:divBdr>
    </w:div>
    <w:div w:id="1489321692">
      <w:bodyDiv w:val="1"/>
      <w:marLeft w:val="0"/>
      <w:marRight w:val="0"/>
      <w:marTop w:val="0"/>
      <w:marBottom w:val="0"/>
      <w:divBdr>
        <w:top w:val="none" w:sz="0" w:space="0" w:color="auto"/>
        <w:left w:val="none" w:sz="0" w:space="0" w:color="auto"/>
        <w:bottom w:val="none" w:sz="0" w:space="0" w:color="auto"/>
        <w:right w:val="none" w:sz="0" w:space="0" w:color="auto"/>
      </w:divBdr>
    </w:div>
    <w:div w:id="1591624431">
      <w:bodyDiv w:val="1"/>
      <w:marLeft w:val="0"/>
      <w:marRight w:val="0"/>
      <w:marTop w:val="0"/>
      <w:marBottom w:val="0"/>
      <w:divBdr>
        <w:top w:val="none" w:sz="0" w:space="0" w:color="auto"/>
        <w:left w:val="none" w:sz="0" w:space="0" w:color="auto"/>
        <w:bottom w:val="none" w:sz="0" w:space="0" w:color="auto"/>
        <w:right w:val="none" w:sz="0" w:space="0" w:color="auto"/>
      </w:divBdr>
    </w:div>
    <w:div w:id="1647130292">
      <w:bodyDiv w:val="1"/>
      <w:marLeft w:val="0"/>
      <w:marRight w:val="0"/>
      <w:marTop w:val="0"/>
      <w:marBottom w:val="0"/>
      <w:divBdr>
        <w:top w:val="none" w:sz="0" w:space="0" w:color="auto"/>
        <w:left w:val="none" w:sz="0" w:space="0" w:color="auto"/>
        <w:bottom w:val="none" w:sz="0" w:space="0" w:color="auto"/>
        <w:right w:val="none" w:sz="0" w:space="0" w:color="auto"/>
      </w:divBdr>
    </w:div>
    <w:div w:id="1662922770">
      <w:bodyDiv w:val="1"/>
      <w:marLeft w:val="0"/>
      <w:marRight w:val="0"/>
      <w:marTop w:val="0"/>
      <w:marBottom w:val="0"/>
      <w:divBdr>
        <w:top w:val="none" w:sz="0" w:space="0" w:color="auto"/>
        <w:left w:val="none" w:sz="0" w:space="0" w:color="auto"/>
        <w:bottom w:val="none" w:sz="0" w:space="0" w:color="auto"/>
        <w:right w:val="none" w:sz="0" w:space="0" w:color="auto"/>
      </w:divBdr>
      <w:divsChild>
        <w:div w:id="1326472925">
          <w:marLeft w:val="0"/>
          <w:marRight w:val="0"/>
          <w:marTop w:val="0"/>
          <w:marBottom w:val="0"/>
          <w:divBdr>
            <w:top w:val="none" w:sz="0" w:space="0" w:color="auto"/>
            <w:left w:val="none" w:sz="0" w:space="0" w:color="auto"/>
            <w:bottom w:val="none" w:sz="0" w:space="0" w:color="auto"/>
            <w:right w:val="none" w:sz="0" w:space="0" w:color="auto"/>
          </w:divBdr>
          <w:divsChild>
            <w:div w:id="8410697">
              <w:marLeft w:val="0"/>
              <w:marRight w:val="0"/>
              <w:marTop w:val="0"/>
              <w:marBottom w:val="0"/>
              <w:divBdr>
                <w:top w:val="none" w:sz="0" w:space="0" w:color="auto"/>
                <w:left w:val="none" w:sz="0" w:space="0" w:color="auto"/>
                <w:bottom w:val="none" w:sz="0" w:space="0" w:color="auto"/>
                <w:right w:val="none" w:sz="0" w:space="0" w:color="auto"/>
              </w:divBdr>
              <w:divsChild>
                <w:div w:id="333842282">
                  <w:marLeft w:val="0"/>
                  <w:marRight w:val="0"/>
                  <w:marTop w:val="0"/>
                  <w:marBottom w:val="0"/>
                  <w:divBdr>
                    <w:top w:val="none" w:sz="0" w:space="0" w:color="auto"/>
                    <w:left w:val="none" w:sz="0" w:space="0" w:color="auto"/>
                    <w:bottom w:val="none" w:sz="0" w:space="0" w:color="auto"/>
                    <w:right w:val="none" w:sz="0" w:space="0" w:color="auto"/>
                  </w:divBdr>
                  <w:divsChild>
                    <w:div w:id="30810718">
                      <w:marLeft w:val="0"/>
                      <w:marRight w:val="0"/>
                      <w:marTop w:val="0"/>
                      <w:marBottom w:val="0"/>
                      <w:divBdr>
                        <w:top w:val="none" w:sz="0" w:space="0" w:color="auto"/>
                        <w:left w:val="none" w:sz="0" w:space="0" w:color="auto"/>
                        <w:bottom w:val="none" w:sz="0" w:space="0" w:color="auto"/>
                        <w:right w:val="none" w:sz="0" w:space="0" w:color="auto"/>
                      </w:divBdr>
                      <w:divsChild>
                        <w:div w:id="1662851667">
                          <w:marLeft w:val="0"/>
                          <w:marRight w:val="0"/>
                          <w:marTop w:val="0"/>
                          <w:marBottom w:val="0"/>
                          <w:divBdr>
                            <w:top w:val="none" w:sz="0" w:space="0" w:color="auto"/>
                            <w:left w:val="none" w:sz="0" w:space="0" w:color="auto"/>
                            <w:bottom w:val="none" w:sz="0" w:space="0" w:color="auto"/>
                            <w:right w:val="none" w:sz="0" w:space="0" w:color="auto"/>
                          </w:divBdr>
                          <w:divsChild>
                            <w:div w:id="2004968858">
                              <w:marLeft w:val="0"/>
                              <w:marRight w:val="0"/>
                              <w:marTop w:val="0"/>
                              <w:marBottom w:val="0"/>
                              <w:divBdr>
                                <w:top w:val="none" w:sz="0" w:space="0" w:color="auto"/>
                                <w:left w:val="none" w:sz="0" w:space="0" w:color="auto"/>
                                <w:bottom w:val="none" w:sz="0" w:space="0" w:color="auto"/>
                                <w:right w:val="none" w:sz="0" w:space="0" w:color="auto"/>
                              </w:divBdr>
                              <w:divsChild>
                                <w:div w:id="1078090588">
                                  <w:marLeft w:val="0"/>
                                  <w:marRight w:val="0"/>
                                  <w:marTop w:val="0"/>
                                  <w:marBottom w:val="0"/>
                                  <w:divBdr>
                                    <w:top w:val="none" w:sz="0" w:space="0" w:color="auto"/>
                                    <w:left w:val="none" w:sz="0" w:space="0" w:color="auto"/>
                                    <w:bottom w:val="none" w:sz="0" w:space="0" w:color="auto"/>
                                    <w:right w:val="none" w:sz="0" w:space="0" w:color="auto"/>
                                  </w:divBdr>
                                </w:div>
                                <w:div w:id="1237596150">
                                  <w:marLeft w:val="0"/>
                                  <w:marRight w:val="0"/>
                                  <w:marTop w:val="0"/>
                                  <w:marBottom w:val="0"/>
                                  <w:divBdr>
                                    <w:top w:val="none" w:sz="0" w:space="0" w:color="auto"/>
                                    <w:left w:val="none" w:sz="0" w:space="0" w:color="auto"/>
                                    <w:bottom w:val="none" w:sz="0" w:space="0" w:color="auto"/>
                                    <w:right w:val="none" w:sz="0" w:space="0" w:color="auto"/>
                                  </w:divBdr>
                                  <w:divsChild>
                                    <w:div w:id="225189815">
                                      <w:marLeft w:val="0"/>
                                      <w:marRight w:val="0"/>
                                      <w:marTop w:val="0"/>
                                      <w:marBottom w:val="0"/>
                                      <w:divBdr>
                                        <w:top w:val="none" w:sz="0" w:space="0" w:color="auto"/>
                                        <w:left w:val="none" w:sz="0" w:space="0" w:color="auto"/>
                                        <w:bottom w:val="none" w:sz="0" w:space="0" w:color="auto"/>
                                        <w:right w:val="none" w:sz="0" w:space="0" w:color="auto"/>
                                      </w:divBdr>
                                      <w:divsChild>
                                        <w:div w:id="1828939934">
                                          <w:marLeft w:val="0"/>
                                          <w:marRight w:val="0"/>
                                          <w:marTop w:val="0"/>
                                          <w:marBottom w:val="0"/>
                                          <w:divBdr>
                                            <w:top w:val="none" w:sz="0" w:space="0" w:color="auto"/>
                                            <w:left w:val="none" w:sz="0" w:space="0" w:color="auto"/>
                                            <w:bottom w:val="none" w:sz="0" w:space="0" w:color="auto"/>
                                            <w:right w:val="none" w:sz="0" w:space="0" w:color="auto"/>
                                          </w:divBdr>
                                          <w:divsChild>
                                            <w:div w:id="2124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083975">
          <w:marLeft w:val="0"/>
          <w:marRight w:val="0"/>
          <w:marTop w:val="0"/>
          <w:marBottom w:val="0"/>
          <w:divBdr>
            <w:top w:val="none" w:sz="0" w:space="0" w:color="auto"/>
            <w:left w:val="none" w:sz="0" w:space="0" w:color="auto"/>
            <w:bottom w:val="none" w:sz="0" w:space="0" w:color="auto"/>
            <w:right w:val="none" w:sz="0" w:space="0" w:color="auto"/>
          </w:divBdr>
          <w:divsChild>
            <w:div w:id="154424072">
              <w:marLeft w:val="0"/>
              <w:marRight w:val="0"/>
              <w:marTop w:val="0"/>
              <w:marBottom w:val="0"/>
              <w:divBdr>
                <w:top w:val="none" w:sz="0" w:space="0" w:color="auto"/>
                <w:left w:val="none" w:sz="0" w:space="0" w:color="auto"/>
                <w:bottom w:val="none" w:sz="0" w:space="0" w:color="auto"/>
                <w:right w:val="none" w:sz="0" w:space="0" w:color="auto"/>
              </w:divBdr>
              <w:divsChild>
                <w:div w:id="1494687910">
                  <w:marLeft w:val="0"/>
                  <w:marRight w:val="0"/>
                  <w:marTop w:val="0"/>
                  <w:marBottom w:val="0"/>
                  <w:divBdr>
                    <w:top w:val="none" w:sz="0" w:space="0" w:color="auto"/>
                    <w:left w:val="none" w:sz="0" w:space="0" w:color="auto"/>
                    <w:bottom w:val="none" w:sz="0" w:space="0" w:color="auto"/>
                    <w:right w:val="none" w:sz="0" w:space="0" w:color="auto"/>
                  </w:divBdr>
                  <w:divsChild>
                    <w:div w:id="1440105766">
                      <w:marLeft w:val="0"/>
                      <w:marRight w:val="0"/>
                      <w:marTop w:val="0"/>
                      <w:marBottom w:val="0"/>
                      <w:divBdr>
                        <w:top w:val="none" w:sz="0" w:space="0" w:color="auto"/>
                        <w:left w:val="none" w:sz="0" w:space="0" w:color="auto"/>
                        <w:bottom w:val="none" w:sz="0" w:space="0" w:color="auto"/>
                        <w:right w:val="none" w:sz="0" w:space="0" w:color="auto"/>
                      </w:divBdr>
                      <w:divsChild>
                        <w:div w:id="176893981">
                          <w:marLeft w:val="0"/>
                          <w:marRight w:val="0"/>
                          <w:marTop w:val="0"/>
                          <w:marBottom w:val="0"/>
                          <w:divBdr>
                            <w:top w:val="none" w:sz="0" w:space="0" w:color="auto"/>
                            <w:left w:val="none" w:sz="0" w:space="0" w:color="auto"/>
                            <w:bottom w:val="none" w:sz="0" w:space="0" w:color="auto"/>
                            <w:right w:val="none" w:sz="0" w:space="0" w:color="auto"/>
                          </w:divBdr>
                          <w:divsChild>
                            <w:div w:id="9133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17061">
      <w:bodyDiv w:val="1"/>
      <w:marLeft w:val="0"/>
      <w:marRight w:val="0"/>
      <w:marTop w:val="0"/>
      <w:marBottom w:val="0"/>
      <w:divBdr>
        <w:top w:val="none" w:sz="0" w:space="0" w:color="auto"/>
        <w:left w:val="none" w:sz="0" w:space="0" w:color="auto"/>
        <w:bottom w:val="none" w:sz="0" w:space="0" w:color="auto"/>
        <w:right w:val="none" w:sz="0" w:space="0" w:color="auto"/>
      </w:divBdr>
    </w:div>
    <w:div w:id="1694333209">
      <w:bodyDiv w:val="1"/>
      <w:marLeft w:val="0"/>
      <w:marRight w:val="0"/>
      <w:marTop w:val="0"/>
      <w:marBottom w:val="0"/>
      <w:divBdr>
        <w:top w:val="none" w:sz="0" w:space="0" w:color="auto"/>
        <w:left w:val="none" w:sz="0" w:space="0" w:color="auto"/>
        <w:bottom w:val="none" w:sz="0" w:space="0" w:color="auto"/>
        <w:right w:val="none" w:sz="0" w:space="0" w:color="auto"/>
      </w:divBdr>
    </w:div>
    <w:div w:id="1703823831">
      <w:bodyDiv w:val="1"/>
      <w:marLeft w:val="0"/>
      <w:marRight w:val="0"/>
      <w:marTop w:val="0"/>
      <w:marBottom w:val="0"/>
      <w:divBdr>
        <w:top w:val="none" w:sz="0" w:space="0" w:color="auto"/>
        <w:left w:val="none" w:sz="0" w:space="0" w:color="auto"/>
        <w:bottom w:val="none" w:sz="0" w:space="0" w:color="auto"/>
        <w:right w:val="none" w:sz="0" w:space="0" w:color="auto"/>
      </w:divBdr>
    </w:div>
    <w:div w:id="1705670446">
      <w:bodyDiv w:val="1"/>
      <w:marLeft w:val="0"/>
      <w:marRight w:val="0"/>
      <w:marTop w:val="0"/>
      <w:marBottom w:val="0"/>
      <w:divBdr>
        <w:top w:val="none" w:sz="0" w:space="0" w:color="auto"/>
        <w:left w:val="none" w:sz="0" w:space="0" w:color="auto"/>
        <w:bottom w:val="none" w:sz="0" w:space="0" w:color="auto"/>
        <w:right w:val="none" w:sz="0" w:space="0" w:color="auto"/>
      </w:divBdr>
    </w:div>
    <w:div w:id="1707631492">
      <w:bodyDiv w:val="1"/>
      <w:marLeft w:val="0"/>
      <w:marRight w:val="0"/>
      <w:marTop w:val="0"/>
      <w:marBottom w:val="0"/>
      <w:divBdr>
        <w:top w:val="none" w:sz="0" w:space="0" w:color="auto"/>
        <w:left w:val="none" w:sz="0" w:space="0" w:color="auto"/>
        <w:bottom w:val="none" w:sz="0" w:space="0" w:color="auto"/>
        <w:right w:val="none" w:sz="0" w:space="0" w:color="auto"/>
      </w:divBdr>
    </w:div>
    <w:div w:id="1726829449">
      <w:bodyDiv w:val="1"/>
      <w:marLeft w:val="0"/>
      <w:marRight w:val="0"/>
      <w:marTop w:val="0"/>
      <w:marBottom w:val="0"/>
      <w:divBdr>
        <w:top w:val="none" w:sz="0" w:space="0" w:color="auto"/>
        <w:left w:val="none" w:sz="0" w:space="0" w:color="auto"/>
        <w:bottom w:val="none" w:sz="0" w:space="0" w:color="auto"/>
        <w:right w:val="none" w:sz="0" w:space="0" w:color="auto"/>
      </w:divBdr>
    </w:div>
    <w:div w:id="1727410313">
      <w:bodyDiv w:val="1"/>
      <w:marLeft w:val="0"/>
      <w:marRight w:val="0"/>
      <w:marTop w:val="0"/>
      <w:marBottom w:val="0"/>
      <w:divBdr>
        <w:top w:val="none" w:sz="0" w:space="0" w:color="auto"/>
        <w:left w:val="none" w:sz="0" w:space="0" w:color="auto"/>
        <w:bottom w:val="none" w:sz="0" w:space="0" w:color="auto"/>
        <w:right w:val="none" w:sz="0" w:space="0" w:color="auto"/>
      </w:divBdr>
    </w:div>
    <w:div w:id="1740404396">
      <w:bodyDiv w:val="1"/>
      <w:marLeft w:val="0"/>
      <w:marRight w:val="0"/>
      <w:marTop w:val="0"/>
      <w:marBottom w:val="0"/>
      <w:divBdr>
        <w:top w:val="none" w:sz="0" w:space="0" w:color="auto"/>
        <w:left w:val="none" w:sz="0" w:space="0" w:color="auto"/>
        <w:bottom w:val="none" w:sz="0" w:space="0" w:color="auto"/>
        <w:right w:val="none" w:sz="0" w:space="0" w:color="auto"/>
      </w:divBdr>
    </w:div>
    <w:div w:id="1808887727">
      <w:bodyDiv w:val="1"/>
      <w:marLeft w:val="0"/>
      <w:marRight w:val="0"/>
      <w:marTop w:val="0"/>
      <w:marBottom w:val="0"/>
      <w:divBdr>
        <w:top w:val="none" w:sz="0" w:space="0" w:color="auto"/>
        <w:left w:val="none" w:sz="0" w:space="0" w:color="auto"/>
        <w:bottom w:val="none" w:sz="0" w:space="0" w:color="auto"/>
        <w:right w:val="none" w:sz="0" w:space="0" w:color="auto"/>
      </w:divBdr>
    </w:div>
    <w:div w:id="1832335427">
      <w:bodyDiv w:val="1"/>
      <w:marLeft w:val="0"/>
      <w:marRight w:val="0"/>
      <w:marTop w:val="0"/>
      <w:marBottom w:val="0"/>
      <w:divBdr>
        <w:top w:val="none" w:sz="0" w:space="0" w:color="auto"/>
        <w:left w:val="none" w:sz="0" w:space="0" w:color="auto"/>
        <w:bottom w:val="none" w:sz="0" w:space="0" w:color="auto"/>
        <w:right w:val="none" w:sz="0" w:space="0" w:color="auto"/>
      </w:divBdr>
      <w:divsChild>
        <w:div w:id="908807416">
          <w:marLeft w:val="0"/>
          <w:marRight w:val="0"/>
          <w:marTop w:val="0"/>
          <w:marBottom w:val="0"/>
          <w:divBdr>
            <w:top w:val="none" w:sz="0" w:space="0" w:color="auto"/>
            <w:left w:val="none" w:sz="0" w:space="0" w:color="auto"/>
            <w:bottom w:val="none" w:sz="0" w:space="0" w:color="auto"/>
            <w:right w:val="none" w:sz="0" w:space="0" w:color="auto"/>
          </w:divBdr>
          <w:divsChild>
            <w:div w:id="1558590979">
              <w:marLeft w:val="0"/>
              <w:marRight w:val="0"/>
              <w:marTop w:val="0"/>
              <w:marBottom w:val="0"/>
              <w:divBdr>
                <w:top w:val="none" w:sz="0" w:space="0" w:color="auto"/>
                <w:left w:val="none" w:sz="0" w:space="0" w:color="auto"/>
                <w:bottom w:val="none" w:sz="0" w:space="0" w:color="auto"/>
                <w:right w:val="none" w:sz="0" w:space="0" w:color="auto"/>
              </w:divBdr>
              <w:divsChild>
                <w:div w:id="2034070225">
                  <w:marLeft w:val="0"/>
                  <w:marRight w:val="0"/>
                  <w:marTop w:val="0"/>
                  <w:marBottom w:val="0"/>
                  <w:divBdr>
                    <w:top w:val="none" w:sz="0" w:space="0" w:color="auto"/>
                    <w:left w:val="none" w:sz="0" w:space="0" w:color="auto"/>
                    <w:bottom w:val="none" w:sz="0" w:space="0" w:color="auto"/>
                    <w:right w:val="none" w:sz="0" w:space="0" w:color="auto"/>
                  </w:divBdr>
                  <w:divsChild>
                    <w:div w:id="2096709529">
                      <w:marLeft w:val="0"/>
                      <w:marRight w:val="0"/>
                      <w:marTop w:val="0"/>
                      <w:marBottom w:val="0"/>
                      <w:divBdr>
                        <w:top w:val="none" w:sz="0" w:space="0" w:color="auto"/>
                        <w:left w:val="none" w:sz="0" w:space="0" w:color="auto"/>
                        <w:bottom w:val="none" w:sz="0" w:space="0" w:color="auto"/>
                        <w:right w:val="none" w:sz="0" w:space="0" w:color="auto"/>
                      </w:divBdr>
                      <w:divsChild>
                        <w:div w:id="224799470">
                          <w:marLeft w:val="0"/>
                          <w:marRight w:val="0"/>
                          <w:marTop w:val="0"/>
                          <w:marBottom w:val="0"/>
                          <w:divBdr>
                            <w:top w:val="none" w:sz="0" w:space="0" w:color="auto"/>
                            <w:left w:val="none" w:sz="0" w:space="0" w:color="auto"/>
                            <w:bottom w:val="none" w:sz="0" w:space="0" w:color="auto"/>
                            <w:right w:val="none" w:sz="0" w:space="0" w:color="auto"/>
                          </w:divBdr>
                          <w:divsChild>
                            <w:div w:id="730923535">
                              <w:marLeft w:val="0"/>
                              <w:marRight w:val="0"/>
                              <w:marTop w:val="0"/>
                              <w:marBottom w:val="0"/>
                              <w:divBdr>
                                <w:top w:val="none" w:sz="0" w:space="0" w:color="auto"/>
                                <w:left w:val="none" w:sz="0" w:space="0" w:color="auto"/>
                                <w:bottom w:val="none" w:sz="0" w:space="0" w:color="auto"/>
                                <w:right w:val="none" w:sz="0" w:space="0" w:color="auto"/>
                              </w:divBdr>
                              <w:divsChild>
                                <w:div w:id="676541368">
                                  <w:marLeft w:val="0"/>
                                  <w:marRight w:val="0"/>
                                  <w:marTop w:val="0"/>
                                  <w:marBottom w:val="0"/>
                                  <w:divBdr>
                                    <w:top w:val="none" w:sz="0" w:space="0" w:color="auto"/>
                                    <w:left w:val="none" w:sz="0" w:space="0" w:color="auto"/>
                                    <w:bottom w:val="none" w:sz="0" w:space="0" w:color="auto"/>
                                    <w:right w:val="none" w:sz="0" w:space="0" w:color="auto"/>
                                  </w:divBdr>
                                  <w:divsChild>
                                    <w:div w:id="1232497599">
                                      <w:marLeft w:val="0"/>
                                      <w:marRight w:val="0"/>
                                      <w:marTop w:val="0"/>
                                      <w:marBottom w:val="0"/>
                                      <w:divBdr>
                                        <w:top w:val="none" w:sz="0" w:space="0" w:color="auto"/>
                                        <w:left w:val="none" w:sz="0" w:space="0" w:color="auto"/>
                                        <w:bottom w:val="none" w:sz="0" w:space="0" w:color="auto"/>
                                        <w:right w:val="none" w:sz="0" w:space="0" w:color="auto"/>
                                      </w:divBdr>
                                      <w:divsChild>
                                        <w:div w:id="858589206">
                                          <w:marLeft w:val="0"/>
                                          <w:marRight w:val="0"/>
                                          <w:marTop w:val="0"/>
                                          <w:marBottom w:val="0"/>
                                          <w:divBdr>
                                            <w:top w:val="none" w:sz="0" w:space="0" w:color="auto"/>
                                            <w:left w:val="none" w:sz="0" w:space="0" w:color="auto"/>
                                            <w:bottom w:val="none" w:sz="0" w:space="0" w:color="auto"/>
                                            <w:right w:val="none" w:sz="0" w:space="0" w:color="auto"/>
                                          </w:divBdr>
                                          <w:divsChild>
                                            <w:div w:id="1479106825">
                                              <w:marLeft w:val="0"/>
                                              <w:marRight w:val="0"/>
                                              <w:marTop w:val="0"/>
                                              <w:marBottom w:val="0"/>
                                              <w:divBdr>
                                                <w:top w:val="none" w:sz="0" w:space="0" w:color="auto"/>
                                                <w:left w:val="none" w:sz="0" w:space="0" w:color="auto"/>
                                                <w:bottom w:val="none" w:sz="0" w:space="0" w:color="auto"/>
                                                <w:right w:val="none" w:sz="0" w:space="0" w:color="auto"/>
                                              </w:divBdr>
                                              <w:divsChild>
                                                <w:div w:id="25835790">
                                                  <w:marLeft w:val="0"/>
                                                  <w:marRight w:val="0"/>
                                                  <w:marTop w:val="0"/>
                                                  <w:marBottom w:val="0"/>
                                                  <w:divBdr>
                                                    <w:top w:val="none" w:sz="0" w:space="0" w:color="auto"/>
                                                    <w:left w:val="none" w:sz="0" w:space="0" w:color="auto"/>
                                                    <w:bottom w:val="none" w:sz="0" w:space="0" w:color="auto"/>
                                                    <w:right w:val="none" w:sz="0" w:space="0" w:color="auto"/>
                                                  </w:divBdr>
                                                  <w:divsChild>
                                                    <w:div w:id="471018682">
                                                      <w:marLeft w:val="0"/>
                                                      <w:marRight w:val="0"/>
                                                      <w:marTop w:val="0"/>
                                                      <w:marBottom w:val="0"/>
                                                      <w:divBdr>
                                                        <w:top w:val="none" w:sz="0" w:space="0" w:color="auto"/>
                                                        <w:left w:val="none" w:sz="0" w:space="0" w:color="auto"/>
                                                        <w:bottom w:val="none" w:sz="0" w:space="0" w:color="auto"/>
                                                        <w:right w:val="none" w:sz="0" w:space="0" w:color="auto"/>
                                                      </w:divBdr>
                                                    </w:div>
                                                  </w:divsChild>
                                                </w:div>
                                                <w:div w:id="217977585">
                                                  <w:marLeft w:val="0"/>
                                                  <w:marRight w:val="0"/>
                                                  <w:marTop w:val="0"/>
                                                  <w:marBottom w:val="0"/>
                                                  <w:divBdr>
                                                    <w:top w:val="none" w:sz="0" w:space="0" w:color="auto"/>
                                                    <w:left w:val="none" w:sz="0" w:space="0" w:color="auto"/>
                                                    <w:bottom w:val="none" w:sz="0" w:space="0" w:color="auto"/>
                                                    <w:right w:val="none" w:sz="0" w:space="0" w:color="auto"/>
                                                  </w:divBdr>
                                                  <w:divsChild>
                                                    <w:div w:id="235553690">
                                                      <w:marLeft w:val="0"/>
                                                      <w:marRight w:val="0"/>
                                                      <w:marTop w:val="0"/>
                                                      <w:marBottom w:val="0"/>
                                                      <w:divBdr>
                                                        <w:top w:val="none" w:sz="0" w:space="0" w:color="auto"/>
                                                        <w:left w:val="none" w:sz="0" w:space="0" w:color="auto"/>
                                                        <w:bottom w:val="none" w:sz="0" w:space="0" w:color="auto"/>
                                                        <w:right w:val="none" w:sz="0" w:space="0" w:color="auto"/>
                                                      </w:divBdr>
                                                      <w:divsChild>
                                                        <w:div w:id="142353784">
                                                          <w:marLeft w:val="0"/>
                                                          <w:marRight w:val="0"/>
                                                          <w:marTop w:val="0"/>
                                                          <w:marBottom w:val="0"/>
                                                          <w:divBdr>
                                                            <w:top w:val="none" w:sz="0" w:space="0" w:color="auto"/>
                                                            <w:left w:val="none" w:sz="0" w:space="0" w:color="auto"/>
                                                            <w:bottom w:val="none" w:sz="0" w:space="0" w:color="auto"/>
                                                            <w:right w:val="none" w:sz="0" w:space="0" w:color="auto"/>
                                                          </w:divBdr>
                                                          <w:divsChild>
                                                            <w:div w:id="1371609614">
                                                              <w:marLeft w:val="0"/>
                                                              <w:marRight w:val="0"/>
                                                              <w:marTop w:val="0"/>
                                                              <w:marBottom w:val="0"/>
                                                              <w:divBdr>
                                                                <w:top w:val="none" w:sz="0" w:space="0" w:color="auto"/>
                                                                <w:left w:val="none" w:sz="0" w:space="0" w:color="auto"/>
                                                                <w:bottom w:val="none" w:sz="0" w:space="0" w:color="auto"/>
                                                                <w:right w:val="none" w:sz="0" w:space="0" w:color="auto"/>
                                                              </w:divBdr>
                                                              <w:divsChild>
                                                                <w:div w:id="886112308">
                                                                  <w:marLeft w:val="0"/>
                                                                  <w:marRight w:val="0"/>
                                                                  <w:marTop w:val="0"/>
                                                                  <w:marBottom w:val="0"/>
                                                                  <w:divBdr>
                                                                    <w:top w:val="none" w:sz="0" w:space="0" w:color="auto"/>
                                                                    <w:left w:val="none" w:sz="0" w:space="0" w:color="auto"/>
                                                                    <w:bottom w:val="none" w:sz="0" w:space="0" w:color="auto"/>
                                                                    <w:right w:val="none" w:sz="0" w:space="0" w:color="auto"/>
                                                                  </w:divBdr>
                                                                  <w:divsChild>
                                                                    <w:div w:id="4757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4004">
                                                          <w:marLeft w:val="0"/>
                                                          <w:marRight w:val="0"/>
                                                          <w:marTop w:val="0"/>
                                                          <w:marBottom w:val="0"/>
                                                          <w:divBdr>
                                                            <w:top w:val="none" w:sz="0" w:space="0" w:color="auto"/>
                                                            <w:left w:val="none" w:sz="0" w:space="0" w:color="auto"/>
                                                            <w:bottom w:val="none" w:sz="0" w:space="0" w:color="auto"/>
                                                            <w:right w:val="none" w:sz="0" w:space="0" w:color="auto"/>
                                                          </w:divBdr>
                                                          <w:divsChild>
                                                            <w:div w:id="359160901">
                                                              <w:marLeft w:val="0"/>
                                                              <w:marRight w:val="0"/>
                                                              <w:marTop w:val="0"/>
                                                              <w:marBottom w:val="0"/>
                                                              <w:divBdr>
                                                                <w:top w:val="none" w:sz="0" w:space="0" w:color="auto"/>
                                                                <w:left w:val="none" w:sz="0" w:space="0" w:color="auto"/>
                                                                <w:bottom w:val="none" w:sz="0" w:space="0" w:color="auto"/>
                                                                <w:right w:val="none" w:sz="0" w:space="0" w:color="auto"/>
                                                              </w:divBdr>
                                                              <w:divsChild>
                                                                <w:div w:id="1968778187">
                                                                  <w:marLeft w:val="0"/>
                                                                  <w:marRight w:val="0"/>
                                                                  <w:marTop w:val="0"/>
                                                                  <w:marBottom w:val="0"/>
                                                                  <w:divBdr>
                                                                    <w:top w:val="none" w:sz="0" w:space="0" w:color="auto"/>
                                                                    <w:left w:val="none" w:sz="0" w:space="0" w:color="auto"/>
                                                                    <w:bottom w:val="none" w:sz="0" w:space="0" w:color="auto"/>
                                                                    <w:right w:val="none" w:sz="0" w:space="0" w:color="auto"/>
                                                                  </w:divBdr>
                                                                  <w:divsChild>
                                                                    <w:div w:id="18326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8886">
                                                  <w:marLeft w:val="0"/>
                                                  <w:marRight w:val="0"/>
                                                  <w:marTop w:val="0"/>
                                                  <w:marBottom w:val="0"/>
                                                  <w:divBdr>
                                                    <w:top w:val="none" w:sz="0" w:space="0" w:color="auto"/>
                                                    <w:left w:val="none" w:sz="0" w:space="0" w:color="auto"/>
                                                    <w:bottom w:val="none" w:sz="0" w:space="0" w:color="auto"/>
                                                    <w:right w:val="none" w:sz="0" w:space="0" w:color="auto"/>
                                                  </w:divBdr>
                                                  <w:divsChild>
                                                    <w:div w:id="40373755">
                                                      <w:marLeft w:val="0"/>
                                                      <w:marRight w:val="0"/>
                                                      <w:marTop w:val="0"/>
                                                      <w:marBottom w:val="0"/>
                                                      <w:divBdr>
                                                        <w:top w:val="none" w:sz="0" w:space="0" w:color="auto"/>
                                                        <w:left w:val="none" w:sz="0" w:space="0" w:color="auto"/>
                                                        <w:bottom w:val="none" w:sz="0" w:space="0" w:color="auto"/>
                                                        <w:right w:val="none" w:sz="0" w:space="0" w:color="auto"/>
                                                      </w:divBdr>
                                                    </w:div>
                                                  </w:divsChild>
                                                </w:div>
                                                <w:div w:id="1597208927">
                                                  <w:marLeft w:val="0"/>
                                                  <w:marRight w:val="0"/>
                                                  <w:marTop w:val="0"/>
                                                  <w:marBottom w:val="0"/>
                                                  <w:divBdr>
                                                    <w:top w:val="none" w:sz="0" w:space="0" w:color="auto"/>
                                                    <w:left w:val="none" w:sz="0" w:space="0" w:color="auto"/>
                                                    <w:bottom w:val="none" w:sz="0" w:space="0" w:color="auto"/>
                                                    <w:right w:val="none" w:sz="0" w:space="0" w:color="auto"/>
                                                  </w:divBdr>
                                                  <w:divsChild>
                                                    <w:div w:id="1333341316">
                                                      <w:marLeft w:val="0"/>
                                                      <w:marRight w:val="0"/>
                                                      <w:marTop w:val="0"/>
                                                      <w:marBottom w:val="0"/>
                                                      <w:divBdr>
                                                        <w:top w:val="none" w:sz="0" w:space="0" w:color="auto"/>
                                                        <w:left w:val="none" w:sz="0" w:space="0" w:color="auto"/>
                                                        <w:bottom w:val="none" w:sz="0" w:space="0" w:color="auto"/>
                                                        <w:right w:val="none" w:sz="0" w:space="0" w:color="auto"/>
                                                      </w:divBdr>
                                                      <w:divsChild>
                                                        <w:div w:id="768281960">
                                                          <w:marLeft w:val="0"/>
                                                          <w:marRight w:val="0"/>
                                                          <w:marTop w:val="0"/>
                                                          <w:marBottom w:val="0"/>
                                                          <w:divBdr>
                                                            <w:top w:val="none" w:sz="0" w:space="0" w:color="auto"/>
                                                            <w:left w:val="none" w:sz="0" w:space="0" w:color="auto"/>
                                                            <w:bottom w:val="none" w:sz="0" w:space="0" w:color="auto"/>
                                                            <w:right w:val="none" w:sz="0" w:space="0" w:color="auto"/>
                                                          </w:divBdr>
                                                        </w:div>
                                                      </w:divsChild>
                                                    </w:div>
                                                    <w:div w:id="1614436317">
                                                      <w:marLeft w:val="0"/>
                                                      <w:marRight w:val="0"/>
                                                      <w:marTop w:val="0"/>
                                                      <w:marBottom w:val="0"/>
                                                      <w:divBdr>
                                                        <w:top w:val="none" w:sz="0" w:space="0" w:color="auto"/>
                                                        <w:left w:val="none" w:sz="0" w:space="0" w:color="auto"/>
                                                        <w:bottom w:val="none" w:sz="0" w:space="0" w:color="auto"/>
                                                        <w:right w:val="none" w:sz="0" w:space="0" w:color="auto"/>
                                                      </w:divBdr>
                                                    </w:div>
                                                  </w:divsChild>
                                                </w:div>
                                                <w:div w:id="1778939694">
                                                  <w:marLeft w:val="0"/>
                                                  <w:marRight w:val="0"/>
                                                  <w:marTop w:val="0"/>
                                                  <w:marBottom w:val="0"/>
                                                  <w:divBdr>
                                                    <w:top w:val="none" w:sz="0" w:space="0" w:color="auto"/>
                                                    <w:left w:val="none" w:sz="0" w:space="0" w:color="auto"/>
                                                    <w:bottom w:val="none" w:sz="0" w:space="0" w:color="auto"/>
                                                    <w:right w:val="none" w:sz="0" w:space="0" w:color="auto"/>
                                                  </w:divBdr>
                                                  <w:divsChild>
                                                    <w:div w:id="1765683129">
                                                      <w:marLeft w:val="0"/>
                                                      <w:marRight w:val="0"/>
                                                      <w:marTop w:val="0"/>
                                                      <w:marBottom w:val="0"/>
                                                      <w:divBdr>
                                                        <w:top w:val="none" w:sz="0" w:space="0" w:color="auto"/>
                                                        <w:left w:val="none" w:sz="0" w:space="0" w:color="auto"/>
                                                        <w:bottom w:val="none" w:sz="0" w:space="0" w:color="auto"/>
                                                        <w:right w:val="none" w:sz="0" w:space="0" w:color="auto"/>
                                                      </w:divBdr>
                                                    </w:div>
                                                  </w:divsChild>
                                                </w:div>
                                                <w:div w:id="2003577276">
                                                  <w:marLeft w:val="0"/>
                                                  <w:marRight w:val="0"/>
                                                  <w:marTop w:val="0"/>
                                                  <w:marBottom w:val="0"/>
                                                  <w:divBdr>
                                                    <w:top w:val="none" w:sz="0" w:space="0" w:color="auto"/>
                                                    <w:left w:val="none" w:sz="0" w:space="0" w:color="auto"/>
                                                    <w:bottom w:val="none" w:sz="0" w:space="0" w:color="auto"/>
                                                    <w:right w:val="none" w:sz="0" w:space="0" w:color="auto"/>
                                                  </w:divBdr>
                                                  <w:divsChild>
                                                    <w:div w:id="1758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901166">
          <w:marLeft w:val="0"/>
          <w:marRight w:val="0"/>
          <w:marTop w:val="0"/>
          <w:marBottom w:val="0"/>
          <w:divBdr>
            <w:top w:val="none" w:sz="0" w:space="0" w:color="auto"/>
            <w:left w:val="none" w:sz="0" w:space="0" w:color="auto"/>
            <w:bottom w:val="none" w:sz="0" w:space="0" w:color="auto"/>
            <w:right w:val="none" w:sz="0" w:space="0" w:color="auto"/>
          </w:divBdr>
          <w:divsChild>
            <w:div w:id="463281580">
              <w:marLeft w:val="0"/>
              <w:marRight w:val="0"/>
              <w:marTop w:val="0"/>
              <w:marBottom w:val="0"/>
              <w:divBdr>
                <w:top w:val="none" w:sz="0" w:space="0" w:color="auto"/>
                <w:left w:val="none" w:sz="0" w:space="0" w:color="auto"/>
                <w:bottom w:val="none" w:sz="0" w:space="0" w:color="auto"/>
                <w:right w:val="none" w:sz="0" w:space="0" w:color="auto"/>
              </w:divBdr>
              <w:divsChild>
                <w:div w:id="950013110">
                  <w:marLeft w:val="0"/>
                  <w:marRight w:val="0"/>
                  <w:marTop w:val="0"/>
                  <w:marBottom w:val="0"/>
                  <w:divBdr>
                    <w:top w:val="none" w:sz="0" w:space="0" w:color="auto"/>
                    <w:left w:val="none" w:sz="0" w:space="0" w:color="auto"/>
                    <w:bottom w:val="none" w:sz="0" w:space="0" w:color="auto"/>
                    <w:right w:val="none" w:sz="0" w:space="0" w:color="auto"/>
                  </w:divBdr>
                  <w:divsChild>
                    <w:div w:id="980384479">
                      <w:marLeft w:val="0"/>
                      <w:marRight w:val="0"/>
                      <w:marTop w:val="0"/>
                      <w:marBottom w:val="0"/>
                      <w:divBdr>
                        <w:top w:val="none" w:sz="0" w:space="0" w:color="auto"/>
                        <w:left w:val="none" w:sz="0" w:space="0" w:color="auto"/>
                        <w:bottom w:val="none" w:sz="0" w:space="0" w:color="auto"/>
                        <w:right w:val="none" w:sz="0" w:space="0" w:color="auto"/>
                      </w:divBdr>
                      <w:divsChild>
                        <w:div w:id="2071493398">
                          <w:marLeft w:val="0"/>
                          <w:marRight w:val="0"/>
                          <w:marTop w:val="0"/>
                          <w:marBottom w:val="0"/>
                          <w:divBdr>
                            <w:top w:val="none" w:sz="0" w:space="0" w:color="auto"/>
                            <w:left w:val="none" w:sz="0" w:space="0" w:color="auto"/>
                            <w:bottom w:val="none" w:sz="0" w:space="0" w:color="auto"/>
                            <w:right w:val="none" w:sz="0" w:space="0" w:color="auto"/>
                          </w:divBdr>
                          <w:divsChild>
                            <w:div w:id="749277662">
                              <w:marLeft w:val="0"/>
                              <w:marRight w:val="0"/>
                              <w:marTop w:val="0"/>
                              <w:marBottom w:val="0"/>
                              <w:divBdr>
                                <w:top w:val="none" w:sz="0" w:space="0" w:color="auto"/>
                                <w:left w:val="none" w:sz="0" w:space="0" w:color="auto"/>
                                <w:bottom w:val="none" w:sz="0" w:space="0" w:color="auto"/>
                                <w:right w:val="none" w:sz="0" w:space="0" w:color="auto"/>
                              </w:divBdr>
                              <w:divsChild>
                                <w:div w:id="84497855">
                                  <w:marLeft w:val="0"/>
                                  <w:marRight w:val="0"/>
                                  <w:marTop w:val="0"/>
                                  <w:marBottom w:val="0"/>
                                  <w:divBdr>
                                    <w:top w:val="none" w:sz="0" w:space="0" w:color="auto"/>
                                    <w:left w:val="none" w:sz="0" w:space="0" w:color="auto"/>
                                    <w:bottom w:val="none" w:sz="0" w:space="0" w:color="auto"/>
                                    <w:right w:val="none" w:sz="0" w:space="0" w:color="auto"/>
                                  </w:divBdr>
                                  <w:divsChild>
                                    <w:div w:id="101875437">
                                      <w:marLeft w:val="0"/>
                                      <w:marRight w:val="0"/>
                                      <w:marTop w:val="0"/>
                                      <w:marBottom w:val="0"/>
                                      <w:divBdr>
                                        <w:top w:val="none" w:sz="0" w:space="0" w:color="auto"/>
                                        <w:left w:val="none" w:sz="0" w:space="0" w:color="auto"/>
                                        <w:bottom w:val="none" w:sz="0" w:space="0" w:color="auto"/>
                                        <w:right w:val="none" w:sz="0" w:space="0" w:color="auto"/>
                                      </w:divBdr>
                                      <w:divsChild>
                                        <w:div w:id="740177571">
                                          <w:marLeft w:val="0"/>
                                          <w:marRight w:val="0"/>
                                          <w:marTop w:val="0"/>
                                          <w:marBottom w:val="0"/>
                                          <w:divBdr>
                                            <w:top w:val="none" w:sz="0" w:space="0" w:color="auto"/>
                                            <w:left w:val="none" w:sz="0" w:space="0" w:color="auto"/>
                                            <w:bottom w:val="none" w:sz="0" w:space="0" w:color="auto"/>
                                            <w:right w:val="none" w:sz="0" w:space="0" w:color="auto"/>
                                          </w:divBdr>
                                        </w:div>
                                        <w:div w:id="809520497">
                                          <w:marLeft w:val="0"/>
                                          <w:marRight w:val="0"/>
                                          <w:marTop w:val="0"/>
                                          <w:marBottom w:val="0"/>
                                          <w:divBdr>
                                            <w:top w:val="none" w:sz="0" w:space="0" w:color="auto"/>
                                            <w:left w:val="none" w:sz="0" w:space="0" w:color="auto"/>
                                            <w:bottom w:val="none" w:sz="0" w:space="0" w:color="auto"/>
                                            <w:right w:val="none" w:sz="0" w:space="0" w:color="auto"/>
                                          </w:divBdr>
                                          <w:divsChild>
                                            <w:div w:id="1168180579">
                                              <w:marLeft w:val="0"/>
                                              <w:marRight w:val="0"/>
                                              <w:marTop w:val="0"/>
                                              <w:marBottom w:val="0"/>
                                              <w:divBdr>
                                                <w:top w:val="none" w:sz="0" w:space="0" w:color="auto"/>
                                                <w:left w:val="none" w:sz="0" w:space="0" w:color="auto"/>
                                                <w:bottom w:val="none" w:sz="0" w:space="0" w:color="auto"/>
                                                <w:right w:val="none" w:sz="0" w:space="0" w:color="auto"/>
                                              </w:divBdr>
                                              <w:divsChild>
                                                <w:div w:id="939725905">
                                                  <w:marLeft w:val="0"/>
                                                  <w:marRight w:val="0"/>
                                                  <w:marTop w:val="0"/>
                                                  <w:marBottom w:val="0"/>
                                                  <w:divBdr>
                                                    <w:top w:val="none" w:sz="0" w:space="0" w:color="auto"/>
                                                    <w:left w:val="none" w:sz="0" w:space="0" w:color="auto"/>
                                                    <w:bottom w:val="none" w:sz="0" w:space="0" w:color="auto"/>
                                                    <w:right w:val="none" w:sz="0" w:space="0" w:color="auto"/>
                                                  </w:divBdr>
                                                  <w:divsChild>
                                                    <w:div w:id="651057777">
                                                      <w:marLeft w:val="0"/>
                                                      <w:marRight w:val="0"/>
                                                      <w:marTop w:val="0"/>
                                                      <w:marBottom w:val="0"/>
                                                      <w:divBdr>
                                                        <w:top w:val="none" w:sz="0" w:space="0" w:color="auto"/>
                                                        <w:left w:val="none" w:sz="0" w:space="0" w:color="auto"/>
                                                        <w:bottom w:val="none" w:sz="0" w:space="0" w:color="auto"/>
                                                        <w:right w:val="none" w:sz="0" w:space="0" w:color="auto"/>
                                                      </w:divBdr>
                                                      <w:divsChild>
                                                        <w:div w:id="1325623157">
                                                          <w:marLeft w:val="0"/>
                                                          <w:marRight w:val="0"/>
                                                          <w:marTop w:val="0"/>
                                                          <w:marBottom w:val="0"/>
                                                          <w:divBdr>
                                                            <w:top w:val="none" w:sz="0" w:space="0" w:color="auto"/>
                                                            <w:left w:val="none" w:sz="0" w:space="0" w:color="auto"/>
                                                            <w:bottom w:val="none" w:sz="0" w:space="0" w:color="auto"/>
                                                            <w:right w:val="none" w:sz="0" w:space="0" w:color="auto"/>
                                                          </w:divBdr>
                                                        </w:div>
                                                      </w:divsChild>
                                                    </w:div>
                                                    <w:div w:id="1203589869">
                                                      <w:marLeft w:val="0"/>
                                                      <w:marRight w:val="0"/>
                                                      <w:marTop w:val="0"/>
                                                      <w:marBottom w:val="0"/>
                                                      <w:divBdr>
                                                        <w:top w:val="none" w:sz="0" w:space="0" w:color="auto"/>
                                                        <w:left w:val="none" w:sz="0" w:space="0" w:color="auto"/>
                                                        <w:bottom w:val="none" w:sz="0" w:space="0" w:color="auto"/>
                                                        <w:right w:val="none" w:sz="0" w:space="0" w:color="auto"/>
                                                      </w:divBdr>
                                                      <w:divsChild>
                                                        <w:div w:id="1718582232">
                                                          <w:marLeft w:val="0"/>
                                                          <w:marRight w:val="0"/>
                                                          <w:marTop w:val="0"/>
                                                          <w:marBottom w:val="0"/>
                                                          <w:divBdr>
                                                            <w:top w:val="none" w:sz="0" w:space="0" w:color="auto"/>
                                                            <w:left w:val="none" w:sz="0" w:space="0" w:color="auto"/>
                                                            <w:bottom w:val="none" w:sz="0" w:space="0" w:color="auto"/>
                                                            <w:right w:val="none" w:sz="0" w:space="0" w:color="auto"/>
                                                          </w:divBdr>
                                                        </w:div>
                                                      </w:divsChild>
                                                    </w:div>
                                                    <w:div w:id="1278295393">
                                                      <w:marLeft w:val="0"/>
                                                      <w:marRight w:val="0"/>
                                                      <w:marTop w:val="0"/>
                                                      <w:marBottom w:val="0"/>
                                                      <w:divBdr>
                                                        <w:top w:val="none" w:sz="0" w:space="0" w:color="auto"/>
                                                        <w:left w:val="none" w:sz="0" w:space="0" w:color="auto"/>
                                                        <w:bottom w:val="none" w:sz="0" w:space="0" w:color="auto"/>
                                                        <w:right w:val="none" w:sz="0" w:space="0" w:color="auto"/>
                                                      </w:divBdr>
                                                      <w:divsChild>
                                                        <w:div w:id="1468233775">
                                                          <w:marLeft w:val="0"/>
                                                          <w:marRight w:val="0"/>
                                                          <w:marTop w:val="0"/>
                                                          <w:marBottom w:val="0"/>
                                                          <w:divBdr>
                                                            <w:top w:val="none" w:sz="0" w:space="0" w:color="auto"/>
                                                            <w:left w:val="none" w:sz="0" w:space="0" w:color="auto"/>
                                                            <w:bottom w:val="none" w:sz="0" w:space="0" w:color="auto"/>
                                                            <w:right w:val="none" w:sz="0" w:space="0" w:color="auto"/>
                                                          </w:divBdr>
                                                        </w:div>
                                                      </w:divsChild>
                                                    </w:div>
                                                    <w:div w:id="1342661544">
                                                      <w:marLeft w:val="0"/>
                                                      <w:marRight w:val="0"/>
                                                      <w:marTop w:val="0"/>
                                                      <w:marBottom w:val="0"/>
                                                      <w:divBdr>
                                                        <w:top w:val="none" w:sz="0" w:space="0" w:color="auto"/>
                                                        <w:left w:val="none" w:sz="0" w:space="0" w:color="auto"/>
                                                        <w:bottom w:val="none" w:sz="0" w:space="0" w:color="auto"/>
                                                        <w:right w:val="none" w:sz="0" w:space="0" w:color="auto"/>
                                                      </w:divBdr>
                                                      <w:divsChild>
                                                        <w:div w:id="714430098">
                                                          <w:marLeft w:val="0"/>
                                                          <w:marRight w:val="0"/>
                                                          <w:marTop w:val="0"/>
                                                          <w:marBottom w:val="0"/>
                                                          <w:divBdr>
                                                            <w:top w:val="none" w:sz="0" w:space="0" w:color="auto"/>
                                                            <w:left w:val="none" w:sz="0" w:space="0" w:color="auto"/>
                                                            <w:bottom w:val="none" w:sz="0" w:space="0" w:color="auto"/>
                                                            <w:right w:val="none" w:sz="0" w:space="0" w:color="auto"/>
                                                          </w:divBdr>
                                                        </w:div>
                                                      </w:divsChild>
                                                    </w:div>
                                                    <w:div w:id="1795754430">
                                                      <w:marLeft w:val="0"/>
                                                      <w:marRight w:val="0"/>
                                                      <w:marTop w:val="0"/>
                                                      <w:marBottom w:val="0"/>
                                                      <w:divBdr>
                                                        <w:top w:val="none" w:sz="0" w:space="0" w:color="auto"/>
                                                        <w:left w:val="none" w:sz="0" w:space="0" w:color="auto"/>
                                                        <w:bottom w:val="none" w:sz="0" w:space="0" w:color="auto"/>
                                                        <w:right w:val="none" w:sz="0" w:space="0" w:color="auto"/>
                                                      </w:divBdr>
                                                      <w:divsChild>
                                                        <w:div w:id="110438052">
                                                          <w:marLeft w:val="0"/>
                                                          <w:marRight w:val="0"/>
                                                          <w:marTop w:val="0"/>
                                                          <w:marBottom w:val="0"/>
                                                          <w:divBdr>
                                                            <w:top w:val="none" w:sz="0" w:space="0" w:color="auto"/>
                                                            <w:left w:val="none" w:sz="0" w:space="0" w:color="auto"/>
                                                            <w:bottom w:val="none" w:sz="0" w:space="0" w:color="auto"/>
                                                            <w:right w:val="none" w:sz="0" w:space="0" w:color="auto"/>
                                                          </w:divBdr>
                                                        </w:div>
                                                      </w:divsChild>
                                                    </w:div>
                                                    <w:div w:id="1947957197">
                                                      <w:marLeft w:val="0"/>
                                                      <w:marRight w:val="0"/>
                                                      <w:marTop w:val="0"/>
                                                      <w:marBottom w:val="0"/>
                                                      <w:divBdr>
                                                        <w:top w:val="none" w:sz="0" w:space="0" w:color="auto"/>
                                                        <w:left w:val="none" w:sz="0" w:space="0" w:color="auto"/>
                                                        <w:bottom w:val="none" w:sz="0" w:space="0" w:color="auto"/>
                                                        <w:right w:val="none" w:sz="0" w:space="0" w:color="auto"/>
                                                      </w:divBdr>
                                                      <w:divsChild>
                                                        <w:div w:id="1423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6744">
                                                  <w:marLeft w:val="0"/>
                                                  <w:marRight w:val="0"/>
                                                  <w:marTop w:val="0"/>
                                                  <w:marBottom w:val="0"/>
                                                  <w:divBdr>
                                                    <w:top w:val="none" w:sz="0" w:space="0" w:color="auto"/>
                                                    <w:left w:val="none" w:sz="0" w:space="0" w:color="auto"/>
                                                    <w:bottom w:val="none" w:sz="0" w:space="0" w:color="auto"/>
                                                    <w:right w:val="none" w:sz="0" w:space="0" w:color="auto"/>
                                                  </w:divBdr>
                                                  <w:divsChild>
                                                    <w:div w:id="1089084043">
                                                      <w:marLeft w:val="0"/>
                                                      <w:marRight w:val="0"/>
                                                      <w:marTop w:val="0"/>
                                                      <w:marBottom w:val="0"/>
                                                      <w:divBdr>
                                                        <w:top w:val="none" w:sz="0" w:space="0" w:color="auto"/>
                                                        <w:left w:val="none" w:sz="0" w:space="0" w:color="auto"/>
                                                        <w:bottom w:val="none" w:sz="0" w:space="0" w:color="auto"/>
                                                        <w:right w:val="none" w:sz="0" w:space="0" w:color="auto"/>
                                                      </w:divBdr>
                                                      <w:divsChild>
                                                        <w:div w:id="15496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898">
                                                  <w:marLeft w:val="0"/>
                                                  <w:marRight w:val="0"/>
                                                  <w:marTop w:val="0"/>
                                                  <w:marBottom w:val="0"/>
                                                  <w:divBdr>
                                                    <w:top w:val="none" w:sz="0" w:space="0" w:color="auto"/>
                                                    <w:left w:val="none" w:sz="0" w:space="0" w:color="auto"/>
                                                    <w:bottom w:val="none" w:sz="0" w:space="0" w:color="auto"/>
                                                    <w:right w:val="none" w:sz="0" w:space="0" w:color="auto"/>
                                                  </w:divBdr>
                                                  <w:divsChild>
                                                    <w:div w:id="1893344407">
                                                      <w:marLeft w:val="0"/>
                                                      <w:marRight w:val="0"/>
                                                      <w:marTop w:val="0"/>
                                                      <w:marBottom w:val="0"/>
                                                      <w:divBdr>
                                                        <w:top w:val="none" w:sz="0" w:space="0" w:color="auto"/>
                                                        <w:left w:val="none" w:sz="0" w:space="0" w:color="auto"/>
                                                        <w:bottom w:val="none" w:sz="0" w:space="0" w:color="auto"/>
                                                        <w:right w:val="none" w:sz="0" w:space="0" w:color="auto"/>
                                                      </w:divBdr>
                                                      <w:divsChild>
                                                        <w:div w:id="19216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88627">
                                                  <w:marLeft w:val="0"/>
                                                  <w:marRight w:val="0"/>
                                                  <w:marTop w:val="0"/>
                                                  <w:marBottom w:val="0"/>
                                                  <w:divBdr>
                                                    <w:top w:val="none" w:sz="0" w:space="0" w:color="auto"/>
                                                    <w:left w:val="none" w:sz="0" w:space="0" w:color="auto"/>
                                                    <w:bottom w:val="none" w:sz="0" w:space="0" w:color="auto"/>
                                                    <w:right w:val="none" w:sz="0" w:space="0" w:color="auto"/>
                                                  </w:divBdr>
                                                  <w:divsChild>
                                                    <w:div w:id="192617787">
                                                      <w:marLeft w:val="0"/>
                                                      <w:marRight w:val="0"/>
                                                      <w:marTop w:val="0"/>
                                                      <w:marBottom w:val="0"/>
                                                      <w:divBdr>
                                                        <w:top w:val="none" w:sz="0" w:space="0" w:color="auto"/>
                                                        <w:left w:val="none" w:sz="0" w:space="0" w:color="auto"/>
                                                        <w:bottom w:val="none" w:sz="0" w:space="0" w:color="auto"/>
                                                        <w:right w:val="none" w:sz="0" w:space="0" w:color="auto"/>
                                                      </w:divBdr>
                                                      <w:divsChild>
                                                        <w:div w:id="1759477652">
                                                          <w:marLeft w:val="0"/>
                                                          <w:marRight w:val="0"/>
                                                          <w:marTop w:val="0"/>
                                                          <w:marBottom w:val="0"/>
                                                          <w:divBdr>
                                                            <w:top w:val="none" w:sz="0" w:space="0" w:color="auto"/>
                                                            <w:left w:val="none" w:sz="0" w:space="0" w:color="auto"/>
                                                            <w:bottom w:val="none" w:sz="0" w:space="0" w:color="auto"/>
                                                            <w:right w:val="none" w:sz="0" w:space="0" w:color="auto"/>
                                                          </w:divBdr>
                                                        </w:div>
                                                      </w:divsChild>
                                                    </w:div>
                                                    <w:div w:id="598022012">
                                                      <w:marLeft w:val="0"/>
                                                      <w:marRight w:val="0"/>
                                                      <w:marTop w:val="0"/>
                                                      <w:marBottom w:val="0"/>
                                                      <w:divBdr>
                                                        <w:top w:val="none" w:sz="0" w:space="0" w:color="auto"/>
                                                        <w:left w:val="none" w:sz="0" w:space="0" w:color="auto"/>
                                                        <w:bottom w:val="none" w:sz="0" w:space="0" w:color="auto"/>
                                                        <w:right w:val="none" w:sz="0" w:space="0" w:color="auto"/>
                                                      </w:divBdr>
                                                      <w:divsChild>
                                                        <w:div w:id="1379817753">
                                                          <w:marLeft w:val="0"/>
                                                          <w:marRight w:val="0"/>
                                                          <w:marTop w:val="0"/>
                                                          <w:marBottom w:val="0"/>
                                                          <w:divBdr>
                                                            <w:top w:val="none" w:sz="0" w:space="0" w:color="auto"/>
                                                            <w:left w:val="none" w:sz="0" w:space="0" w:color="auto"/>
                                                            <w:bottom w:val="none" w:sz="0" w:space="0" w:color="auto"/>
                                                            <w:right w:val="none" w:sz="0" w:space="0" w:color="auto"/>
                                                          </w:divBdr>
                                                        </w:div>
                                                      </w:divsChild>
                                                    </w:div>
                                                    <w:div w:id="703672529">
                                                      <w:marLeft w:val="0"/>
                                                      <w:marRight w:val="0"/>
                                                      <w:marTop w:val="0"/>
                                                      <w:marBottom w:val="0"/>
                                                      <w:divBdr>
                                                        <w:top w:val="none" w:sz="0" w:space="0" w:color="auto"/>
                                                        <w:left w:val="none" w:sz="0" w:space="0" w:color="auto"/>
                                                        <w:bottom w:val="none" w:sz="0" w:space="0" w:color="auto"/>
                                                        <w:right w:val="none" w:sz="0" w:space="0" w:color="auto"/>
                                                      </w:divBdr>
                                                      <w:divsChild>
                                                        <w:div w:id="112528756">
                                                          <w:marLeft w:val="0"/>
                                                          <w:marRight w:val="0"/>
                                                          <w:marTop w:val="0"/>
                                                          <w:marBottom w:val="0"/>
                                                          <w:divBdr>
                                                            <w:top w:val="none" w:sz="0" w:space="0" w:color="auto"/>
                                                            <w:left w:val="none" w:sz="0" w:space="0" w:color="auto"/>
                                                            <w:bottom w:val="none" w:sz="0" w:space="0" w:color="auto"/>
                                                            <w:right w:val="none" w:sz="0" w:space="0" w:color="auto"/>
                                                          </w:divBdr>
                                                        </w:div>
                                                      </w:divsChild>
                                                    </w:div>
                                                    <w:div w:id="1072627762">
                                                      <w:marLeft w:val="0"/>
                                                      <w:marRight w:val="0"/>
                                                      <w:marTop w:val="0"/>
                                                      <w:marBottom w:val="0"/>
                                                      <w:divBdr>
                                                        <w:top w:val="none" w:sz="0" w:space="0" w:color="auto"/>
                                                        <w:left w:val="none" w:sz="0" w:space="0" w:color="auto"/>
                                                        <w:bottom w:val="none" w:sz="0" w:space="0" w:color="auto"/>
                                                        <w:right w:val="none" w:sz="0" w:space="0" w:color="auto"/>
                                                      </w:divBdr>
                                                      <w:divsChild>
                                                        <w:div w:id="1345088031">
                                                          <w:marLeft w:val="0"/>
                                                          <w:marRight w:val="0"/>
                                                          <w:marTop w:val="0"/>
                                                          <w:marBottom w:val="0"/>
                                                          <w:divBdr>
                                                            <w:top w:val="none" w:sz="0" w:space="0" w:color="auto"/>
                                                            <w:left w:val="none" w:sz="0" w:space="0" w:color="auto"/>
                                                            <w:bottom w:val="none" w:sz="0" w:space="0" w:color="auto"/>
                                                            <w:right w:val="none" w:sz="0" w:space="0" w:color="auto"/>
                                                          </w:divBdr>
                                                        </w:div>
                                                      </w:divsChild>
                                                    </w:div>
                                                    <w:div w:id="1127703121">
                                                      <w:marLeft w:val="0"/>
                                                      <w:marRight w:val="0"/>
                                                      <w:marTop w:val="0"/>
                                                      <w:marBottom w:val="0"/>
                                                      <w:divBdr>
                                                        <w:top w:val="none" w:sz="0" w:space="0" w:color="auto"/>
                                                        <w:left w:val="none" w:sz="0" w:space="0" w:color="auto"/>
                                                        <w:bottom w:val="none" w:sz="0" w:space="0" w:color="auto"/>
                                                        <w:right w:val="none" w:sz="0" w:space="0" w:color="auto"/>
                                                      </w:divBdr>
                                                      <w:divsChild>
                                                        <w:div w:id="12294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62135">
                                              <w:marLeft w:val="0"/>
                                              <w:marRight w:val="0"/>
                                              <w:marTop w:val="0"/>
                                              <w:marBottom w:val="0"/>
                                              <w:divBdr>
                                                <w:top w:val="none" w:sz="0" w:space="0" w:color="auto"/>
                                                <w:left w:val="none" w:sz="0" w:space="0" w:color="auto"/>
                                                <w:bottom w:val="none" w:sz="0" w:space="0" w:color="auto"/>
                                                <w:right w:val="none" w:sz="0" w:space="0" w:color="auto"/>
                                              </w:divBdr>
                                              <w:divsChild>
                                                <w:div w:id="92018935">
                                                  <w:marLeft w:val="0"/>
                                                  <w:marRight w:val="0"/>
                                                  <w:marTop w:val="0"/>
                                                  <w:marBottom w:val="0"/>
                                                  <w:divBdr>
                                                    <w:top w:val="none" w:sz="0" w:space="0" w:color="auto"/>
                                                    <w:left w:val="none" w:sz="0" w:space="0" w:color="auto"/>
                                                    <w:bottom w:val="none" w:sz="0" w:space="0" w:color="auto"/>
                                                    <w:right w:val="none" w:sz="0" w:space="0" w:color="auto"/>
                                                  </w:divBdr>
                                                  <w:divsChild>
                                                    <w:div w:id="597056298">
                                                      <w:marLeft w:val="0"/>
                                                      <w:marRight w:val="0"/>
                                                      <w:marTop w:val="0"/>
                                                      <w:marBottom w:val="0"/>
                                                      <w:divBdr>
                                                        <w:top w:val="none" w:sz="0" w:space="0" w:color="auto"/>
                                                        <w:left w:val="none" w:sz="0" w:space="0" w:color="auto"/>
                                                        <w:bottom w:val="none" w:sz="0" w:space="0" w:color="auto"/>
                                                        <w:right w:val="none" w:sz="0" w:space="0" w:color="auto"/>
                                                      </w:divBdr>
                                                    </w:div>
                                                    <w:div w:id="1024408549">
                                                      <w:marLeft w:val="0"/>
                                                      <w:marRight w:val="0"/>
                                                      <w:marTop w:val="0"/>
                                                      <w:marBottom w:val="0"/>
                                                      <w:divBdr>
                                                        <w:top w:val="none" w:sz="0" w:space="0" w:color="auto"/>
                                                        <w:left w:val="none" w:sz="0" w:space="0" w:color="auto"/>
                                                        <w:bottom w:val="none" w:sz="0" w:space="0" w:color="auto"/>
                                                        <w:right w:val="none" w:sz="0" w:space="0" w:color="auto"/>
                                                      </w:divBdr>
                                                      <w:divsChild>
                                                        <w:div w:id="1257909289">
                                                          <w:marLeft w:val="0"/>
                                                          <w:marRight w:val="0"/>
                                                          <w:marTop w:val="0"/>
                                                          <w:marBottom w:val="0"/>
                                                          <w:divBdr>
                                                            <w:top w:val="none" w:sz="0" w:space="0" w:color="auto"/>
                                                            <w:left w:val="none" w:sz="0" w:space="0" w:color="auto"/>
                                                            <w:bottom w:val="none" w:sz="0" w:space="0" w:color="auto"/>
                                                            <w:right w:val="none" w:sz="0" w:space="0" w:color="auto"/>
                                                          </w:divBdr>
                                                        </w:div>
                                                      </w:divsChild>
                                                    </w:div>
                                                    <w:div w:id="1524438836">
                                                      <w:marLeft w:val="0"/>
                                                      <w:marRight w:val="0"/>
                                                      <w:marTop w:val="0"/>
                                                      <w:marBottom w:val="0"/>
                                                      <w:divBdr>
                                                        <w:top w:val="none" w:sz="0" w:space="0" w:color="auto"/>
                                                        <w:left w:val="none" w:sz="0" w:space="0" w:color="auto"/>
                                                        <w:bottom w:val="none" w:sz="0" w:space="0" w:color="auto"/>
                                                        <w:right w:val="none" w:sz="0" w:space="0" w:color="auto"/>
                                                      </w:divBdr>
                                                      <w:divsChild>
                                                        <w:div w:id="635915685">
                                                          <w:marLeft w:val="0"/>
                                                          <w:marRight w:val="0"/>
                                                          <w:marTop w:val="0"/>
                                                          <w:marBottom w:val="0"/>
                                                          <w:divBdr>
                                                            <w:top w:val="none" w:sz="0" w:space="0" w:color="auto"/>
                                                            <w:left w:val="none" w:sz="0" w:space="0" w:color="auto"/>
                                                            <w:bottom w:val="none" w:sz="0" w:space="0" w:color="auto"/>
                                                            <w:right w:val="none" w:sz="0" w:space="0" w:color="auto"/>
                                                          </w:divBdr>
                                                        </w:div>
                                                      </w:divsChild>
                                                    </w:div>
                                                    <w:div w:id="1617323946">
                                                      <w:marLeft w:val="0"/>
                                                      <w:marRight w:val="0"/>
                                                      <w:marTop w:val="0"/>
                                                      <w:marBottom w:val="0"/>
                                                      <w:divBdr>
                                                        <w:top w:val="none" w:sz="0" w:space="0" w:color="auto"/>
                                                        <w:left w:val="none" w:sz="0" w:space="0" w:color="auto"/>
                                                        <w:bottom w:val="none" w:sz="0" w:space="0" w:color="auto"/>
                                                        <w:right w:val="none" w:sz="0" w:space="0" w:color="auto"/>
                                                      </w:divBdr>
                                                    </w:div>
                                                    <w:div w:id="1718623851">
                                                      <w:marLeft w:val="0"/>
                                                      <w:marRight w:val="0"/>
                                                      <w:marTop w:val="0"/>
                                                      <w:marBottom w:val="0"/>
                                                      <w:divBdr>
                                                        <w:top w:val="none" w:sz="0" w:space="0" w:color="auto"/>
                                                        <w:left w:val="none" w:sz="0" w:space="0" w:color="auto"/>
                                                        <w:bottom w:val="none" w:sz="0" w:space="0" w:color="auto"/>
                                                        <w:right w:val="none" w:sz="0" w:space="0" w:color="auto"/>
                                                      </w:divBdr>
                                                    </w:div>
                                                    <w:div w:id="2076540509">
                                                      <w:marLeft w:val="0"/>
                                                      <w:marRight w:val="0"/>
                                                      <w:marTop w:val="0"/>
                                                      <w:marBottom w:val="0"/>
                                                      <w:divBdr>
                                                        <w:top w:val="none" w:sz="0" w:space="0" w:color="auto"/>
                                                        <w:left w:val="none" w:sz="0" w:space="0" w:color="auto"/>
                                                        <w:bottom w:val="none" w:sz="0" w:space="0" w:color="auto"/>
                                                        <w:right w:val="none" w:sz="0" w:space="0" w:color="auto"/>
                                                      </w:divBdr>
                                                      <w:divsChild>
                                                        <w:div w:id="15652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66">
                                                  <w:marLeft w:val="0"/>
                                                  <w:marRight w:val="0"/>
                                                  <w:marTop w:val="0"/>
                                                  <w:marBottom w:val="0"/>
                                                  <w:divBdr>
                                                    <w:top w:val="none" w:sz="0" w:space="0" w:color="auto"/>
                                                    <w:left w:val="none" w:sz="0" w:space="0" w:color="auto"/>
                                                    <w:bottom w:val="none" w:sz="0" w:space="0" w:color="auto"/>
                                                    <w:right w:val="none" w:sz="0" w:space="0" w:color="auto"/>
                                                  </w:divBdr>
                                                  <w:divsChild>
                                                    <w:div w:id="1463420697">
                                                      <w:marLeft w:val="0"/>
                                                      <w:marRight w:val="0"/>
                                                      <w:marTop w:val="0"/>
                                                      <w:marBottom w:val="0"/>
                                                      <w:divBdr>
                                                        <w:top w:val="none" w:sz="0" w:space="0" w:color="auto"/>
                                                        <w:left w:val="none" w:sz="0" w:space="0" w:color="auto"/>
                                                        <w:bottom w:val="none" w:sz="0" w:space="0" w:color="auto"/>
                                                        <w:right w:val="none" w:sz="0" w:space="0" w:color="auto"/>
                                                      </w:divBdr>
                                                      <w:divsChild>
                                                        <w:div w:id="13999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1151">
                                              <w:marLeft w:val="0"/>
                                              <w:marRight w:val="0"/>
                                              <w:marTop w:val="0"/>
                                              <w:marBottom w:val="0"/>
                                              <w:divBdr>
                                                <w:top w:val="none" w:sz="0" w:space="0" w:color="auto"/>
                                                <w:left w:val="none" w:sz="0" w:space="0" w:color="auto"/>
                                                <w:bottom w:val="none" w:sz="0" w:space="0" w:color="auto"/>
                                                <w:right w:val="none" w:sz="0" w:space="0" w:color="auto"/>
                                              </w:divBdr>
                                              <w:divsChild>
                                                <w:div w:id="360791104">
                                                  <w:marLeft w:val="0"/>
                                                  <w:marRight w:val="0"/>
                                                  <w:marTop w:val="0"/>
                                                  <w:marBottom w:val="0"/>
                                                  <w:divBdr>
                                                    <w:top w:val="none" w:sz="0" w:space="0" w:color="auto"/>
                                                    <w:left w:val="none" w:sz="0" w:space="0" w:color="auto"/>
                                                    <w:bottom w:val="none" w:sz="0" w:space="0" w:color="auto"/>
                                                    <w:right w:val="none" w:sz="0" w:space="0" w:color="auto"/>
                                                  </w:divBdr>
                                                </w:div>
                                                <w:div w:id="1378314334">
                                                  <w:marLeft w:val="0"/>
                                                  <w:marRight w:val="0"/>
                                                  <w:marTop w:val="0"/>
                                                  <w:marBottom w:val="0"/>
                                                  <w:divBdr>
                                                    <w:top w:val="none" w:sz="0" w:space="0" w:color="auto"/>
                                                    <w:left w:val="none" w:sz="0" w:space="0" w:color="auto"/>
                                                    <w:bottom w:val="none" w:sz="0" w:space="0" w:color="auto"/>
                                                    <w:right w:val="none" w:sz="0" w:space="0" w:color="auto"/>
                                                  </w:divBdr>
                                                  <w:divsChild>
                                                    <w:div w:id="394399720">
                                                      <w:marLeft w:val="0"/>
                                                      <w:marRight w:val="0"/>
                                                      <w:marTop w:val="0"/>
                                                      <w:marBottom w:val="0"/>
                                                      <w:divBdr>
                                                        <w:top w:val="none" w:sz="0" w:space="0" w:color="auto"/>
                                                        <w:left w:val="none" w:sz="0" w:space="0" w:color="auto"/>
                                                        <w:bottom w:val="none" w:sz="0" w:space="0" w:color="auto"/>
                                                        <w:right w:val="none" w:sz="0" w:space="0" w:color="auto"/>
                                                      </w:divBdr>
                                                    </w:div>
                                                    <w:div w:id="622276526">
                                                      <w:marLeft w:val="0"/>
                                                      <w:marRight w:val="0"/>
                                                      <w:marTop w:val="0"/>
                                                      <w:marBottom w:val="0"/>
                                                      <w:divBdr>
                                                        <w:top w:val="none" w:sz="0" w:space="0" w:color="auto"/>
                                                        <w:left w:val="none" w:sz="0" w:space="0" w:color="auto"/>
                                                        <w:bottom w:val="none" w:sz="0" w:space="0" w:color="auto"/>
                                                        <w:right w:val="none" w:sz="0" w:space="0" w:color="auto"/>
                                                      </w:divBdr>
                                                    </w:div>
                                                    <w:div w:id="636224595">
                                                      <w:marLeft w:val="0"/>
                                                      <w:marRight w:val="0"/>
                                                      <w:marTop w:val="0"/>
                                                      <w:marBottom w:val="0"/>
                                                      <w:divBdr>
                                                        <w:top w:val="none" w:sz="0" w:space="0" w:color="auto"/>
                                                        <w:left w:val="none" w:sz="0" w:space="0" w:color="auto"/>
                                                        <w:bottom w:val="none" w:sz="0" w:space="0" w:color="auto"/>
                                                        <w:right w:val="none" w:sz="0" w:space="0" w:color="auto"/>
                                                      </w:divBdr>
                                                    </w:div>
                                                    <w:div w:id="890651421">
                                                      <w:marLeft w:val="0"/>
                                                      <w:marRight w:val="0"/>
                                                      <w:marTop w:val="0"/>
                                                      <w:marBottom w:val="0"/>
                                                      <w:divBdr>
                                                        <w:top w:val="none" w:sz="0" w:space="0" w:color="auto"/>
                                                        <w:left w:val="none" w:sz="0" w:space="0" w:color="auto"/>
                                                        <w:bottom w:val="none" w:sz="0" w:space="0" w:color="auto"/>
                                                        <w:right w:val="none" w:sz="0" w:space="0" w:color="auto"/>
                                                      </w:divBdr>
                                                    </w:div>
                                                    <w:div w:id="1370953107">
                                                      <w:marLeft w:val="0"/>
                                                      <w:marRight w:val="0"/>
                                                      <w:marTop w:val="0"/>
                                                      <w:marBottom w:val="0"/>
                                                      <w:divBdr>
                                                        <w:top w:val="none" w:sz="0" w:space="0" w:color="auto"/>
                                                        <w:left w:val="none" w:sz="0" w:space="0" w:color="auto"/>
                                                        <w:bottom w:val="none" w:sz="0" w:space="0" w:color="auto"/>
                                                        <w:right w:val="none" w:sz="0" w:space="0" w:color="auto"/>
                                                      </w:divBdr>
                                                    </w:div>
                                                    <w:div w:id="1654792634">
                                                      <w:marLeft w:val="0"/>
                                                      <w:marRight w:val="0"/>
                                                      <w:marTop w:val="0"/>
                                                      <w:marBottom w:val="0"/>
                                                      <w:divBdr>
                                                        <w:top w:val="none" w:sz="0" w:space="0" w:color="auto"/>
                                                        <w:left w:val="none" w:sz="0" w:space="0" w:color="auto"/>
                                                        <w:bottom w:val="none" w:sz="0" w:space="0" w:color="auto"/>
                                                        <w:right w:val="none" w:sz="0" w:space="0" w:color="auto"/>
                                                      </w:divBdr>
                                                    </w:div>
                                                    <w:div w:id="1680156762">
                                                      <w:marLeft w:val="0"/>
                                                      <w:marRight w:val="0"/>
                                                      <w:marTop w:val="0"/>
                                                      <w:marBottom w:val="0"/>
                                                      <w:divBdr>
                                                        <w:top w:val="none" w:sz="0" w:space="0" w:color="auto"/>
                                                        <w:left w:val="none" w:sz="0" w:space="0" w:color="auto"/>
                                                        <w:bottom w:val="none" w:sz="0" w:space="0" w:color="auto"/>
                                                        <w:right w:val="none" w:sz="0" w:space="0" w:color="auto"/>
                                                      </w:divBdr>
                                                    </w:div>
                                                    <w:div w:id="1984920140">
                                                      <w:marLeft w:val="0"/>
                                                      <w:marRight w:val="0"/>
                                                      <w:marTop w:val="0"/>
                                                      <w:marBottom w:val="0"/>
                                                      <w:divBdr>
                                                        <w:top w:val="none" w:sz="0" w:space="0" w:color="auto"/>
                                                        <w:left w:val="none" w:sz="0" w:space="0" w:color="auto"/>
                                                        <w:bottom w:val="none" w:sz="0" w:space="0" w:color="auto"/>
                                                        <w:right w:val="none" w:sz="0" w:space="0" w:color="auto"/>
                                                      </w:divBdr>
                                                    </w:div>
                                                    <w:div w:id="20125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1938">
                                              <w:marLeft w:val="0"/>
                                              <w:marRight w:val="0"/>
                                              <w:marTop w:val="0"/>
                                              <w:marBottom w:val="0"/>
                                              <w:divBdr>
                                                <w:top w:val="none" w:sz="0" w:space="0" w:color="auto"/>
                                                <w:left w:val="none" w:sz="0" w:space="0" w:color="auto"/>
                                                <w:bottom w:val="none" w:sz="0" w:space="0" w:color="auto"/>
                                                <w:right w:val="none" w:sz="0" w:space="0" w:color="auto"/>
                                              </w:divBdr>
                                              <w:divsChild>
                                                <w:div w:id="273755471">
                                                  <w:marLeft w:val="0"/>
                                                  <w:marRight w:val="0"/>
                                                  <w:marTop w:val="0"/>
                                                  <w:marBottom w:val="0"/>
                                                  <w:divBdr>
                                                    <w:top w:val="none" w:sz="0" w:space="0" w:color="auto"/>
                                                    <w:left w:val="none" w:sz="0" w:space="0" w:color="auto"/>
                                                    <w:bottom w:val="none" w:sz="0" w:space="0" w:color="auto"/>
                                                    <w:right w:val="none" w:sz="0" w:space="0" w:color="auto"/>
                                                  </w:divBdr>
                                                  <w:divsChild>
                                                    <w:div w:id="38090569">
                                                      <w:marLeft w:val="0"/>
                                                      <w:marRight w:val="0"/>
                                                      <w:marTop w:val="0"/>
                                                      <w:marBottom w:val="0"/>
                                                      <w:divBdr>
                                                        <w:top w:val="none" w:sz="0" w:space="0" w:color="auto"/>
                                                        <w:left w:val="none" w:sz="0" w:space="0" w:color="auto"/>
                                                        <w:bottom w:val="none" w:sz="0" w:space="0" w:color="auto"/>
                                                        <w:right w:val="none" w:sz="0" w:space="0" w:color="auto"/>
                                                      </w:divBdr>
                                                      <w:divsChild>
                                                        <w:div w:id="425267721">
                                                          <w:marLeft w:val="0"/>
                                                          <w:marRight w:val="0"/>
                                                          <w:marTop w:val="0"/>
                                                          <w:marBottom w:val="0"/>
                                                          <w:divBdr>
                                                            <w:top w:val="none" w:sz="0" w:space="0" w:color="auto"/>
                                                            <w:left w:val="none" w:sz="0" w:space="0" w:color="auto"/>
                                                            <w:bottom w:val="none" w:sz="0" w:space="0" w:color="auto"/>
                                                            <w:right w:val="none" w:sz="0" w:space="0" w:color="auto"/>
                                                          </w:divBdr>
                                                        </w:div>
                                                      </w:divsChild>
                                                    </w:div>
                                                    <w:div w:id="276646862">
                                                      <w:marLeft w:val="0"/>
                                                      <w:marRight w:val="0"/>
                                                      <w:marTop w:val="0"/>
                                                      <w:marBottom w:val="0"/>
                                                      <w:divBdr>
                                                        <w:top w:val="none" w:sz="0" w:space="0" w:color="auto"/>
                                                        <w:left w:val="none" w:sz="0" w:space="0" w:color="auto"/>
                                                        <w:bottom w:val="none" w:sz="0" w:space="0" w:color="auto"/>
                                                        <w:right w:val="none" w:sz="0" w:space="0" w:color="auto"/>
                                                      </w:divBdr>
                                                      <w:divsChild>
                                                        <w:div w:id="2047558241">
                                                          <w:marLeft w:val="0"/>
                                                          <w:marRight w:val="0"/>
                                                          <w:marTop w:val="0"/>
                                                          <w:marBottom w:val="0"/>
                                                          <w:divBdr>
                                                            <w:top w:val="none" w:sz="0" w:space="0" w:color="auto"/>
                                                            <w:left w:val="none" w:sz="0" w:space="0" w:color="auto"/>
                                                            <w:bottom w:val="none" w:sz="0" w:space="0" w:color="auto"/>
                                                            <w:right w:val="none" w:sz="0" w:space="0" w:color="auto"/>
                                                          </w:divBdr>
                                                        </w:div>
                                                      </w:divsChild>
                                                    </w:div>
                                                    <w:div w:id="552740229">
                                                      <w:marLeft w:val="0"/>
                                                      <w:marRight w:val="0"/>
                                                      <w:marTop w:val="0"/>
                                                      <w:marBottom w:val="0"/>
                                                      <w:divBdr>
                                                        <w:top w:val="none" w:sz="0" w:space="0" w:color="auto"/>
                                                        <w:left w:val="none" w:sz="0" w:space="0" w:color="auto"/>
                                                        <w:bottom w:val="none" w:sz="0" w:space="0" w:color="auto"/>
                                                        <w:right w:val="none" w:sz="0" w:space="0" w:color="auto"/>
                                                      </w:divBdr>
                                                      <w:divsChild>
                                                        <w:div w:id="1834100749">
                                                          <w:marLeft w:val="0"/>
                                                          <w:marRight w:val="0"/>
                                                          <w:marTop w:val="0"/>
                                                          <w:marBottom w:val="0"/>
                                                          <w:divBdr>
                                                            <w:top w:val="none" w:sz="0" w:space="0" w:color="auto"/>
                                                            <w:left w:val="none" w:sz="0" w:space="0" w:color="auto"/>
                                                            <w:bottom w:val="none" w:sz="0" w:space="0" w:color="auto"/>
                                                            <w:right w:val="none" w:sz="0" w:space="0" w:color="auto"/>
                                                          </w:divBdr>
                                                        </w:div>
                                                      </w:divsChild>
                                                    </w:div>
                                                    <w:div w:id="980042171">
                                                      <w:marLeft w:val="0"/>
                                                      <w:marRight w:val="0"/>
                                                      <w:marTop w:val="0"/>
                                                      <w:marBottom w:val="0"/>
                                                      <w:divBdr>
                                                        <w:top w:val="none" w:sz="0" w:space="0" w:color="auto"/>
                                                        <w:left w:val="none" w:sz="0" w:space="0" w:color="auto"/>
                                                        <w:bottom w:val="none" w:sz="0" w:space="0" w:color="auto"/>
                                                        <w:right w:val="none" w:sz="0" w:space="0" w:color="auto"/>
                                                      </w:divBdr>
                                                      <w:divsChild>
                                                        <w:div w:id="1319698904">
                                                          <w:marLeft w:val="0"/>
                                                          <w:marRight w:val="0"/>
                                                          <w:marTop w:val="0"/>
                                                          <w:marBottom w:val="0"/>
                                                          <w:divBdr>
                                                            <w:top w:val="none" w:sz="0" w:space="0" w:color="auto"/>
                                                            <w:left w:val="none" w:sz="0" w:space="0" w:color="auto"/>
                                                            <w:bottom w:val="none" w:sz="0" w:space="0" w:color="auto"/>
                                                            <w:right w:val="none" w:sz="0" w:space="0" w:color="auto"/>
                                                          </w:divBdr>
                                                        </w:div>
                                                      </w:divsChild>
                                                    </w:div>
                                                    <w:div w:id="1010642209">
                                                      <w:marLeft w:val="0"/>
                                                      <w:marRight w:val="0"/>
                                                      <w:marTop w:val="0"/>
                                                      <w:marBottom w:val="0"/>
                                                      <w:divBdr>
                                                        <w:top w:val="none" w:sz="0" w:space="0" w:color="auto"/>
                                                        <w:left w:val="none" w:sz="0" w:space="0" w:color="auto"/>
                                                        <w:bottom w:val="none" w:sz="0" w:space="0" w:color="auto"/>
                                                        <w:right w:val="none" w:sz="0" w:space="0" w:color="auto"/>
                                                      </w:divBdr>
                                                      <w:divsChild>
                                                        <w:div w:id="1483500696">
                                                          <w:marLeft w:val="0"/>
                                                          <w:marRight w:val="0"/>
                                                          <w:marTop w:val="0"/>
                                                          <w:marBottom w:val="0"/>
                                                          <w:divBdr>
                                                            <w:top w:val="none" w:sz="0" w:space="0" w:color="auto"/>
                                                            <w:left w:val="none" w:sz="0" w:space="0" w:color="auto"/>
                                                            <w:bottom w:val="none" w:sz="0" w:space="0" w:color="auto"/>
                                                            <w:right w:val="none" w:sz="0" w:space="0" w:color="auto"/>
                                                          </w:divBdr>
                                                        </w:div>
                                                      </w:divsChild>
                                                    </w:div>
                                                    <w:div w:id="1192838604">
                                                      <w:marLeft w:val="0"/>
                                                      <w:marRight w:val="0"/>
                                                      <w:marTop w:val="0"/>
                                                      <w:marBottom w:val="0"/>
                                                      <w:divBdr>
                                                        <w:top w:val="none" w:sz="0" w:space="0" w:color="auto"/>
                                                        <w:left w:val="none" w:sz="0" w:space="0" w:color="auto"/>
                                                        <w:bottom w:val="none" w:sz="0" w:space="0" w:color="auto"/>
                                                        <w:right w:val="none" w:sz="0" w:space="0" w:color="auto"/>
                                                      </w:divBdr>
                                                      <w:divsChild>
                                                        <w:div w:id="951086573">
                                                          <w:marLeft w:val="0"/>
                                                          <w:marRight w:val="0"/>
                                                          <w:marTop w:val="0"/>
                                                          <w:marBottom w:val="0"/>
                                                          <w:divBdr>
                                                            <w:top w:val="none" w:sz="0" w:space="0" w:color="auto"/>
                                                            <w:left w:val="none" w:sz="0" w:space="0" w:color="auto"/>
                                                            <w:bottom w:val="none" w:sz="0" w:space="0" w:color="auto"/>
                                                            <w:right w:val="none" w:sz="0" w:space="0" w:color="auto"/>
                                                          </w:divBdr>
                                                        </w:div>
                                                      </w:divsChild>
                                                    </w:div>
                                                    <w:div w:id="1269697336">
                                                      <w:marLeft w:val="0"/>
                                                      <w:marRight w:val="0"/>
                                                      <w:marTop w:val="0"/>
                                                      <w:marBottom w:val="0"/>
                                                      <w:divBdr>
                                                        <w:top w:val="none" w:sz="0" w:space="0" w:color="auto"/>
                                                        <w:left w:val="none" w:sz="0" w:space="0" w:color="auto"/>
                                                        <w:bottom w:val="none" w:sz="0" w:space="0" w:color="auto"/>
                                                        <w:right w:val="none" w:sz="0" w:space="0" w:color="auto"/>
                                                      </w:divBdr>
                                                      <w:divsChild>
                                                        <w:div w:id="11178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2862">
                                                  <w:marLeft w:val="0"/>
                                                  <w:marRight w:val="0"/>
                                                  <w:marTop w:val="0"/>
                                                  <w:marBottom w:val="0"/>
                                                  <w:divBdr>
                                                    <w:top w:val="none" w:sz="0" w:space="0" w:color="auto"/>
                                                    <w:left w:val="none" w:sz="0" w:space="0" w:color="auto"/>
                                                    <w:bottom w:val="none" w:sz="0" w:space="0" w:color="auto"/>
                                                    <w:right w:val="none" w:sz="0" w:space="0" w:color="auto"/>
                                                  </w:divBdr>
                                                  <w:divsChild>
                                                    <w:div w:id="1409225283">
                                                      <w:marLeft w:val="0"/>
                                                      <w:marRight w:val="0"/>
                                                      <w:marTop w:val="0"/>
                                                      <w:marBottom w:val="0"/>
                                                      <w:divBdr>
                                                        <w:top w:val="none" w:sz="0" w:space="0" w:color="auto"/>
                                                        <w:left w:val="none" w:sz="0" w:space="0" w:color="auto"/>
                                                        <w:bottom w:val="none" w:sz="0" w:space="0" w:color="auto"/>
                                                        <w:right w:val="none" w:sz="0" w:space="0" w:color="auto"/>
                                                      </w:divBdr>
                                                      <w:divsChild>
                                                        <w:div w:id="870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8927">
                                                  <w:marLeft w:val="0"/>
                                                  <w:marRight w:val="0"/>
                                                  <w:marTop w:val="0"/>
                                                  <w:marBottom w:val="0"/>
                                                  <w:divBdr>
                                                    <w:top w:val="none" w:sz="0" w:space="0" w:color="auto"/>
                                                    <w:left w:val="none" w:sz="0" w:space="0" w:color="auto"/>
                                                    <w:bottom w:val="none" w:sz="0" w:space="0" w:color="auto"/>
                                                    <w:right w:val="none" w:sz="0" w:space="0" w:color="auto"/>
                                                  </w:divBdr>
                                                  <w:divsChild>
                                                    <w:div w:id="1681466017">
                                                      <w:marLeft w:val="0"/>
                                                      <w:marRight w:val="0"/>
                                                      <w:marTop w:val="0"/>
                                                      <w:marBottom w:val="0"/>
                                                      <w:divBdr>
                                                        <w:top w:val="none" w:sz="0" w:space="0" w:color="auto"/>
                                                        <w:left w:val="none" w:sz="0" w:space="0" w:color="auto"/>
                                                        <w:bottom w:val="none" w:sz="0" w:space="0" w:color="auto"/>
                                                        <w:right w:val="none" w:sz="0" w:space="0" w:color="auto"/>
                                                      </w:divBdr>
                                                      <w:divsChild>
                                                        <w:div w:id="11229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8256">
                                                  <w:marLeft w:val="0"/>
                                                  <w:marRight w:val="0"/>
                                                  <w:marTop w:val="0"/>
                                                  <w:marBottom w:val="0"/>
                                                  <w:divBdr>
                                                    <w:top w:val="none" w:sz="0" w:space="0" w:color="auto"/>
                                                    <w:left w:val="none" w:sz="0" w:space="0" w:color="auto"/>
                                                    <w:bottom w:val="none" w:sz="0" w:space="0" w:color="auto"/>
                                                    <w:right w:val="none" w:sz="0" w:space="0" w:color="auto"/>
                                                  </w:divBdr>
                                                  <w:divsChild>
                                                    <w:div w:id="217254795">
                                                      <w:marLeft w:val="0"/>
                                                      <w:marRight w:val="0"/>
                                                      <w:marTop w:val="0"/>
                                                      <w:marBottom w:val="0"/>
                                                      <w:divBdr>
                                                        <w:top w:val="none" w:sz="0" w:space="0" w:color="auto"/>
                                                        <w:left w:val="none" w:sz="0" w:space="0" w:color="auto"/>
                                                        <w:bottom w:val="none" w:sz="0" w:space="0" w:color="auto"/>
                                                        <w:right w:val="none" w:sz="0" w:space="0" w:color="auto"/>
                                                      </w:divBdr>
                                                      <w:divsChild>
                                                        <w:div w:id="1305815964">
                                                          <w:marLeft w:val="0"/>
                                                          <w:marRight w:val="0"/>
                                                          <w:marTop w:val="0"/>
                                                          <w:marBottom w:val="0"/>
                                                          <w:divBdr>
                                                            <w:top w:val="none" w:sz="0" w:space="0" w:color="auto"/>
                                                            <w:left w:val="none" w:sz="0" w:space="0" w:color="auto"/>
                                                            <w:bottom w:val="none" w:sz="0" w:space="0" w:color="auto"/>
                                                            <w:right w:val="none" w:sz="0" w:space="0" w:color="auto"/>
                                                          </w:divBdr>
                                                        </w:div>
                                                      </w:divsChild>
                                                    </w:div>
                                                    <w:div w:id="852574270">
                                                      <w:marLeft w:val="0"/>
                                                      <w:marRight w:val="0"/>
                                                      <w:marTop w:val="0"/>
                                                      <w:marBottom w:val="0"/>
                                                      <w:divBdr>
                                                        <w:top w:val="none" w:sz="0" w:space="0" w:color="auto"/>
                                                        <w:left w:val="none" w:sz="0" w:space="0" w:color="auto"/>
                                                        <w:bottom w:val="none" w:sz="0" w:space="0" w:color="auto"/>
                                                        <w:right w:val="none" w:sz="0" w:space="0" w:color="auto"/>
                                                      </w:divBdr>
                                                      <w:divsChild>
                                                        <w:div w:id="248582700">
                                                          <w:marLeft w:val="0"/>
                                                          <w:marRight w:val="0"/>
                                                          <w:marTop w:val="0"/>
                                                          <w:marBottom w:val="0"/>
                                                          <w:divBdr>
                                                            <w:top w:val="none" w:sz="0" w:space="0" w:color="auto"/>
                                                            <w:left w:val="none" w:sz="0" w:space="0" w:color="auto"/>
                                                            <w:bottom w:val="none" w:sz="0" w:space="0" w:color="auto"/>
                                                            <w:right w:val="none" w:sz="0" w:space="0" w:color="auto"/>
                                                          </w:divBdr>
                                                        </w:div>
                                                      </w:divsChild>
                                                    </w:div>
                                                    <w:div w:id="1756322813">
                                                      <w:marLeft w:val="0"/>
                                                      <w:marRight w:val="0"/>
                                                      <w:marTop w:val="0"/>
                                                      <w:marBottom w:val="0"/>
                                                      <w:divBdr>
                                                        <w:top w:val="none" w:sz="0" w:space="0" w:color="auto"/>
                                                        <w:left w:val="none" w:sz="0" w:space="0" w:color="auto"/>
                                                        <w:bottom w:val="none" w:sz="0" w:space="0" w:color="auto"/>
                                                        <w:right w:val="none" w:sz="0" w:space="0" w:color="auto"/>
                                                      </w:divBdr>
                                                      <w:divsChild>
                                                        <w:div w:id="713315263">
                                                          <w:marLeft w:val="0"/>
                                                          <w:marRight w:val="0"/>
                                                          <w:marTop w:val="0"/>
                                                          <w:marBottom w:val="0"/>
                                                          <w:divBdr>
                                                            <w:top w:val="none" w:sz="0" w:space="0" w:color="auto"/>
                                                            <w:left w:val="none" w:sz="0" w:space="0" w:color="auto"/>
                                                            <w:bottom w:val="none" w:sz="0" w:space="0" w:color="auto"/>
                                                            <w:right w:val="none" w:sz="0" w:space="0" w:color="auto"/>
                                                          </w:divBdr>
                                                        </w:div>
                                                      </w:divsChild>
                                                    </w:div>
                                                    <w:div w:id="1775201230">
                                                      <w:marLeft w:val="0"/>
                                                      <w:marRight w:val="0"/>
                                                      <w:marTop w:val="0"/>
                                                      <w:marBottom w:val="0"/>
                                                      <w:divBdr>
                                                        <w:top w:val="none" w:sz="0" w:space="0" w:color="auto"/>
                                                        <w:left w:val="none" w:sz="0" w:space="0" w:color="auto"/>
                                                        <w:bottom w:val="none" w:sz="0" w:space="0" w:color="auto"/>
                                                        <w:right w:val="none" w:sz="0" w:space="0" w:color="auto"/>
                                                      </w:divBdr>
                                                      <w:divsChild>
                                                        <w:div w:id="2071422239">
                                                          <w:marLeft w:val="0"/>
                                                          <w:marRight w:val="0"/>
                                                          <w:marTop w:val="0"/>
                                                          <w:marBottom w:val="0"/>
                                                          <w:divBdr>
                                                            <w:top w:val="none" w:sz="0" w:space="0" w:color="auto"/>
                                                            <w:left w:val="none" w:sz="0" w:space="0" w:color="auto"/>
                                                            <w:bottom w:val="none" w:sz="0" w:space="0" w:color="auto"/>
                                                            <w:right w:val="none" w:sz="0" w:space="0" w:color="auto"/>
                                                          </w:divBdr>
                                                        </w:div>
                                                      </w:divsChild>
                                                    </w:div>
                                                    <w:div w:id="1994527857">
                                                      <w:marLeft w:val="0"/>
                                                      <w:marRight w:val="0"/>
                                                      <w:marTop w:val="0"/>
                                                      <w:marBottom w:val="0"/>
                                                      <w:divBdr>
                                                        <w:top w:val="none" w:sz="0" w:space="0" w:color="auto"/>
                                                        <w:left w:val="none" w:sz="0" w:space="0" w:color="auto"/>
                                                        <w:bottom w:val="none" w:sz="0" w:space="0" w:color="auto"/>
                                                        <w:right w:val="none" w:sz="0" w:space="0" w:color="auto"/>
                                                      </w:divBdr>
                                                      <w:divsChild>
                                                        <w:div w:id="12354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11025">
                                                  <w:marLeft w:val="0"/>
                                                  <w:marRight w:val="0"/>
                                                  <w:marTop w:val="0"/>
                                                  <w:marBottom w:val="0"/>
                                                  <w:divBdr>
                                                    <w:top w:val="none" w:sz="0" w:space="0" w:color="auto"/>
                                                    <w:left w:val="none" w:sz="0" w:space="0" w:color="auto"/>
                                                    <w:bottom w:val="none" w:sz="0" w:space="0" w:color="auto"/>
                                                    <w:right w:val="none" w:sz="0" w:space="0" w:color="auto"/>
                                                  </w:divBdr>
                                                  <w:divsChild>
                                                    <w:div w:id="283731378">
                                                      <w:marLeft w:val="0"/>
                                                      <w:marRight w:val="0"/>
                                                      <w:marTop w:val="0"/>
                                                      <w:marBottom w:val="0"/>
                                                      <w:divBdr>
                                                        <w:top w:val="none" w:sz="0" w:space="0" w:color="auto"/>
                                                        <w:left w:val="none" w:sz="0" w:space="0" w:color="auto"/>
                                                        <w:bottom w:val="none" w:sz="0" w:space="0" w:color="auto"/>
                                                        <w:right w:val="none" w:sz="0" w:space="0" w:color="auto"/>
                                                      </w:divBdr>
                                                      <w:divsChild>
                                                        <w:div w:id="1156188658">
                                                          <w:marLeft w:val="0"/>
                                                          <w:marRight w:val="0"/>
                                                          <w:marTop w:val="0"/>
                                                          <w:marBottom w:val="0"/>
                                                          <w:divBdr>
                                                            <w:top w:val="none" w:sz="0" w:space="0" w:color="auto"/>
                                                            <w:left w:val="none" w:sz="0" w:space="0" w:color="auto"/>
                                                            <w:bottom w:val="none" w:sz="0" w:space="0" w:color="auto"/>
                                                            <w:right w:val="none" w:sz="0" w:space="0" w:color="auto"/>
                                                          </w:divBdr>
                                                        </w:div>
                                                      </w:divsChild>
                                                    </w:div>
                                                    <w:div w:id="615915881">
                                                      <w:marLeft w:val="0"/>
                                                      <w:marRight w:val="0"/>
                                                      <w:marTop w:val="0"/>
                                                      <w:marBottom w:val="0"/>
                                                      <w:divBdr>
                                                        <w:top w:val="none" w:sz="0" w:space="0" w:color="auto"/>
                                                        <w:left w:val="none" w:sz="0" w:space="0" w:color="auto"/>
                                                        <w:bottom w:val="none" w:sz="0" w:space="0" w:color="auto"/>
                                                        <w:right w:val="none" w:sz="0" w:space="0" w:color="auto"/>
                                                      </w:divBdr>
                                                      <w:divsChild>
                                                        <w:div w:id="1771511784">
                                                          <w:marLeft w:val="0"/>
                                                          <w:marRight w:val="0"/>
                                                          <w:marTop w:val="0"/>
                                                          <w:marBottom w:val="0"/>
                                                          <w:divBdr>
                                                            <w:top w:val="none" w:sz="0" w:space="0" w:color="auto"/>
                                                            <w:left w:val="none" w:sz="0" w:space="0" w:color="auto"/>
                                                            <w:bottom w:val="none" w:sz="0" w:space="0" w:color="auto"/>
                                                            <w:right w:val="none" w:sz="0" w:space="0" w:color="auto"/>
                                                          </w:divBdr>
                                                        </w:div>
                                                      </w:divsChild>
                                                    </w:div>
                                                    <w:div w:id="1148277546">
                                                      <w:marLeft w:val="0"/>
                                                      <w:marRight w:val="0"/>
                                                      <w:marTop w:val="0"/>
                                                      <w:marBottom w:val="0"/>
                                                      <w:divBdr>
                                                        <w:top w:val="none" w:sz="0" w:space="0" w:color="auto"/>
                                                        <w:left w:val="none" w:sz="0" w:space="0" w:color="auto"/>
                                                        <w:bottom w:val="none" w:sz="0" w:space="0" w:color="auto"/>
                                                        <w:right w:val="none" w:sz="0" w:space="0" w:color="auto"/>
                                                      </w:divBdr>
                                                      <w:divsChild>
                                                        <w:div w:id="1442333983">
                                                          <w:marLeft w:val="0"/>
                                                          <w:marRight w:val="0"/>
                                                          <w:marTop w:val="0"/>
                                                          <w:marBottom w:val="0"/>
                                                          <w:divBdr>
                                                            <w:top w:val="none" w:sz="0" w:space="0" w:color="auto"/>
                                                            <w:left w:val="none" w:sz="0" w:space="0" w:color="auto"/>
                                                            <w:bottom w:val="none" w:sz="0" w:space="0" w:color="auto"/>
                                                            <w:right w:val="none" w:sz="0" w:space="0" w:color="auto"/>
                                                          </w:divBdr>
                                                        </w:div>
                                                      </w:divsChild>
                                                    </w:div>
                                                    <w:div w:id="1264731229">
                                                      <w:marLeft w:val="0"/>
                                                      <w:marRight w:val="0"/>
                                                      <w:marTop w:val="0"/>
                                                      <w:marBottom w:val="0"/>
                                                      <w:divBdr>
                                                        <w:top w:val="none" w:sz="0" w:space="0" w:color="auto"/>
                                                        <w:left w:val="none" w:sz="0" w:space="0" w:color="auto"/>
                                                        <w:bottom w:val="none" w:sz="0" w:space="0" w:color="auto"/>
                                                        <w:right w:val="none" w:sz="0" w:space="0" w:color="auto"/>
                                                      </w:divBdr>
                                                      <w:divsChild>
                                                        <w:div w:id="45841252">
                                                          <w:marLeft w:val="0"/>
                                                          <w:marRight w:val="0"/>
                                                          <w:marTop w:val="0"/>
                                                          <w:marBottom w:val="0"/>
                                                          <w:divBdr>
                                                            <w:top w:val="none" w:sz="0" w:space="0" w:color="auto"/>
                                                            <w:left w:val="none" w:sz="0" w:space="0" w:color="auto"/>
                                                            <w:bottom w:val="none" w:sz="0" w:space="0" w:color="auto"/>
                                                            <w:right w:val="none" w:sz="0" w:space="0" w:color="auto"/>
                                                          </w:divBdr>
                                                        </w:div>
                                                      </w:divsChild>
                                                    </w:div>
                                                    <w:div w:id="1483425859">
                                                      <w:marLeft w:val="0"/>
                                                      <w:marRight w:val="0"/>
                                                      <w:marTop w:val="0"/>
                                                      <w:marBottom w:val="0"/>
                                                      <w:divBdr>
                                                        <w:top w:val="none" w:sz="0" w:space="0" w:color="auto"/>
                                                        <w:left w:val="none" w:sz="0" w:space="0" w:color="auto"/>
                                                        <w:bottom w:val="none" w:sz="0" w:space="0" w:color="auto"/>
                                                        <w:right w:val="none" w:sz="0" w:space="0" w:color="auto"/>
                                                      </w:divBdr>
                                                      <w:divsChild>
                                                        <w:div w:id="1450010717">
                                                          <w:marLeft w:val="0"/>
                                                          <w:marRight w:val="0"/>
                                                          <w:marTop w:val="0"/>
                                                          <w:marBottom w:val="0"/>
                                                          <w:divBdr>
                                                            <w:top w:val="none" w:sz="0" w:space="0" w:color="auto"/>
                                                            <w:left w:val="none" w:sz="0" w:space="0" w:color="auto"/>
                                                            <w:bottom w:val="none" w:sz="0" w:space="0" w:color="auto"/>
                                                            <w:right w:val="none" w:sz="0" w:space="0" w:color="auto"/>
                                                          </w:divBdr>
                                                        </w:div>
                                                      </w:divsChild>
                                                    </w:div>
                                                    <w:div w:id="1683436201">
                                                      <w:marLeft w:val="0"/>
                                                      <w:marRight w:val="0"/>
                                                      <w:marTop w:val="0"/>
                                                      <w:marBottom w:val="0"/>
                                                      <w:divBdr>
                                                        <w:top w:val="none" w:sz="0" w:space="0" w:color="auto"/>
                                                        <w:left w:val="none" w:sz="0" w:space="0" w:color="auto"/>
                                                        <w:bottom w:val="none" w:sz="0" w:space="0" w:color="auto"/>
                                                        <w:right w:val="none" w:sz="0" w:space="0" w:color="auto"/>
                                                      </w:divBdr>
                                                      <w:divsChild>
                                                        <w:div w:id="1521967570">
                                                          <w:marLeft w:val="0"/>
                                                          <w:marRight w:val="0"/>
                                                          <w:marTop w:val="0"/>
                                                          <w:marBottom w:val="0"/>
                                                          <w:divBdr>
                                                            <w:top w:val="none" w:sz="0" w:space="0" w:color="auto"/>
                                                            <w:left w:val="none" w:sz="0" w:space="0" w:color="auto"/>
                                                            <w:bottom w:val="none" w:sz="0" w:space="0" w:color="auto"/>
                                                            <w:right w:val="none" w:sz="0" w:space="0" w:color="auto"/>
                                                          </w:divBdr>
                                                        </w:div>
                                                      </w:divsChild>
                                                    </w:div>
                                                    <w:div w:id="1684162650">
                                                      <w:marLeft w:val="0"/>
                                                      <w:marRight w:val="0"/>
                                                      <w:marTop w:val="0"/>
                                                      <w:marBottom w:val="0"/>
                                                      <w:divBdr>
                                                        <w:top w:val="none" w:sz="0" w:space="0" w:color="auto"/>
                                                        <w:left w:val="none" w:sz="0" w:space="0" w:color="auto"/>
                                                        <w:bottom w:val="none" w:sz="0" w:space="0" w:color="auto"/>
                                                        <w:right w:val="none" w:sz="0" w:space="0" w:color="auto"/>
                                                      </w:divBdr>
                                                      <w:divsChild>
                                                        <w:div w:id="403649522">
                                                          <w:marLeft w:val="0"/>
                                                          <w:marRight w:val="0"/>
                                                          <w:marTop w:val="0"/>
                                                          <w:marBottom w:val="0"/>
                                                          <w:divBdr>
                                                            <w:top w:val="none" w:sz="0" w:space="0" w:color="auto"/>
                                                            <w:left w:val="none" w:sz="0" w:space="0" w:color="auto"/>
                                                            <w:bottom w:val="none" w:sz="0" w:space="0" w:color="auto"/>
                                                            <w:right w:val="none" w:sz="0" w:space="0" w:color="auto"/>
                                                          </w:divBdr>
                                                        </w:div>
                                                      </w:divsChild>
                                                    </w:div>
                                                    <w:div w:id="1839227085">
                                                      <w:marLeft w:val="0"/>
                                                      <w:marRight w:val="0"/>
                                                      <w:marTop w:val="0"/>
                                                      <w:marBottom w:val="0"/>
                                                      <w:divBdr>
                                                        <w:top w:val="none" w:sz="0" w:space="0" w:color="auto"/>
                                                        <w:left w:val="none" w:sz="0" w:space="0" w:color="auto"/>
                                                        <w:bottom w:val="none" w:sz="0" w:space="0" w:color="auto"/>
                                                        <w:right w:val="none" w:sz="0" w:space="0" w:color="auto"/>
                                                      </w:divBdr>
                                                      <w:divsChild>
                                                        <w:div w:id="65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7641">
                                                  <w:marLeft w:val="0"/>
                                                  <w:marRight w:val="0"/>
                                                  <w:marTop w:val="0"/>
                                                  <w:marBottom w:val="0"/>
                                                  <w:divBdr>
                                                    <w:top w:val="none" w:sz="0" w:space="0" w:color="auto"/>
                                                    <w:left w:val="none" w:sz="0" w:space="0" w:color="auto"/>
                                                    <w:bottom w:val="none" w:sz="0" w:space="0" w:color="auto"/>
                                                    <w:right w:val="none" w:sz="0" w:space="0" w:color="auto"/>
                                                  </w:divBdr>
                                                  <w:divsChild>
                                                    <w:div w:id="783576651">
                                                      <w:marLeft w:val="0"/>
                                                      <w:marRight w:val="0"/>
                                                      <w:marTop w:val="0"/>
                                                      <w:marBottom w:val="0"/>
                                                      <w:divBdr>
                                                        <w:top w:val="none" w:sz="0" w:space="0" w:color="auto"/>
                                                        <w:left w:val="none" w:sz="0" w:space="0" w:color="auto"/>
                                                        <w:bottom w:val="none" w:sz="0" w:space="0" w:color="auto"/>
                                                        <w:right w:val="none" w:sz="0" w:space="0" w:color="auto"/>
                                                      </w:divBdr>
                                                      <w:divsChild>
                                                        <w:div w:id="1152524038">
                                                          <w:marLeft w:val="0"/>
                                                          <w:marRight w:val="0"/>
                                                          <w:marTop w:val="0"/>
                                                          <w:marBottom w:val="0"/>
                                                          <w:divBdr>
                                                            <w:top w:val="none" w:sz="0" w:space="0" w:color="auto"/>
                                                            <w:left w:val="none" w:sz="0" w:space="0" w:color="auto"/>
                                                            <w:bottom w:val="none" w:sz="0" w:space="0" w:color="auto"/>
                                                            <w:right w:val="none" w:sz="0" w:space="0" w:color="auto"/>
                                                          </w:divBdr>
                                                        </w:div>
                                                      </w:divsChild>
                                                    </w:div>
                                                    <w:div w:id="859666128">
                                                      <w:marLeft w:val="0"/>
                                                      <w:marRight w:val="0"/>
                                                      <w:marTop w:val="0"/>
                                                      <w:marBottom w:val="0"/>
                                                      <w:divBdr>
                                                        <w:top w:val="none" w:sz="0" w:space="0" w:color="auto"/>
                                                        <w:left w:val="none" w:sz="0" w:space="0" w:color="auto"/>
                                                        <w:bottom w:val="none" w:sz="0" w:space="0" w:color="auto"/>
                                                        <w:right w:val="none" w:sz="0" w:space="0" w:color="auto"/>
                                                      </w:divBdr>
                                                      <w:divsChild>
                                                        <w:div w:id="521358706">
                                                          <w:marLeft w:val="0"/>
                                                          <w:marRight w:val="0"/>
                                                          <w:marTop w:val="0"/>
                                                          <w:marBottom w:val="0"/>
                                                          <w:divBdr>
                                                            <w:top w:val="none" w:sz="0" w:space="0" w:color="auto"/>
                                                            <w:left w:val="none" w:sz="0" w:space="0" w:color="auto"/>
                                                            <w:bottom w:val="none" w:sz="0" w:space="0" w:color="auto"/>
                                                            <w:right w:val="none" w:sz="0" w:space="0" w:color="auto"/>
                                                          </w:divBdr>
                                                        </w:div>
                                                      </w:divsChild>
                                                    </w:div>
                                                    <w:div w:id="1480801750">
                                                      <w:marLeft w:val="0"/>
                                                      <w:marRight w:val="0"/>
                                                      <w:marTop w:val="0"/>
                                                      <w:marBottom w:val="0"/>
                                                      <w:divBdr>
                                                        <w:top w:val="none" w:sz="0" w:space="0" w:color="auto"/>
                                                        <w:left w:val="none" w:sz="0" w:space="0" w:color="auto"/>
                                                        <w:bottom w:val="none" w:sz="0" w:space="0" w:color="auto"/>
                                                        <w:right w:val="none" w:sz="0" w:space="0" w:color="auto"/>
                                                      </w:divBdr>
                                                      <w:divsChild>
                                                        <w:div w:id="585923141">
                                                          <w:marLeft w:val="0"/>
                                                          <w:marRight w:val="0"/>
                                                          <w:marTop w:val="0"/>
                                                          <w:marBottom w:val="0"/>
                                                          <w:divBdr>
                                                            <w:top w:val="none" w:sz="0" w:space="0" w:color="auto"/>
                                                            <w:left w:val="none" w:sz="0" w:space="0" w:color="auto"/>
                                                            <w:bottom w:val="none" w:sz="0" w:space="0" w:color="auto"/>
                                                            <w:right w:val="none" w:sz="0" w:space="0" w:color="auto"/>
                                                          </w:divBdr>
                                                        </w:div>
                                                      </w:divsChild>
                                                    </w:div>
                                                    <w:div w:id="1727147274">
                                                      <w:marLeft w:val="0"/>
                                                      <w:marRight w:val="0"/>
                                                      <w:marTop w:val="0"/>
                                                      <w:marBottom w:val="0"/>
                                                      <w:divBdr>
                                                        <w:top w:val="none" w:sz="0" w:space="0" w:color="auto"/>
                                                        <w:left w:val="none" w:sz="0" w:space="0" w:color="auto"/>
                                                        <w:bottom w:val="none" w:sz="0" w:space="0" w:color="auto"/>
                                                        <w:right w:val="none" w:sz="0" w:space="0" w:color="auto"/>
                                                      </w:divBdr>
                                                      <w:divsChild>
                                                        <w:div w:id="151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252318">
                      <w:marLeft w:val="0"/>
                      <w:marRight w:val="0"/>
                      <w:marTop w:val="0"/>
                      <w:marBottom w:val="0"/>
                      <w:divBdr>
                        <w:top w:val="none" w:sz="0" w:space="0" w:color="auto"/>
                        <w:left w:val="none" w:sz="0" w:space="0" w:color="auto"/>
                        <w:bottom w:val="none" w:sz="0" w:space="0" w:color="auto"/>
                        <w:right w:val="none" w:sz="0" w:space="0" w:color="auto"/>
                      </w:divBdr>
                      <w:divsChild>
                        <w:div w:id="1409422260">
                          <w:marLeft w:val="0"/>
                          <w:marRight w:val="0"/>
                          <w:marTop w:val="0"/>
                          <w:marBottom w:val="0"/>
                          <w:divBdr>
                            <w:top w:val="none" w:sz="0" w:space="0" w:color="auto"/>
                            <w:left w:val="none" w:sz="0" w:space="0" w:color="auto"/>
                            <w:bottom w:val="none" w:sz="0" w:space="0" w:color="auto"/>
                            <w:right w:val="none" w:sz="0" w:space="0" w:color="auto"/>
                          </w:divBdr>
                          <w:divsChild>
                            <w:div w:id="417485668">
                              <w:marLeft w:val="0"/>
                              <w:marRight w:val="0"/>
                              <w:marTop w:val="0"/>
                              <w:marBottom w:val="0"/>
                              <w:divBdr>
                                <w:top w:val="none" w:sz="0" w:space="0" w:color="auto"/>
                                <w:left w:val="none" w:sz="0" w:space="0" w:color="auto"/>
                                <w:bottom w:val="none" w:sz="0" w:space="0" w:color="auto"/>
                                <w:right w:val="none" w:sz="0" w:space="0" w:color="auto"/>
                              </w:divBdr>
                              <w:divsChild>
                                <w:div w:id="1522667345">
                                  <w:marLeft w:val="0"/>
                                  <w:marRight w:val="0"/>
                                  <w:marTop w:val="0"/>
                                  <w:marBottom w:val="0"/>
                                  <w:divBdr>
                                    <w:top w:val="none" w:sz="0" w:space="0" w:color="auto"/>
                                    <w:left w:val="none" w:sz="0" w:space="0" w:color="auto"/>
                                    <w:bottom w:val="none" w:sz="0" w:space="0" w:color="auto"/>
                                    <w:right w:val="none" w:sz="0" w:space="0" w:color="auto"/>
                                  </w:divBdr>
                                  <w:divsChild>
                                    <w:div w:id="16600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07462">
                  <w:marLeft w:val="0"/>
                  <w:marRight w:val="0"/>
                  <w:marTop w:val="0"/>
                  <w:marBottom w:val="0"/>
                  <w:divBdr>
                    <w:top w:val="none" w:sz="0" w:space="0" w:color="auto"/>
                    <w:left w:val="none" w:sz="0" w:space="0" w:color="auto"/>
                    <w:bottom w:val="none" w:sz="0" w:space="0" w:color="auto"/>
                    <w:right w:val="none" w:sz="0" w:space="0" w:color="auto"/>
                  </w:divBdr>
                  <w:divsChild>
                    <w:div w:id="18254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2689">
          <w:marLeft w:val="0"/>
          <w:marRight w:val="0"/>
          <w:marTop w:val="0"/>
          <w:marBottom w:val="0"/>
          <w:divBdr>
            <w:top w:val="none" w:sz="0" w:space="0" w:color="auto"/>
            <w:left w:val="none" w:sz="0" w:space="0" w:color="auto"/>
            <w:bottom w:val="none" w:sz="0" w:space="0" w:color="auto"/>
            <w:right w:val="none" w:sz="0" w:space="0" w:color="auto"/>
          </w:divBdr>
          <w:divsChild>
            <w:div w:id="508837909">
              <w:marLeft w:val="0"/>
              <w:marRight w:val="0"/>
              <w:marTop w:val="0"/>
              <w:marBottom w:val="0"/>
              <w:divBdr>
                <w:top w:val="none" w:sz="0" w:space="0" w:color="auto"/>
                <w:left w:val="none" w:sz="0" w:space="0" w:color="auto"/>
                <w:bottom w:val="none" w:sz="0" w:space="0" w:color="auto"/>
                <w:right w:val="none" w:sz="0" w:space="0" w:color="auto"/>
              </w:divBdr>
              <w:divsChild>
                <w:div w:id="206529028">
                  <w:marLeft w:val="0"/>
                  <w:marRight w:val="0"/>
                  <w:marTop w:val="0"/>
                  <w:marBottom w:val="0"/>
                  <w:divBdr>
                    <w:top w:val="none" w:sz="0" w:space="0" w:color="auto"/>
                    <w:left w:val="none" w:sz="0" w:space="0" w:color="auto"/>
                    <w:bottom w:val="none" w:sz="0" w:space="0" w:color="auto"/>
                    <w:right w:val="none" w:sz="0" w:space="0" w:color="auto"/>
                  </w:divBdr>
                  <w:divsChild>
                    <w:div w:id="1149442760">
                      <w:marLeft w:val="0"/>
                      <w:marRight w:val="0"/>
                      <w:marTop w:val="0"/>
                      <w:marBottom w:val="0"/>
                      <w:divBdr>
                        <w:top w:val="none" w:sz="0" w:space="0" w:color="auto"/>
                        <w:left w:val="none" w:sz="0" w:space="0" w:color="auto"/>
                        <w:bottom w:val="none" w:sz="0" w:space="0" w:color="auto"/>
                        <w:right w:val="none" w:sz="0" w:space="0" w:color="auto"/>
                      </w:divBdr>
                    </w:div>
                  </w:divsChild>
                </w:div>
                <w:div w:id="17314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81934">
      <w:bodyDiv w:val="1"/>
      <w:marLeft w:val="0"/>
      <w:marRight w:val="0"/>
      <w:marTop w:val="0"/>
      <w:marBottom w:val="0"/>
      <w:divBdr>
        <w:top w:val="none" w:sz="0" w:space="0" w:color="auto"/>
        <w:left w:val="none" w:sz="0" w:space="0" w:color="auto"/>
        <w:bottom w:val="none" w:sz="0" w:space="0" w:color="auto"/>
        <w:right w:val="none" w:sz="0" w:space="0" w:color="auto"/>
      </w:divBdr>
    </w:div>
    <w:div w:id="1858228127">
      <w:bodyDiv w:val="1"/>
      <w:marLeft w:val="0"/>
      <w:marRight w:val="0"/>
      <w:marTop w:val="0"/>
      <w:marBottom w:val="0"/>
      <w:divBdr>
        <w:top w:val="none" w:sz="0" w:space="0" w:color="auto"/>
        <w:left w:val="none" w:sz="0" w:space="0" w:color="auto"/>
        <w:bottom w:val="none" w:sz="0" w:space="0" w:color="auto"/>
        <w:right w:val="none" w:sz="0" w:space="0" w:color="auto"/>
      </w:divBdr>
    </w:div>
    <w:div w:id="1954483688">
      <w:bodyDiv w:val="1"/>
      <w:marLeft w:val="0"/>
      <w:marRight w:val="0"/>
      <w:marTop w:val="0"/>
      <w:marBottom w:val="0"/>
      <w:divBdr>
        <w:top w:val="none" w:sz="0" w:space="0" w:color="auto"/>
        <w:left w:val="none" w:sz="0" w:space="0" w:color="auto"/>
        <w:bottom w:val="none" w:sz="0" w:space="0" w:color="auto"/>
        <w:right w:val="none" w:sz="0" w:space="0" w:color="auto"/>
      </w:divBdr>
    </w:div>
    <w:div w:id="1955206604">
      <w:bodyDiv w:val="1"/>
      <w:marLeft w:val="0"/>
      <w:marRight w:val="0"/>
      <w:marTop w:val="0"/>
      <w:marBottom w:val="0"/>
      <w:divBdr>
        <w:top w:val="none" w:sz="0" w:space="0" w:color="auto"/>
        <w:left w:val="none" w:sz="0" w:space="0" w:color="auto"/>
        <w:bottom w:val="none" w:sz="0" w:space="0" w:color="auto"/>
        <w:right w:val="none" w:sz="0" w:space="0" w:color="auto"/>
      </w:divBdr>
    </w:div>
    <w:div w:id="1967469490">
      <w:bodyDiv w:val="1"/>
      <w:marLeft w:val="0"/>
      <w:marRight w:val="0"/>
      <w:marTop w:val="0"/>
      <w:marBottom w:val="0"/>
      <w:divBdr>
        <w:top w:val="none" w:sz="0" w:space="0" w:color="auto"/>
        <w:left w:val="none" w:sz="0" w:space="0" w:color="auto"/>
        <w:bottom w:val="none" w:sz="0" w:space="0" w:color="auto"/>
        <w:right w:val="none" w:sz="0" w:space="0" w:color="auto"/>
      </w:divBdr>
      <w:divsChild>
        <w:div w:id="2108184311">
          <w:marLeft w:val="0"/>
          <w:marRight w:val="0"/>
          <w:marTop w:val="0"/>
          <w:marBottom w:val="0"/>
          <w:divBdr>
            <w:top w:val="none" w:sz="0" w:space="0" w:color="auto"/>
            <w:left w:val="none" w:sz="0" w:space="0" w:color="auto"/>
            <w:bottom w:val="none" w:sz="0" w:space="0" w:color="auto"/>
            <w:right w:val="none" w:sz="0" w:space="0" w:color="auto"/>
          </w:divBdr>
        </w:div>
      </w:divsChild>
    </w:div>
    <w:div w:id="1984699557">
      <w:bodyDiv w:val="1"/>
      <w:marLeft w:val="0"/>
      <w:marRight w:val="0"/>
      <w:marTop w:val="0"/>
      <w:marBottom w:val="0"/>
      <w:divBdr>
        <w:top w:val="none" w:sz="0" w:space="0" w:color="auto"/>
        <w:left w:val="none" w:sz="0" w:space="0" w:color="auto"/>
        <w:bottom w:val="none" w:sz="0" w:space="0" w:color="auto"/>
        <w:right w:val="none" w:sz="0" w:space="0" w:color="auto"/>
      </w:divBdr>
    </w:div>
    <w:div w:id="1993170114">
      <w:bodyDiv w:val="1"/>
      <w:marLeft w:val="0"/>
      <w:marRight w:val="0"/>
      <w:marTop w:val="0"/>
      <w:marBottom w:val="0"/>
      <w:divBdr>
        <w:top w:val="none" w:sz="0" w:space="0" w:color="auto"/>
        <w:left w:val="none" w:sz="0" w:space="0" w:color="auto"/>
        <w:bottom w:val="none" w:sz="0" w:space="0" w:color="auto"/>
        <w:right w:val="none" w:sz="0" w:space="0" w:color="auto"/>
      </w:divBdr>
    </w:div>
    <w:div w:id="2046980185">
      <w:bodyDiv w:val="1"/>
      <w:marLeft w:val="0"/>
      <w:marRight w:val="0"/>
      <w:marTop w:val="0"/>
      <w:marBottom w:val="0"/>
      <w:divBdr>
        <w:top w:val="none" w:sz="0" w:space="0" w:color="auto"/>
        <w:left w:val="none" w:sz="0" w:space="0" w:color="auto"/>
        <w:bottom w:val="none" w:sz="0" w:space="0" w:color="auto"/>
        <w:right w:val="none" w:sz="0" w:space="0" w:color="auto"/>
      </w:divBdr>
    </w:div>
    <w:div w:id="2058818743">
      <w:bodyDiv w:val="1"/>
      <w:marLeft w:val="0"/>
      <w:marRight w:val="0"/>
      <w:marTop w:val="0"/>
      <w:marBottom w:val="0"/>
      <w:divBdr>
        <w:top w:val="none" w:sz="0" w:space="0" w:color="auto"/>
        <w:left w:val="none" w:sz="0" w:space="0" w:color="auto"/>
        <w:bottom w:val="none" w:sz="0" w:space="0" w:color="auto"/>
        <w:right w:val="none" w:sz="0" w:space="0" w:color="auto"/>
      </w:divBdr>
    </w:div>
    <w:div w:id="2097899481">
      <w:bodyDiv w:val="1"/>
      <w:marLeft w:val="0"/>
      <w:marRight w:val="0"/>
      <w:marTop w:val="0"/>
      <w:marBottom w:val="0"/>
      <w:divBdr>
        <w:top w:val="none" w:sz="0" w:space="0" w:color="auto"/>
        <w:left w:val="none" w:sz="0" w:space="0" w:color="auto"/>
        <w:bottom w:val="none" w:sz="0" w:space="0" w:color="auto"/>
        <w:right w:val="none" w:sz="0" w:space="0" w:color="auto"/>
      </w:divBdr>
    </w:div>
    <w:div w:id="2122256372">
      <w:bodyDiv w:val="1"/>
      <w:marLeft w:val="0"/>
      <w:marRight w:val="0"/>
      <w:marTop w:val="0"/>
      <w:marBottom w:val="0"/>
      <w:divBdr>
        <w:top w:val="none" w:sz="0" w:space="0" w:color="auto"/>
        <w:left w:val="none" w:sz="0" w:space="0" w:color="auto"/>
        <w:bottom w:val="none" w:sz="0" w:space="0" w:color="auto"/>
        <w:right w:val="none" w:sz="0" w:space="0" w:color="auto"/>
      </w:divBdr>
    </w:div>
    <w:div w:id="212981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therlandshirephotography.com.au/photographic-society-2/" TargetMode="External"/><Relationship Id="rId13" Type="http://schemas.openxmlformats.org/officeDocument/2006/relationships/hyperlink" Target="https://www.facebook.com/groups/shireAmateur/" TargetMode="Externa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flickr.com/groups/saps/pool/" TargetMode="External"/><Relationship Id="rId17" Type="http://schemas.openxmlformats.org/officeDocument/2006/relationships/image" Target="media/image9.jpeg"/><Relationship Id="rId25" Type="http://schemas.openxmlformats.org/officeDocument/2006/relationships/hyperlink" Target="mailto:gfphoto@optusnet.com.a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gfphoto@optusnet.com.a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gfphoto@optusnet.com.au"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gfphoto@optusnet.com.a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9BEC-6417-4662-9D51-A626702F0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 NEWSLETTER (2025-11-28) #3.docx</Template>
  <TotalTime>44</TotalTime>
  <Pages>7</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29/06/2009    5:41 PM</vt:lpstr>
    </vt:vector>
  </TitlesOfParts>
  <Company/>
  <LinksUpToDate>false</LinksUpToDate>
  <CharactersWithSpaces>10100</CharactersWithSpaces>
  <SharedDoc>false</SharedDoc>
  <HLinks>
    <vt:vector size="48" baseType="variant">
      <vt:variant>
        <vt:i4>6422528</vt:i4>
      </vt:variant>
      <vt:variant>
        <vt:i4>21</vt:i4>
      </vt:variant>
      <vt:variant>
        <vt:i4>0</vt:i4>
      </vt:variant>
      <vt:variant>
        <vt:i4>5</vt:i4>
      </vt:variant>
      <vt:variant>
        <vt:lpwstr>mailto:gfphoto@optusnet.com.au</vt:lpwstr>
      </vt:variant>
      <vt:variant>
        <vt:lpwstr/>
      </vt:variant>
      <vt:variant>
        <vt:i4>6422528</vt:i4>
      </vt:variant>
      <vt:variant>
        <vt:i4>18</vt:i4>
      </vt:variant>
      <vt:variant>
        <vt:i4>0</vt:i4>
      </vt:variant>
      <vt:variant>
        <vt:i4>5</vt:i4>
      </vt:variant>
      <vt:variant>
        <vt:lpwstr>mailto:gfphoto@optusnet.com.au</vt:lpwstr>
      </vt:variant>
      <vt:variant>
        <vt:lpwstr/>
      </vt:variant>
      <vt:variant>
        <vt:i4>6422528</vt:i4>
      </vt:variant>
      <vt:variant>
        <vt:i4>15</vt:i4>
      </vt:variant>
      <vt:variant>
        <vt:i4>0</vt:i4>
      </vt:variant>
      <vt:variant>
        <vt:i4>5</vt:i4>
      </vt:variant>
      <vt:variant>
        <vt:lpwstr>mailto:gfphoto@optusnet.com.au</vt:lpwstr>
      </vt:variant>
      <vt:variant>
        <vt:lpwstr/>
      </vt:variant>
      <vt:variant>
        <vt:i4>4128801</vt:i4>
      </vt:variant>
      <vt:variant>
        <vt:i4>12</vt:i4>
      </vt:variant>
      <vt:variant>
        <vt:i4>0</vt:i4>
      </vt:variant>
      <vt:variant>
        <vt:i4>5</vt:i4>
      </vt:variant>
      <vt:variant>
        <vt:lpwstr>https://www.svtsydney.org/</vt:lpwstr>
      </vt:variant>
      <vt:variant>
        <vt:lpwstr/>
      </vt:variant>
      <vt:variant>
        <vt:i4>1835073</vt:i4>
      </vt:variant>
      <vt:variant>
        <vt:i4>9</vt:i4>
      </vt:variant>
      <vt:variant>
        <vt:i4>0</vt:i4>
      </vt:variant>
      <vt:variant>
        <vt:i4>5</vt:i4>
      </vt:variant>
      <vt:variant>
        <vt:lpwstr>https://www.facebook.com/groups/shireAmateur/</vt:lpwstr>
      </vt:variant>
      <vt:variant>
        <vt:lpwstr/>
      </vt:variant>
      <vt:variant>
        <vt:i4>5111825</vt:i4>
      </vt:variant>
      <vt:variant>
        <vt:i4>6</vt:i4>
      </vt:variant>
      <vt:variant>
        <vt:i4>0</vt:i4>
      </vt:variant>
      <vt:variant>
        <vt:i4>5</vt:i4>
      </vt:variant>
      <vt:variant>
        <vt:lpwstr>https://www.flickr.com/groups/saps/pool/</vt:lpwstr>
      </vt:variant>
      <vt:variant>
        <vt:lpwstr/>
      </vt:variant>
      <vt:variant>
        <vt:i4>6422528</vt:i4>
      </vt:variant>
      <vt:variant>
        <vt:i4>3</vt:i4>
      </vt:variant>
      <vt:variant>
        <vt:i4>0</vt:i4>
      </vt:variant>
      <vt:variant>
        <vt:i4>5</vt:i4>
      </vt:variant>
      <vt:variant>
        <vt:lpwstr>mailto:gfphoto@optusnet.com.au</vt:lpwstr>
      </vt:variant>
      <vt:variant>
        <vt:lpwstr/>
      </vt:variant>
      <vt:variant>
        <vt:i4>327774</vt:i4>
      </vt:variant>
      <vt:variant>
        <vt:i4>0</vt:i4>
      </vt:variant>
      <vt:variant>
        <vt:i4>0</vt:i4>
      </vt:variant>
      <vt:variant>
        <vt:i4>5</vt:i4>
      </vt:variant>
      <vt:variant>
        <vt:lpwstr>https://sutherlandshirephotography.com.au/photographic-society-2/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29/06/2009    5:41 PM</dc:title>
  <dc:subject>1</dc:subject>
  <dc:creator>Greg</dc:creator>
  <cp:keywords/>
  <cp:lastModifiedBy>Greg Ford</cp:lastModifiedBy>
  <cp:revision>3</cp:revision>
  <cp:lastPrinted>2025-11-27T21:56:00Z</cp:lastPrinted>
  <dcterms:created xsi:type="dcterms:W3CDTF">2025-11-27T22:54:00Z</dcterms:created>
  <dcterms:modified xsi:type="dcterms:W3CDTF">2025-11-27T22:54:00Z</dcterms:modified>
</cp:coreProperties>
</file>